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EC997" w14:textId="17013887" w:rsidR="00025386" w:rsidRPr="00FA658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A6589">
        <w:rPr>
          <w:bCs/>
          <w:i w:val="0"/>
          <w:sz w:val="20"/>
        </w:rPr>
        <w:t xml:space="preserve">Załącznik nr </w:t>
      </w:r>
      <w:r w:rsidR="00FA6589" w:rsidRPr="00FA6589">
        <w:rPr>
          <w:bCs/>
          <w:i w:val="0"/>
          <w:sz w:val="20"/>
        </w:rPr>
        <w:t>5</w:t>
      </w:r>
      <w:r w:rsidR="007666D6" w:rsidRPr="00FA6589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A6589" w14:paraId="4964CB7B" w14:textId="77777777" w:rsidTr="00467CA2">
        <w:tc>
          <w:tcPr>
            <w:tcW w:w="2800" w:type="dxa"/>
            <w:shd w:val="clear" w:color="auto" w:fill="auto"/>
          </w:tcPr>
          <w:p w14:paraId="0288506B" w14:textId="77777777" w:rsidR="00D520D3" w:rsidRPr="00FA658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A658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A658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81D2F1" w14:textId="77777777" w:rsidR="00D520D3" w:rsidRPr="00FA658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98638A1" w14:textId="77777777" w:rsidR="00D520D3" w:rsidRPr="00FA658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373121" w14:textId="77777777" w:rsidR="00D520D3" w:rsidRPr="00FA6589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A65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A6589" w14:paraId="187AA565" w14:textId="77777777" w:rsidTr="00467CA2">
        <w:tc>
          <w:tcPr>
            <w:tcW w:w="2800" w:type="dxa"/>
            <w:shd w:val="clear" w:color="auto" w:fill="auto"/>
          </w:tcPr>
          <w:p w14:paraId="3ADEF757" w14:textId="77777777" w:rsidR="00D520D3" w:rsidRPr="00FA658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A658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C38D4A" w14:textId="77777777" w:rsidR="00D520D3" w:rsidRPr="00FA658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7100AB3" w14:textId="77777777" w:rsidR="00D520D3" w:rsidRPr="00FA658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7656B" w14:textId="77777777" w:rsidR="00D520D3" w:rsidRPr="00FA658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A6589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427E058" w14:textId="77777777" w:rsidR="00B62AD0" w:rsidRPr="00FA6589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A6589" w14:paraId="6F27FBA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D662D6" w14:textId="77777777" w:rsidR="00053927" w:rsidRPr="00FA6589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6589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39AA7E6" w14:textId="77777777" w:rsidR="00053927" w:rsidRPr="00FA658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A658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A658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A65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EDC1A7" w14:textId="77777777" w:rsidR="0071340C" w:rsidRPr="00FA6589" w:rsidRDefault="0071340C" w:rsidP="00FA65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A6589">
        <w:rPr>
          <w:rFonts w:ascii="Times New Roman" w:hAnsi="Times New Roman"/>
          <w:sz w:val="20"/>
          <w:szCs w:val="20"/>
        </w:rPr>
        <w:t xml:space="preserve"> ustawy </w:t>
      </w:r>
      <w:r w:rsidR="00EF3368" w:rsidRPr="00FA6589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C5D99" w:rsidRPr="00FA6589">
        <w:rPr>
          <w:rFonts w:ascii="Times New Roman" w:hAnsi="Times New Roman"/>
          <w:sz w:val="20"/>
          <w:szCs w:val="20"/>
        </w:rPr>
        <w:t>(</w:t>
      </w:r>
      <w:proofErr w:type="spellStart"/>
      <w:r w:rsidR="001C5D99" w:rsidRPr="00FA6589">
        <w:rPr>
          <w:rFonts w:ascii="Times New Roman" w:hAnsi="Times New Roman"/>
          <w:sz w:val="20"/>
          <w:szCs w:val="20"/>
        </w:rPr>
        <w:t>t.j</w:t>
      </w:r>
      <w:proofErr w:type="spellEnd"/>
      <w:r w:rsidR="001C5D99" w:rsidRPr="00FA6589">
        <w:rPr>
          <w:rFonts w:ascii="Times New Roman" w:hAnsi="Times New Roman"/>
          <w:sz w:val="20"/>
          <w:szCs w:val="20"/>
        </w:rPr>
        <w:t>. Dz. U. z 2023r. poz. 1605)</w:t>
      </w:r>
      <w:r w:rsidR="00E27ABB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A65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A6589" w14:paraId="6B607655" w14:textId="77777777" w:rsidTr="00467CA2">
        <w:tc>
          <w:tcPr>
            <w:tcW w:w="2269" w:type="dxa"/>
            <w:shd w:val="clear" w:color="auto" w:fill="auto"/>
          </w:tcPr>
          <w:p w14:paraId="1B2B2645" w14:textId="77777777" w:rsidR="00D520D3" w:rsidRPr="00FA658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67EF9E" w14:textId="77777777" w:rsidR="00D520D3" w:rsidRPr="00FA6589" w:rsidRDefault="001C5D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560331K ul. Piękna w Niepołomicach</w:t>
            </w:r>
            <w:r w:rsidR="00D520D3"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C5D99" w:rsidRPr="00FA6589" w14:paraId="46A202C6" w14:textId="77777777" w:rsidTr="00AC218E">
        <w:tc>
          <w:tcPr>
            <w:tcW w:w="2269" w:type="dxa"/>
            <w:shd w:val="clear" w:color="auto" w:fill="auto"/>
          </w:tcPr>
          <w:p w14:paraId="6EA89755" w14:textId="77777777" w:rsidR="001C5D99" w:rsidRPr="00FA6589" w:rsidRDefault="001C5D99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C28CD7" w14:textId="77777777" w:rsidR="001C5D99" w:rsidRPr="00FA6589" w:rsidRDefault="001C5D99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65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ZP.271.18.2024</w:t>
            </w:r>
          </w:p>
        </w:tc>
      </w:tr>
    </w:tbl>
    <w:p w14:paraId="50514AA2" w14:textId="77777777" w:rsidR="00DC652A" w:rsidRPr="00FA6589" w:rsidRDefault="001C5D9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A6589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9A9077C" w14:textId="77777777" w:rsidR="00DC652A" w:rsidRPr="00FA658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49109B2" w14:textId="77777777" w:rsidR="0071340C" w:rsidRPr="00FA658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B2DCFDA" w14:textId="77777777" w:rsidR="0071340C" w:rsidRPr="00FA658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78B9E08" w14:textId="77777777" w:rsidR="0071340C" w:rsidRPr="00FA658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23A8FD1" w14:textId="77777777" w:rsidR="0071340C" w:rsidRPr="00FA65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053A9E5" w14:textId="759988A0" w:rsidR="0071340C" w:rsidRPr="00FA6589" w:rsidRDefault="00D520D3" w:rsidP="00FA658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A658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4A99114" w14:textId="77777777" w:rsidR="00DC652A" w:rsidRPr="00FA658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A65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A658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582F92C4" w14:textId="77777777" w:rsidR="00DC652A" w:rsidRPr="00FA65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A658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A658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41E55A0" w14:textId="77777777" w:rsidR="0093388F" w:rsidRPr="00FA658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AC7AE99" w14:textId="77777777" w:rsidR="0093388F" w:rsidRPr="00FA65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981E466" w14:textId="77777777" w:rsidR="0093388F" w:rsidRPr="00FA658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723D519" w14:textId="77777777" w:rsidR="00CB29AC" w:rsidRPr="00FA658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34B31B31" w14:textId="77777777" w:rsidR="00CB29AC" w:rsidRPr="00FA658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626EB0F" w14:textId="77777777" w:rsidR="00830970" w:rsidRPr="00FA658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A6589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E148A7F" w14:textId="77777777" w:rsidR="00E27ABB" w:rsidRPr="00FA6589" w:rsidRDefault="00830970" w:rsidP="00FA658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658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03E2369" w14:textId="77777777" w:rsidR="00E27ABB" w:rsidRPr="00FA658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27D58C7" w14:textId="77777777" w:rsidR="00FA6589" w:rsidRDefault="00FA6589" w:rsidP="00FA658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2A04158C" w14:textId="77777777" w:rsidR="00FA6589" w:rsidRPr="00FA6589" w:rsidRDefault="00FA658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FA6589" w:rsidRPr="00FA658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EC6783" w14:textId="77777777" w:rsidR="00EE24EC" w:rsidRDefault="00EE24EC" w:rsidP="00025386">
      <w:pPr>
        <w:spacing w:after="0" w:line="240" w:lineRule="auto"/>
      </w:pPr>
      <w:r>
        <w:separator/>
      </w:r>
    </w:p>
  </w:endnote>
  <w:endnote w:type="continuationSeparator" w:id="0">
    <w:p w14:paraId="4637F494" w14:textId="77777777" w:rsidR="00EE24EC" w:rsidRDefault="00EE24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2655B" w14:textId="77777777" w:rsidR="001C5D99" w:rsidRDefault="001C5D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8592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A7C92" w14:textId="77777777" w:rsidR="001C5D99" w:rsidRDefault="001C5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E9500" w14:textId="77777777" w:rsidR="00EE24EC" w:rsidRDefault="00EE24EC" w:rsidP="00025386">
      <w:pPr>
        <w:spacing w:after="0" w:line="240" w:lineRule="auto"/>
      </w:pPr>
      <w:r>
        <w:separator/>
      </w:r>
    </w:p>
  </w:footnote>
  <w:footnote w:type="continuationSeparator" w:id="0">
    <w:p w14:paraId="738CA4B7" w14:textId="77777777" w:rsidR="00EE24EC" w:rsidRDefault="00EE24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F48FC" w14:textId="77777777" w:rsidR="001C5D99" w:rsidRDefault="001C5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5BE54" w14:textId="77777777" w:rsidR="001C5D99" w:rsidRDefault="001C5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A38C1" w14:textId="77777777" w:rsidR="001C5D99" w:rsidRDefault="001C5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98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4EC"/>
    <w:rsid w:val="00025386"/>
    <w:rsid w:val="000423B9"/>
    <w:rsid w:val="00053927"/>
    <w:rsid w:val="00066C44"/>
    <w:rsid w:val="00071D4C"/>
    <w:rsid w:val="00084786"/>
    <w:rsid w:val="0016158F"/>
    <w:rsid w:val="001C2314"/>
    <w:rsid w:val="001C5D99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24EC"/>
    <w:rsid w:val="00EF3368"/>
    <w:rsid w:val="00F334B4"/>
    <w:rsid w:val="00FA658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034BE"/>
  <w15:chartTrackingRefBased/>
  <w15:docId w15:val="{C8E7284E-9C02-4C02-8880-D9D6F3BE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2024-07-15T15:07:00Z</cp:lastPrinted>
  <dcterms:created xsi:type="dcterms:W3CDTF">2024-07-15T15:07:00Z</dcterms:created>
  <dcterms:modified xsi:type="dcterms:W3CDTF">2024-07-15T15:07:00Z</dcterms:modified>
</cp:coreProperties>
</file>