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75F97" w14:textId="77777777" w:rsidR="003605D0" w:rsidRPr="00240E71" w:rsidRDefault="003605D0" w:rsidP="003605D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8FAD9EF">
          <v:roundrect id="_x0000_s1027" style="position:absolute;left:0;text-align:left;margin-left:-25.5pt;margin-top:-13.15pt;width:162pt;height:1in;z-index:251659264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66B25C7" w14:textId="77777777" w:rsidR="003605D0" w:rsidRDefault="003605D0" w:rsidP="003605D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954226" w14:textId="77777777" w:rsidR="003605D0" w:rsidRPr="0022732C" w:rsidRDefault="003605D0" w:rsidP="003605D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4177322" w14:textId="77777777" w:rsidR="003605D0" w:rsidRDefault="003605D0" w:rsidP="003605D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A8DC8F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222181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F6C3D9D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6846B27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10F9D13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F099694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3DE279D8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4691CC0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F80BDF4" w14:textId="77777777" w:rsidR="003605D0" w:rsidRPr="0022732C" w:rsidRDefault="003605D0" w:rsidP="003605D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9040910" w14:textId="77777777" w:rsidR="003605D0" w:rsidRDefault="003605D0" w:rsidP="003605D0">
      <w:pPr>
        <w:spacing w:line="360" w:lineRule="auto"/>
      </w:pPr>
      <w:r>
        <w:t>Do: Nazwa i siedziba Zamawiającego:</w:t>
      </w:r>
    </w:p>
    <w:p w14:paraId="3ADC9955" w14:textId="77777777" w:rsidR="003605D0" w:rsidRPr="00C35C8C" w:rsidRDefault="003605D0" w:rsidP="003605D0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BF328A5" w14:textId="77777777" w:rsidR="003605D0" w:rsidRPr="00C35C8C" w:rsidRDefault="003605D0" w:rsidP="003605D0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A6B28D1" w14:textId="77777777" w:rsidR="003605D0" w:rsidRDefault="003605D0" w:rsidP="003605D0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C09C2D2" w14:textId="77777777" w:rsidR="003605D0" w:rsidRDefault="003605D0" w:rsidP="003605D0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1D83FDE2" w14:textId="77777777" w:rsidR="003605D0" w:rsidRDefault="003605D0" w:rsidP="003605D0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BAF89DC" w14:textId="77777777" w:rsidR="003605D0" w:rsidRDefault="003605D0" w:rsidP="003605D0">
      <w:pPr>
        <w:ind w:firstLine="3969"/>
        <w:rPr>
          <w:b/>
        </w:rPr>
      </w:pPr>
    </w:p>
    <w:p w14:paraId="4848B70E" w14:textId="54A2939E" w:rsidR="003605D0" w:rsidRDefault="003605D0" w:rsidP="003605D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>16</w:t>
      </w:r>
      <w:r w:rsidRPr="002F43F1">
        <w:rPr>
          <w:b/>
        </w:rPr>
        <w:t xml:space="preserve"> szt. laptopów</w:t>
      </w:r>
      <w:r>
        <w:rPr>
          <w:b/>
        </w:rPr>
        <w:t xml:space="preserve"> </w:t>
      </w:r>
      <w:r w:rsidRPr="002F43F1">
        <w:rPr>
          <w:b/>
        </w:rPr>
        <w:t xml:space="preserve">na potrzeby </w:t>
      </w:r>
      <w:proofErr w:type="spellStart"/>
      <w:r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</w:t>
      </w:r>
      <w:r>
        <w:rPr>
          <w:b/>
          <w:sz w:val="26"/>
        </w:rPr>
        <w:t>3</w:t>
      </w:r>
      <w:r>
        <w:rPr>
          <w:b/>
          <w:sz w:val="26"/>
        </w:rPr>
        <w:t>6</w:t>
      </w:r>
      <w:r>
        <w:rPr>
          <w:b/>
          <w:sz w:val="26"/>
        </w:rPr>
        <w:t>6</w:t>
      </w:r>
      <w:r>
        <w:rPr>
          <w:b/>
          <w:sz w:val="26"/>
        </w:rPr>
        <w:t xml:space="preserve">/24 </w:t>
      </w:r>
      <w:r>
        <w:t>oferuję realizację przedmiotu zamówienia, zgodnie z zasadami określonymi w specyfikacji istotnych warunków zamówienia.</w:t>
      </w:r>
    </w:p>
    <w:p w14:paraId="28A370ED" w14:textId="77777777" w:rsidR="003605D0" w:rsidRDefault="003605D0" w:rsidP="003605D0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605D0" w:rsidRPr="002A16E2" w14:paraId="642ADDA1" w14:textId="77777777" w:rsidTr="00D6294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2FE999" w14:textId="77777777" w:rsidR="003605D0" w:rsidRPr="002A16E2" w:rsidRDefault="003605D0" w:rsidP="00D6294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216095" w14:textId="77777777" w:rsidR="003605D0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09831158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043D0EF3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7339AC" w14:textId="77777777" w:rsidR="003605D0" w:rsidRPr="0084309D" w:rsidRDefault="003605D0" w:rsidP="00D6294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785A92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43759C5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7BC664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76AC6B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8C14049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CC324C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CB2582A" w14:textId="77777777" w:rsidR="003605D0" w:rsidRPr="008A2B7D" w:rsidRDefault="003605D0" w:rsidP="00D629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0ED12D5" w14:textId="77777777" w:rsidR="003605D0" w:rsidRPr="008A2B7D" w:rsidRDefault="003605D0" w:rsidP="00D629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F84B79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D742F7B" w14:textId="77777777" w:rsidR="003605D0" w:rsidRPr="008A2B7D" w:rsidRDefault="003605D0" w:rsidP="00D6294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D4E6950" w14:textId="77777777" w:rsidR="003605D0" w:rsidRPr="008A2B7D" w:rsidRDefault="003605D0" w:rsidP="00D6294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605D0" w:rsidRPr="002A16E2" w14:paraId="34FACC67" w14:textId="77777777" w:rsidTr="00D6294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552D6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C7C46B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0D32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520636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C537A8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F51368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F63B6C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527261" w14:textId="77777777" w:rsidR="003605D0" w:rsidRPr="002A16E2" w:rsidRDefault="003605D0" w:rsidP="00D6294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605D0" w:rsidRPr="002A16E2" w14:paraId="467A272A" w14:textId="77777777" w:rsidTr="00D6294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806B1B" w14:textId="77777777" w:rsidR="003605D0" w:rsidRPr="002A16E2" w:rsidRDefault="003605D0" w:rsidP="00D6294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9C90" w14:textId="77777777" w:rsidR="003605D0" w:rsidRPr="00125021" w:rsidRDefault="003605D0" w:rsidP="00D6294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0B2B" w14:textId="77777777" w:rsidR="003605D0" w:rsidRPr="00A47B30" w:rsidRDefault="003605D0" w:rsidP="00D6294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35B5" w14:textId="24C75820" w:rsidR="003605D0" w:rsidRPr="00F55968" w:rsidRDefault="003605D0" w:rsidP="00D629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265E" w14:textId="77777777" w:rsidR="003605D0" w:rsidRPr="002A16E2" w:rsidRDefault="003605D0" w:rsidP="00D6294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8DCF" w14:textId="77777777" w:rsidR="003605D0" w:rsidRPr="002A16E2" w:rsidRDefault="003605D0" w:rsidP="00D6294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F17BD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E89D3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</w:tr>
      <w:tr w:rsidR="003605D0" w:rsidRPr="002A16E2" w14:paraId="4602DCC4" w14:textId="77777777" w:rsidTr="00D6294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3D42FC" w14:textId="77777777" w:rsidR="003605D0" w:rsidRDefault="003605D0" w:rsidP="00D6294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43F9762" w14:textId="77777777" w:rsidR="003605D0" w:rsidRDefault="003605D0" w:rsidP="00D6294D">
            <w:pPr>
              <w:ind w:right="425"/>
              <w:rPr>
                <w:sz w:val="22"/>
                <w:szCs w:val="22"/>
              </w:rPr>
            </w:pPr>
          </w:p>
          <w:p w14:paraId="769F82A2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  <w:p w14:paraId="6063809A" w14:textId="77777777" w:rsidR="003605D0" w:rsidRDefault="003605D0" w:rsidP="00D6294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449889B" w14:textId="77777777" w:rsidR="003605D0" w:rsidRPr="002A16E2" w:rsidRDefault="003605D0" w:rsidP="00D6294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9B64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F8398C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C49131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</w:tr>
      <w:tr w:rsidR="003605D0" w:rsidRPr="002A16E2" w14:paraId="4A458FFD" w14:textId="77777777" w:rsidTr="00D6294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DC2E7B" w14:textId="77777777" w:rsidR="003605D0" w:rsidRPr="002A16E2" w:rsidRDefault="003605D0" w:rsidP="00D6294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7F0185F" w14:textId="77777777" w:rsidR="003605D0" w:rsidRPr="002A16E2" w:rsidRDefault="003605D0" w:rsidP="00D6294D">
            <w:pPr>
              <w:rPr>
                <w:sz w:val="22"/>
                <w:szCs w:val="22"/>
              </w:rPr>
            </w:pPr>
          </w:p>
          <w:p w14:paraId="50E3DFBC" w14:textId="77777777" w:rsidR="003605D0" w:rsidRPr="002A16E2" w:rsidRDefault="003605D0" w:rsidP="00D6294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10B0670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DA0B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73AC4B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A579FC" w14:textId="77777777" w:rsidR="003605D0" w:rsidRPr="002A16E2" w:rsidRDefault="003605D0" w:rsidP="00D6294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9B1B5C6" w14:textId="77777777" w:rsidR="003605D0" w:rsidRPr="00FB1B4F" w:rsidRDefault="003605D0" w:rsidP="003605D0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197571A" w14:textId="77777777" w:rsidR="003605D0" w:rsidRPr="00FB1B4F" w:rsidRDefault="003605D0" w:rsidP="003605D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5F5690D" w14:textId="77777777" w:rsidR="003605D0" w:rsidRPr="00FB1B4F" w:rsidRDefault="003605D0" w:rsidP="003605D0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2CBBAB7" w14:textId="77777777" w:rsidR="003605D0" w:rsidRDefault="003605D0" w:rsidP="003605D0">
      <w:pPr>
        <w:pStyle w:val="Tekstpodstawowy"/>
      </w:pPr>
      <w:r>
        <w:t>Powyższa cena zawiera  podatek VAT w wysokości 23% tj.…………………….PLN</w:t>
      </w:r>
    </w:p>
    <w:p w14:paraId="526194BF" w14:textId="77777777" w:rsidR="003605D0" w:rsidRDefault="003605D0" w:rsidP="003605D0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lastRenderedPageBreak/>
        <w:t xml:space="preserve">Termin realizacji zamówienia: do </w:t>
      </w:r>
      <w:r>
        <w:rPr>
          <w:b/>
        </w:rPr>
        <w:t>……………….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4CC6D1A7" w14:textId="04943763" w:rsidR="003605D0" w:rsidRPr="000552C2" w:rsidRDefault="003605D0" w:rsidP="003605D0">
      <w:pPr>
        <w:widowControl w:val="0"/>
        <w:spacing w:line="360" w:lineRule="auto"/>
        <w:ind w:right="1"/>
        <w:jc w:val="both"/>
        <w:rPr>
          <w:b/>
          <w:bCs/>
        </w:rPr>
      </w:pPr>
    </w:p>
    <w:p w14:paraId="0265BEFA" w14:textId="77777777" w:rsidR="003605D0" w:rsidRDefault="003605D0" w:rsidP="003605D0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145C1EFE" w14:textId="77777777" w:rsidR="003605D0" w:rsidRPr="00FE545C" w:rsidRDefault="003605D0" w:rsidP="003605D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D1DA329" w14:textId="77777777" w:rsidR="003605D0" w:rsidRPr="00FE545C" w:rsidRDefault="003605D0" w:rsidP="003605D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5091ECE" w14:textId="77777777" w:rsidR="003605D0" w:rsidRDefault="003605D0" w:rsidP="003605D0">
      <w:pPr>
        <w:jc w:val="both"/>
        <w:rPr>
          <w:sz w:val="18"/>
          <w:szCs w:val="18"/>
        </w:rPr>
      </w:pPr>
    </w:p>
    <w:p w14:paraId="29EFA68B" w14:textId="77777777" w:rsidR="003605D0" w:rsidRPr="002A16E2" w:rsidRDefault="003605D0" w:rsidP="003605D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9D4F6F0" w14:textId="77777777" w:rsidR="003605D0" w:rsidRPr="002A16E2" w:rsidRDefault="003605D0" w:rsidP="00360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A124A3A" w14:textId="77777777" w:rsidR="003605D0" w:rsidRDefault="003605D0" w:rsidP="00360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AB66246" w14:textId="77777777" w:rsidR="003605D0" w:rsidRPr="003E2056" w:rsidRDefault="003605D0" w:rsidP="003605D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1E4CAAE" w14:textId="77777777" w:rsidR="003605D0" w:rsidRPr="002A16E2" w:rsidRDefault="003605D0" w:rsidP="003605D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1405858" w14:textId="77777777" w:rsidR="003605D0" w:rsidRPr="002A16E2" w:rsidRDefault="003605D0" w:rsidP="003605D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89E75C" w14:textId="77777777" w:rsidR="003605D0" w:rsidRPr="002A16E2" w:rsidRDefault="003605D0" w:rsidP="003605D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7D8187" w14:textId="77777777" w:rsidR="003605D0" w:rsidRPr="002A16E2" w:rsidRDefault="003605D0" w:rsidP="00360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05D0" w:rsidRPr="002A16E2" w14:paraId="63B92EC0" w14:textId="77777777" w:rsidTr="00D629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EC800" w14:textId="77777777" w:rsidR="003605D0" w:rsidRPr="002A16E2" w:rsidRDefault="003605D0" w:rsidP="00D62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B6510" w14:textId="77777777" w:rsidR="003605D0" w:rsidRPr="002A16E2" w:rsidRDefault="003605D0" w:rsidP="00D62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951186F" w14:textId="77777777" w:rsidR="003605D0" w:rsidRPr="002A16E2" w:rsidRDefault="003605D0" w:rsidP="00D62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363D2" w14:textId="77777777" w:rsidR="003605D0" w:rsidRPr="002A16E2" w:rsidRDefault="003605D0" w:rsidP="00D6294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605D0" w:rsidRPr="002A16E2" w14:paraId="467D27C1" w14:textId="77777777" w:rsidTr="00D629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3762F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9BB46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229DF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605D0" w:rsidRPr="002A16E2" w14:paraId="5F9E905D" w14:textId="77777777" w:rsidTr="00D6294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AF0F4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A9251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BE074" w14:textId="77777777" w:rsidR="003605D0" w:rsidRPr="002A16E2" w:rsidRDefault="003605D0" w:rsidP="00D6294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11531E6" w14:textId="77777777" w:rsidR="003605D0" w:rsidRPr="002A16E2" w:rsidRDefault="003605D0" w:rsidP="003605D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2836E6" w14:textId="77777777" w:rsidR="003605D0" w:rsidRPr="002A16E2" w:rsidRDefault="003605D0" w:rsidP="003605D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2CED012" w14:textId="77777777" w:rsidR="003605D0" w:rsidRPr="002A16E2" w:rsidRDefault="003605D0" w:rsidP="003605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3113D6D" w14:textId="77777777" w:rsidR="003605D0" w:rsidRPr="002A16E2" w:rsidRDefault="003605D0" w:rsidP="003605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76E2DE1" w14:textId="77777777" w:rsidR="003605D0" w:rsidRPr="002A16E2" w:rsidRDefault="003605D0" w:rsidP="003605D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8E2DBD1" w14:textId="77777777" w:rsidR="003605D0" w:rsidRPr="002A16E2" w:rsidRDefault="003605D0" w:rsidP="003605D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17D1EA" w14:textId="77777777" w:rsidR="003605D0" w:rsidRPr="002A16E2" w:rsidRDefault="003605D0" w:rsidP="003605D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6DCFAEA" w14:textId="77777777" w:rsidR="003605D0" w:rsidRPr="002A16E2" w:rsidRDefault="003605D0" w:rsidP="00360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692B4FB" w14:textId="77777777" w:rsidR="003605D0" w:rsidRPr="002A16E2" w:rsidRDefault="003605D0" w:rsidP="00360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535D015" w14:textId="77777777" w:rsidR="003605D0" w:rsidRPr="00F47191" w:rsidRDefault="003605D0" w:rsidP="003605D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C7C99BB" w14:textId="77777777" w:rsidR="003605D0" w:rsidRPr="002171F4" w:rsidRDefault="003605D0" w:rsidP="003605D0"/>
    <w:p w14:paraId="33228E8D" w14:textId="77777777" w:rsidR="003605D0" w:rsidRPr="005C1AEA" w:rsidRDefault="003605D0" w:rsidP="003605D0"/>
    <w:p w14:paraId="4FC3751D" w14:textId="77777777" w:rsidR="003605D0" w:rsidRPr="009962AD" w:rsidRDefault="003605D0" w:rsidP="003605D0"/>
    <w:p w14:paraId="723EE372" w14:textId="77777777" w:rsidR="00FE545C" w:rsidRPr="003605D0" w:rsidRDefault="00FE545C" w:rsidP="003605D0"/>
    <w:sectPr w:rsidR="00FE545C" w:rsidRPr="00360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6D04D" w14:textId="77777777" w:rsidR="00E83806" w:rsidRDefault="00E83806">
      <w:r>
        <w:separator/>
      </w:r>
    </w:p>
  </w:endnote>
  <w:endnote w:type="continuationSeparator" w:id="0">
    <w:p w14:paraId="18F95099" w14:textId="77777777" w:rsidR="00E83806" w:rsidRDefault="00E8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88CB6" w14:textId="77777777" w:rsidR="00296DAA" w:rsidRDefault="00296D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33A7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375CF" w14:textId="77777777" w:rsidR="00296DAA" w:rsidRDefault="00296D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6A08D" w14:textId="77777777" w:rsidR="00E83806" w:rsidRDefault="00E83806">
      <w:r>
        <w:separator/>
      </w:r>
    </w:p>
  </w:footnote>
  <w:footnote w:type="continuationSeparator" w:id="0">
    <w:p w14:paraId="1A1077B1" w14:textId="77777777" w:rsidR="00E83806" w:rsidRDefault="00E83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C2091E" w14:textId="77777777" w:rsidR="00296DAA" w:rsidRDefault="00296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3C7A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05955" w14:textId="77777777" w:rsidR="00296DAA" w:rsidRDefault="00296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76110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46852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6922265">
    <w:abstractNumId w:val="0"/>
  </w:num>
  <w:num w:numId="4" w16cid:durableId="3567415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8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DAA"/>
    <w:rsid w:val="00315A4A"/>
    <w:rsid w:val="003605D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3806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CF8BE6"/>
  <w15:chartTrackingRefBased/>
  <w15:docId w15:val="{A35C2818-C744-4EDF-B5E0-8BE5FC95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05D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536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2024-07-11T07:14:00Z</dcterms:created>
  <dcterms:modified xsi:type="dcterms:W3CDTF">2024-07-11T07:17:00Z</dcterms:modified>
</cp:coreProperties>
</file>