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E6ACD" w14:textId="0B6D1EC2" w:rsidR="00E40A3C" w:rsidRDefault="00E40A3C" w:rsidP="0040263F">
      <w:pPr>
        <w:pStyle w:val="Gwka"/>
        <w:tabs>
          <w:tab w:val="left" w:pos="6525"/>
        </w:tabs>
        <w:rPr>
          <w:b/>
        </w:rPr>
      </w:pPr>
      <w:bookmarkStart w:id="0" w:name="_GoBack"/>
      <w:bookmarkEnd w:id="0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21041C7B" w14:textId="2000CDFB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59EAD3D9" w:rsidR="00E40A3C" w:rsidRPr="00750AA6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  <w:r w:rsidR="00750AA6">
        <w:rPr>
          <w:b/>
          <w:color w:val="000000"/>
          <w:sz w:val="28"/>
        </w:rPr>
        <w:t xml:space="preserve"> </w:t>
      </w:r>
    </w:p>
    <w:p w14:paraId="3FD6BF40" w14:textId="2C73DA4F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738ADD4A" w14:textId="77777777" w:rsidR="006D7C24" w:rsidRDefault="006D7C24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78024DBC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B0189" w:rsidRPr="00FB0189">
        <w:rPr>
          <w:b/>
          <w:sz w:val="22"/>
          <w:szCs w:val="22"/>
        </w:rPr>
        <w:t>ochrona fizyczna i dozór obiektów AGH w Miękini – DE-dzp.272-</w:t>
      </w:r>
      <w:r w:rsidR="0040263F">
        <w:rPr>
          <w:b/>
          <w:sz w:val="22"/>
          <w:szCs w:val="22"/>
        </w:rPr>
        <w:t>357</w:t>
      </w:r>
      <w:r w:rsidR="00FB0189" w:rsidRPr="00FB0189">
        <w:rPr>
          <w:b/>
          <w:sz w:val="22"/>
          <w:szCs w:val="22"/>
        </w:rPr>
        <w:t>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214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544"/>
        <w:gridCol w:w="2268"/>
        <w:gridCol w:w="2693"/>
      </w:tblGrid>
      <w:tr w:rsidR="00E966CF" w14:paraId="091B7D5D" w14:textId="30FC9A16" w:rsidTr="008443E8">
        <w:trPr>
          <w:cantSplit/>
          <w:trHeight w:val="782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B6F6" w14:textId="77777777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</w:t>
            </w:r>
          </w:p>
          <w:p w14:paraId="79525198" w14:textId="753A4EB0" w:rsidR="00E966CF" w:rsidRDefault="00E966C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 czas realizacji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E966CF" w:rsidRDefault="00E966CF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966CF" w14:paraId="336DCB76" w14:textId="2B8CE639" w:rsidTr="008443E8">
        <w:trPr>
          <w:cantSplit/>
          <w:trHeight w:hRule="exact" w:val="28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1F88F97B" w:rsidR="00E966CF" w:rsidRDefault="00E966C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966CF" w14:paraId="1A1497FF" w14:textId="6C5F425F" w:rsidTr="008443E8">
        <w:trPr>
          <w:cantSplit/>
          <w:trHeight w:val="92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66CF" w14:paraId="5FEC0879" w14:textId="240D23C0" w:rsidTr="008443E8">
        <w:trPr>
          <w:cantSplit/>
          <w:trHeight w:val="90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E966CF" w:rsidRDefault="00E966C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74FD3C14" w14:textId="77777777" w:rsidR="009C533C" w:rsidRPr="003F5988" w:rsidRDefault="009C533C" w:rsidP="009C533C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31F6BBCF" w14:textId="77777777" w:rsidR="009C533C" w:rsidRPr="003F5988" w:rsidRDefault="009C533C" w:rsidP="009C533C">
      <w:pPr>
        <w:rPr>
          <w:i/>
          <w:iCs/>
          <w:sz w:val="16"/>
          <w:szCs w:val="16"/>
        </w:rPr>
      </w:pP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56F63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00718" w14:textId="77777777" w:rsidR="008E5BF5" w:rsidRDefault="008E5BF5">
      <w:r>
        <w:separator/>
      </w:r>
    </w:p>
  </w:endnote>
  <w:endnote w:type="continuationSeparator" w:id="0">
    <w:p w14:paraId="46A1A609" w14:textId="77777777" w:rsidR="008E5BF5" w:rsidRDefault="008E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4F61A" w14:textId="77777777" w:rsidR="008E5BF5" w:rsidRDefault="008E5BF5">
      <w:r>
        <w:separator/>
      </w:r>
    </w:p>
  </w:footnote>
  <w:footnote w:type="continuationSeparator" w:id="0">
    <w:p w14:paraId="205EFD5F" w14:textId="77777777" w:rsidR="008E5BF5" w:rsidRDefault="008E5BF5">
      <w:r>
        <w:continuationSeparator/>
      </w:r>
    </w:p>
  </w:footnote>
  <w:footnote w:id="1">
    <w:p w14:paraId="4F229744" w14:textId="77777777" w:rsidR="00E966CF" w:rsidRDefault="00E966CF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6F63"/>
    <w:rsid w:val="00066BF7"/>
    <w:rsid w:val="00082A5D"/>
    <w:rsid w:val="00082E0F"/>
    <w:rsid w:val="000A0874"/>
    <w:rsid w:val="00160017"/>
    <w:rsid w:val="001C23A6"/>
    <w:rsid w:val="00210E8E"/>
    <w:rsid w:val="00221EF3"/>
    <w:rsid w:val="00226572"/>
    <w:rsid w:val="00265B55"/>
    <w:rsid w:val="00276C10"/>
    <w:rsid w:val="00361EEE"/>
    <w:rsid w:val="003A7C61"/>
    <w:rsid w:val="003C67B1"/>
    <w:rsid w:val="003F5B87"/>
    <w:rsid w:val="0040263F"/>
    <w:rsid w:val="0042347E"/>
    <w:rsid w:val="0044239E"/>
    <w:rsid w:val="004504F7"/>
    <w:rsid w:val="004A5228"/>
    <w:rsid w:val="005136B3"/>
    <w:rsid w:val="00561097"/>
    <w:rsid w:val="00676A09"/>
    <w:rsid w:val="006B5B02"/>
    <w:rsid w:val="006C357F"/>
    <w:rsid w:val="006D7C24"/>
    <w:rsid w:val="00702A72"/>
    <w:rsid w:val="00707683"/>
    <w:rsid w:val="007267C9"/>
    <w:rsid w:val="00750AA6"/>
    <w:rsid w:val="007C7526"/>
    <w:rsid w:val="007D7D6C"/>
    <w:rsid w:val="007F7B24"/>
    <w:rsid w:val="008209FE"/>
    <w:rsid w:val="00826C67"/>
    <w:rsid w:val="008443E8"/>
    <w:rsid w:val="008B02BB"/>
    <w:rsid w:val="008E5BF5"/>
    <w:rsid w:val="00934AAB"/>
    <w:rsid w:val="009B7E62"/>
    <w:rsid w:val="009C533C"/>
    <w:rsid w:val="00A273FE"/>
    <w:rsid w:val="00A40AE7"/>
    <w:rsid w:val="00A45D81"/>
    <w:rsid w:val="00A54C7C"/>
    <w:rsid w:val="00A91C25"/>
    <w:rsid w:val="00A9350F"/>
    <w:rsid w:val="00AC41BD"/>
    <w:rsid w:val="00AD367C"/>
    <w:rsid w:val="00B750ED"/>
    <w:rsid w:val="00C049BA"/>
    <w:rsid w:val="00C254C7"/>
    <w:rsid w:val="00C34B2E"/>
    <w:rsid w:val="00C37EBD"/>
    <w:rsid w:val="00C7737A"/>
    <w:rsid w:val="00CA5EC4"/>
    <w:rsid w:val="00D11BC3"/>
    <w:rsid w:val="00D40CBC"/>
    <w:rsid w:val="00D61AFA"/>
    <w:rsid w:val="00D76928"/>
    <w:rsid w:val="00D82791"/>
    <w:rsid w:val="00DC1F49"/>
    <w:rsid w:val="00DD5BF2"/>
    <w:rsid w:val="00E13954"/>
    <w:rsid w:val="00E20054"/>
    <w:rsid w:val="00E40A3C"/>
    <w:rsid w:val="00E966CF"/>
    <w:rsid w:val="00E966E9"/>
    <w:rsid w:val="00EA0362"/>
    <w:rsid w:val="00EC2036"/>
    <w:rsid w:val="00F213FB"/>
    <w:rsid w:val="00F8605B"/>
    <w:rsid w:val="00FB0189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2024-07-09T08:13:00Z</cp:lastPrinted>
  <dcterms:created xsi:type="dcterms:W3CDTF">2024-05-21T11:13:00Z</dcterms:created>
  <dcterms:modified xsi:type="dcterms:W3CDTF">2024-07-09T08:13:00Z</dcterms:modified>
</cp:coreProperties>
</file>