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8F34A" w14:textId="569F070E" w:rsidR="008D2AB8" w:rsidRPr="0065601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sz w:val="18"/>
          <w:szCs w:val="18"/>
        </w:rPr>
        <w:t xml:space="preserve">Załącznik nr </w:t>
      </w:r>
      <w:r w:rsidR="00012286" w:rsidRPr="0065601C">
        <w:rPr>
          <w:rFonts w:ascii="Verdana" w:hAnsi="Verdana"/>
          <w:sz w:val="18"/>
          <w:szCs w:val="18"/>
        </w:rPr>
        <w:t>1</w:t>
      </w:r>
    </w:p>
    <w:p w14:paraId="2EAA55FF" w14:textId="77777777" w:rsidR="008D2AB8" w:rsidRPr="0065601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B1D1A1" w14:textId="77777777" w:rsidR="008D2AB8" w:rsidRPr="0065601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FORMULARZ OFERTY</w:t>
      </w:r>
    </w:p>
    <w:p w14:paraId="1A9C0C31" w14:textId="6F54EB1B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………………………………………………….</w:t>
      </w:r>
    </w:p>
    <w:p w14:paraId="6F8C7C54" w14:textId="4D046518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………………………………………………..</w:t>
      </w:r>
    </w:p>
    <w:p w14:paraId="7B8A9C1F" w14:textId="53DFE9AE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0F9449F9" w14:textId="21D11F69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377957" w:rsidRPr="0065601C">
        <w:rPr>
          <w:rFonts w:ascii="Verdana" w:hAnsi="Verdana"/>
          <w:sz w:val="18"/>
          <w:szCs w:val="18"/>
        </w:rPr>
        <w:t>..........</w:t>
      </w:r>
    </w:p>
    <w:p w14:paraId="46E6A0E9" w14:textId="1D77E771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18B7E11D" w14:textId="0D6E386D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6143E089" w14:textId="7DC97B5D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409E128" w14:textId="7C198EB8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377957" w:rsidRPr="0065601C">
        <w:rPr>
          <w:rFonts w:ascii="Verdana" w:hAnsi="Verdana"/>
          <w:sz w:val="18"/>
          <w:szCs w:val="18"/>
        </w:rPr>
        <w:t>.........................................</w:t>
      </w:r>
    </w:p>
    <w:p w14:paraId="0A0F78E7" w14:textId="593E3E77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………………………………………………..</w:t>
      </w:r>
    </w:p>
    <w:p w14:paraId="5BC3FDF4" w14:textId="77777777" w:rsidR="008D2AB8" w:rsidRPr="0065601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907C805" w14:textId="77777777" w:rsidR="008D2AB8" w:rsidRPr="0065601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Do: Nazwa i siedziba Zamawiającego:</w:t>
      </w:r>
    </w:p>
    <w:p w14:paraId="5A911632" w14:textId="77777777" w:rsidR="00A46A03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Akademia Górniczo - Hutnicza</w:t>
      </w:r>
    </w:p>
    <w:p w14:paraId="0B0D66B7" w14:textId="77777777" w:rsidR="00A46A03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im. Stanisława Staszica w Krakowie</w:t>
      </w:r>
    </w:p>
    <w:p w14:paraId="1C2A3933" w14:textId="77777777" w:rsidR="008D2AB8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Dział Zamówień Publicznych</w:t>
      </w:r>
      <w:r w:rsidR="008D2AB8" w:rsidRPr="0065601C">
        <w:rPr>
          <w:rFonts w:ascii="Verdana" w:hAnsi="Verdana"/>
          <w:b/>
          <w:sz w:val="18"/>
          <w:szCs w:val="18"/>
        </w:rPr>
        <w:t xml:space="preserve">  </w:t>
      </w:r>
    </w:p>
    <w:p w14:paraId="1AE10E48" w14:textId="77777777" w:rsidR="008D2AB8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Al. Mickiewicza</w:t>
      </w:r>
      <w:r w:rsidR="008D2AB8" w:rsidRPr="0065601C">
        <w:rPr>
          <w:rFonts w:ascii="Verdana" w:hAnsi="Verdana"/>
          <w:b/>
          <w:sz w:val="18"/>
          <w:szCs w:val="18"/>
        </w:rPr>
        <w:t xml:space="preserve"> </w:t>
      </w:r>
      <w:r w:rsidRPr="0065601C">
        <w:rPr>
          <w:rFonts w:ascii="Verdana" w:hAnsi="Verdana"/>
          <w:b/>
          <w:sz w:val="18"/>
          <w:szCs w:val="18"/>
        </w:rPr>
        <w:t>30</w:t>
      </w:r>
      <w:r w:rsidR="008D2AB8" w:rsidRPr="0065601C">
        <w:rPr>
          <w:rFonts w:ascii="Verdana" w:hAnsi="Verdana"/>
          <w:b/>
          <w:sz w:val="18"/>
          <w:szCs w:val="18"/>
        </w:rPr>
        <w:t xml:space="preserve"> </w:t>
      </w:r>
    </w:p>
    <w:p w14:paraId="46ED8ED6" w14:textId="77777777" w:rsidR="008D2AB8" w:rsidRPr="0065601C" w:rsidRDefault="00A46A03" w:rsidP="008D2AB8">
      <w:pPr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30-059</w:t>
      </w:r>
      <w:r w:rsidR="008D2AB8" w:rsidRPr="0065601C">
        <w:rPr>
          <w:rFonts w:ascii="Verdana" w:hAnsi="Verdana"/>
          <w:b/>
          <w:sz w:val="18"/>
          <w:szCs w:val="18"/>
        </w:rPr>
        <w:t xml:space="preserve"> </w:t>
      </w:r>
      <w:r w:rsidRPr="0065601C">
        <w:rPr>
          <w:rFonts w:ascii="Verdana" w:hAnsi="Verdana"/>
          <w:b/>
          <w:sz w:val="18"/>
          <w:szCs w:val="18"/>
        </w:rPr>
        <w:t>Kraków</w:t>
      </w:r>
      <w:r w:rsidR="008D2AB8" w:rsidRPr="0065601C">
        <w:rPr>
          <w:rFonts w:ascii="Verdana" w:hAnsi="Verdana"/>
          <w:b/>
          <w:sz w:val="18"/>
          <w:szCs w:val="18"/>
        </w:rPr>
        <w:t xml:space="preserve">,  </w:t>
      </w:r>
    </w:p>
    <w:p w14:paraId="228D87CD" w14:textId="77777777" w:rsidR="008D2AB8" w:rsidRPr="0065601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7274A3C" w14:textId="1C265EB2" w:rsidR="00F84F4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B1BD2">
        <w:rPr>
          <w:rFonts w:ascii="Verdana" w:hAnsi="Verdana"/>
          <w:b/>
          <w:sz w:val="18"/>
          <w:szCs w:val="18"/>
        </w:rPr>
        <w:t>d</w:t>
      </w:r>
      <w:r w:rsidR="00EB1BD2" w:rsidRPr="00EB1BD2">
        <w:rPr>
          <w:rFonts w:ascii="Verdana" w:hAnsi="Verdana"/>
          <w:b/>
          <w:sz w:val="18"/>
          <w:szCs w:val="18"/>
        </w:rPr>
        <w:t xml:space="preserve">ostawa </w:t>
      </w:r>
      <w:bookmarkStart w:id="0" w:name="_Hlk171337401"/>
      <w:proofErr w:type="spellStart"/>
      <w:r w:rsidR="00EB1BD2" w:rsidRPr="00EB1BD2">
        <w:rPr>
          <w:rFonts w:ascii="Verdana" w:hAnsi="Verdana"/>
          <w:b/>
          <w:sz w:val="18"/>
          <w:szCs w:val="18"/>
        </w:rPr>
        <w:t>wagosuszarki</w:t>
      </w:r>
      <w:bookmarkEnd w:id="0"/>
      <w:proofErr w:type="spellEnd"/>
      <w:r w:rsidR="00EB1BD2" w:rsidRPr="00EB1BD2">
        <w:rPr>
          <w:rFonts w:ascii="Verdana" w:hAnsi="Verdana"/>
          <w:b/>
          <w:sz w:val="18"/>
          <w:szCs w:val="18"/>
        </w:rPr>
        <w:t xml:space="preserve"> laboratoryjnej dla </w:t>
      </w:r>
      <w:proofErr w:type="spellStart"/>
      <w:r w:rsidR="00EB1BD2" w:rsidRPr="00EB1BD2">
        <w:rPr>
          <w:rFonts w:ascii="Verdana" w:hAnsi="Verdana"/>
          <w:b/>
          <w:sz w:val="18"/>
          <w:szCs w:val="18"/>
        </w:rPr>
        <w:t>WEiP</w:t>
      </w:r>
      <w:proofErr w:type="spellEnd"/>
      <w:r w:rsidR="00EB1BD2" w:rsidRPr="00EB1BD2">
        <w:rPr>
          <w:rFonts w:ascii="Verdana" w:hAnsi="Verdana"/>
          <w:b/>
          <w:sz w:val="18"/>
          <w:szCs w:val="18"/>
        </w:rPr>
        <w:t xml:space="preserve"> - DE-dzp.272-342/24</w:t>
      </w:r>
      <w:r w:rsidRPr="0065601C">
        <w:rPr>
          <w:rFonts w:ascii="Verdana" w:hAnsi="Verdana"/>
          <w:b/>
          <w:sz w:val="18"/>
          <w:szCs w:val="18"/>
        </w:rPr>
        <w:t xml:space="preserve">, </w:t>
      </w:r>
      <w:r w:rsidRPr="0065601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BACF1C9" w14:textId="77777777" w:rsidR="0065601C" w:rsidRPr="0065601C" w:rsidRDefault="0065601C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09003DE0" w14:textId="77777777" w:rsidR="00EB1BD2" w:rsidRPr="00EB1BD2" w:rsidRDefault="00EB1BD2" w:rsidP="00EB1BD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B1BD2">
        <w:rPr>
          <w:rFonts w:ascii="Verdana" w:hAnsi="Verdana"/>
          <w:b/>
          <w:sz w:val="18"/>
          <w:szCs w:val="18"/>
        </w:rPr>
        <w:t>Cena netto:   .........................................................................PLN</w:t>
      </w:r>
    </w:p>
    <w:p w14:paraId="6952623C" w14:textId="77777777" w:rsidR="00EB1BD2" w:rsidRPr="00EB1BD2" w:rsidRDefault="00EB1BD2" w:rsidP="00EB1BD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88F89EA" w14:textId="77777777" w:rsidR="00EB1BD2" w:rsidRPr="00EB1BD2" w:rsidRDefault="00EB1BD2" w:rsidP="00EB1BD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B1BD2">
        <w:rPr>
          <w:rFonts w:ascii="Verdana" w:hAnsi="Verdana"/>
          <w:b/>
          <w:sz w:val="18"/>
          <w:szCs w:val="18"/>
        </w:rPr>
        <w:t>Cena brutto: .........................................................................PLN</w:t>
      </w:r>
    </w:p>
    <w:p w14:paraId="55AAA1FC" w14:textId="77777777" w:rsidR="00EB1BD2" w:rsidRPr="00EB1BD2" w:rsidRDefault="00EB1BD2" w:rsidP="00EB1BD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E15216F" w14:textId="66084595" w:rsidR="00EB1BD2" w:rsidRPr="00EB1BD2" w:rsidRDefault="00EB1BD2" w:rsidP="00EB1BD2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B1BD2">
        <w:rPr>
          <w:rFonts w:ascii="Verdana" w:hAnsi="Verdana"/>
          <w:sz w:val="18"/>
          <w:szCs w:val="18"/>
        </w:rPr>
        <w:t>Słownie brutto:</w:t>
      </w:r>
      <w:r>
        <w:rPr>
          <w:rFonts w:ascii="Verdana" w:hAnsi="Verdana"/>
          <w:sz w:val="18"/>
          <w:szCs w:val="18"/>
        </w:rPr>
        <w:t xml:space="preserve"> </w:t>
      </w:r>
      <w:r w:rsidRPr="00EB1BD2">
        <w:rPr>
          <w:rFonts w:ascii="Verdana" w:hAnsi="Verdana"/>
          <w:sz w:val="18"/>
          <w:szCs w:val="18"/>
        </w:rPr>
        <w:t>............................................................</w:t>
      </w:r>
    </w:p>
    <w:p w14:paraId="264B3633" w14:textId="77777777" w:rsidR="00F84F4C" w:rsidRPr="00EB1BD2" w:rsidRDefault="00F84F4C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7AED871F" w14:textId="2748FF9D" w:rsidR="00EB1BD2" w:rsidRPr="00EB1BD2" w:rsidRDefault="00EB1BD2" w:rsidP="00EB1BD2">
      <w:pPr>
        <w:pStyle w:val="Tekstpodstawowy"/>
        <w:rPr>
          <w:rFonts w:ascii="Verdana" w:hAnsi="Verdana"/>
          <w:sz w:val="18"/>
          <w:szCs w:val="18"/>
        </w:rPr>
      </w:pPr>
      <w:r w:rsidRPr="00EB1BD2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6851E77B" w14:textId="77777777" w:rsidR="00F84F4C" w:rsidRPr="00EB1BD2" w:rsidRDefault="00F84F4C" w:rsidP="00F84F4C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bookmarkStart w:id="1" w:name="_GoBack"/>
      <w:bookmarkEnd w:id="1"/>
    </w:p>
    <w:p w14:paraId="2111634D" w14:textId="74E8C916" w:rsidR="00EB1BD2" w:rsidRDefault="00EB1BD2" w:rsidP="00EB1BD2">
      <w:pPr>
        <w:ind w:right="71"/>
        <w:rPr>
          <w:rFonts w:ascii="Verdana" w:hAnsi="Verdana"/>
          <w:b/>
          <w:sz w:val="18"/>
          <w:szCs w:val="18"/>
        </w:rPr>
      </w:pPr>
      <w:r w:rsidRPr="00EB1BD2">
        <w:rPr>
          <w:rFonts w:ascii="Verdana" w:hAnsi="Verdana"/>
          <w:b/>
          <w:sz w:val="18"/>
          <w:szCs w:val="18"/>
        </w:rPr>
        <w:t>Producent</w:t>
      </w:r>
      <w:r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EB1BD2">
        <w:rPr>
          <w:rFonts w:ascii="Verdana" w:hAnsi="Verdana"/>
          <w:b/>
          <w:sz w:val="18"/>
          <w:szCs w:val="18"/>
        </w:rPr>
        <w:t>wagosuszarki</w:t>
      </w:r>
      <w:proofErr w:type="spellEnd"/>
      <w:r w:rsidRPr="00EB1BD2">
        <w:rPr>
          <w:rFonts w:ascii="Verdana" w:hAnsi="Verdana"/>
          <w:b/>
          <w:sz w:val="18"/>
          <w:szCs w:val="18"/>
        </w:rPr>
        <w:t>: ……………….</w:t>
      </w:r>
    </w:p>
    <w:p w14:paraId="5C8698CD" w14:textId="77777777" w:rsidR="00EB1BD2" w:rsidRPr="00EB1BD2" w:rsidRDefault="00EB1BD2" w:rsidP="00EB1BD2">
      <w:pPr>
        <w:ind w:right="71"/>
        <w:rPr>
          <w:rFonts w:ascii="Verdana" w:hAnsi="Verdana"/>
          <w:b/>
          <w:sz w:val="18"/>
          <w:szCs w:val="18"/>
        </w:rPr>
      </w:pPr>
    </w:p>
    <w:p w14:paraId="331B45D5" w14:textId="59F77CCC" w:rsidR="00EB1BD2" w:rsidRPr="00EB1BD2" w:rsidRDefault="00EB1BD2" w:rsidP="00EB1BD2">
      <w:pPr>
        <w:ind w:right="71"/>
        <w:rPr>
          <w:rFonts w:ascii="Verdana" w:hAnsi="Verdana"/>
          <w:b/>
          <w:sz w:val="18"/>
          <w:szCs w:val="18"/>
        </w:rPr>
      </w:pPr>
      <w:r w:rsidRPr="00EB1BD2">
        <w:rPr>
          <w:rFonts w:ascii="Verdana" w:hAnsi="Verdana"/>
          <w:b/>
          <w:sz w:val="18"/>
          <w:szCs w:val="18"/>
        </w:rPr>
        <w:t>Model</w:t>
      </w:r>
      <w:r w:rsidRPr="00EB1BD2">
        <w:t xml:space="preserve"> </w:t>
      </w:r>
      <w:proofErr w:type="spellStart"/>
      <w:r w:rsidRPr="00EB1BD2">
        <w:rPr>
          <w:rFonts w:ascii="Verdana" w:hAnsi="Verdana"/>
          <w:b/>
          <w:sz w:val="18"/>
          <w:szCs w:val="18"/>
        </w:rPr>
        <w:t>wagosuszarki</w:t>
      </w:r>
      <w:proofErr w:type="spellEnd"/>
      <w:r w:rsidRPr="00EB1BD2">
        <w:rPr>
          <w:rFonts w:ascii="Verdana" w:hAnsi="Verdana"/>
          <w:b/>
          <w:sz w:val="18"/>
          <w:szCs w:val="18"/>
        </w:rPr>
        <w:t>: …………………….</w:t>
      </w:r>
    </w:p>
    <w:p w14:paraId="521BC335" w14:textId="77777777" w:rsidR="00EB1BD2" w:rsidRDefault="00EB1BD2" w:rsidP="00F84F4C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83F2930" w14:textId="32D28A98" w:rsidR="00F84F4C" w:rsidRPr="0065601C" w:rsidRDefault="00F84F4C" w:rsidP="00F84F4C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 xml:space="preserve">Termin realizacji umowy: </w:t>
      </w:r>
      <w:r w:rsidRPr="0065601C">
        <w:rPr>
          <w:rFonts w:ascii="Verdana" w:hAnsi="Verdana"/>
          <w:b/>
          <w:bCs/>
          <w:sz w:val="18"/>
          <w:szCs w:val="18"/>
        </w:rPr>
        <w:t>……… dni od daty podpisania umowy</w:t>
      </w:r>
      <w:r w:rsidRPr="0065601C">
        <w:rPr>
          <w:rFonts w:ascii="Verdana" w:hAnsi="Verdana"/>
          <w:sz w:val="18"/>
          <w:szCs w:val="18"/>
        </w:rPr>
        <w:t xml:space="preserve"> </w:t>
      </w:r>
      <w:r w:rsidRPr="0065601C">
        <w:rPr>
          <w:rFonts w:ascii="Verdana" w:hAnsi="Verdana"/>
          <w:sz w:val="18"/>
          <w:szCs w:val="18"/>
          <w:highlight w:val="yellow"/>
        </w:rPr>
        <w:t>(</w:t>
      </w:r>
      <w:r w:rsidRPr="0065601C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A1C0C13" w14:textId="1B0FAE01" w:rsidR="00F84F4C" w:rsidRDefault="00F84F4C" w:rsidP="00F84F4C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Okres udzielonej gwarancji wynosi:</w:t>
      </w:r>
      <w:r w:rsidRPr="0065601C">
        <w:rPr>
          <w:rFonts w:ascii="Verdana" w:hAnsi="Verdana"/>
          <w:sz w:val="18"/>
          <w:szCs w:val="18"/>
        </w:rPr>
        <w:t xml:space="preserve"> </w:t>
      </w:r>
      <w:r w:rsidRPr="0065601C">
        <w:rPr>
          <w:rFonts w:ascii="Verdana" w:hAnsi="Verdana"/>
          <w:b/>
          <w:bCs/>
          <w:sz w:val="18"/>
          <w:szCs w:val="18"/>
        </w:rPr>
        <w:t>…………… miesięcy</w:t>
      </w:r>
    </w:p>
    <w:p w14:paraId="48A7885B" w14:textId="77777777" w:rsidR="0065601C" w:rsidRDefault="0065601C" w:rsidP="00F84F4C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0108157D" w14:textId="233523B4" w:rsidR="00F84F4C" w:rsidRPr="0065601C" w:rsidRDefault="00F84F4C" w:rsidP="00F84F4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65601C">
        <w:rPr>
          <w:rFonts w:ascii="Verdana" w:hAnsi="Verdana"/>
          <w:b/>
          <w:sz w:val="18"/>
          <w:szCs w:val="18"/>
        </w:rPr>
        <w:t xml:space="preserve"> TAK/NIE</w:t>
      </w:r>
    </w:p>
    <w:p w14:paraId="2E2D150F" w14:textId="77777777" w:rsidR="00F84F4C" w:rsidRPr="0065601C" w:rsidRDefault="00F84F4C" w:rsidP="00F84F4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 xml:space="preserve">Termin płatności: </w:t>
      </w:r>
      <w:r w:rsidRPr="0065601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28DA038" w14:textId="77777777" w:rsidR="00F84F4C" w:rsidRPr="0065601C" w:rsidRDefault="00F84F4C" w:rsidP="00F84F4C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br w:type="page"/>
      </w:r>
      <w:r w:rsidRPr="0065601C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E48330F" w14:textId="77777777" w:rsidR="00F84F4C" w:rsidRPr="0065601C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5601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2DBBD2D" w14:textId="00E3A27C" w:rsidR="00F84F4C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5601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FF574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5601C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5601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2F526BD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DBEDC2" w14:textId="77777777" w:rsidR="00F84F4C" w:rsidRPr="0065601C" w:rsidRDefault="00F84F4C" w:rsidP="00F84F4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601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D2828" w14:textId="77777777" w:rsidR="00F84F4C" w:rsidRPr="0065601C" w:rsidRDefault="00F84F4C" w:rsidP="00F84F4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601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3A69F6" w14:textId="77777777" w:rsidR="00F84F4C" w:rsidRPr="0065601C" w:rsidRDefault="00F84F4C" w:rsidP="00F84F4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4F4C" w:rsidRPr="0065601C" w14:paraId="2AE064FB" w14:textId="77777777" w:rsidTr="003137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DDA1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4C78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1106F69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EE47C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Nazwa podwykonawcy</w:t>
            </w:r>
            <w:r w:rsidRPr="0065601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84F4C" w:rsidRPr="0065601C" w14:paraId="3A1307EA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B54A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DC5B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6E4C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84F4C" w:rsidRPr="0065601C" w14:paraId="66FCC7C8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7F98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9DB1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8756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A891FD2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9967ECD" w14:textId="77777777" w:rsidR="00F84F4C" w:rsidRPr="0065601C" w:rsidRDefault="00F84F4C" w:rsidP="00F84F4C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5601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8B4B33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601C">
        <w:rPr>
          <w:rFonts w:ascii="Verdana" w:hAnsi="Verdana"/>
          <w:sz w:val="18"/>
          <w:szCs w:val="18"/>
        </w:rPr>
        <w:tab/>
      </w:r>
      <w:r w:rsidRPr="0065601C">
        <w:rPr>
          <w:rFonts w:ascii="Verdana" w:hAnsi="Verdana"/>
          <w:sz w:val="18"/>
          <w:szCs w:val="18"/>
        </w:rPr>
        <w:tab/>
      </w:r>
    </w:p>
    <w:p w14:paraId="53D0BD5E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9FD90D3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601C">
        <w:rPr>
          <w:rFonts w:ascii="Verdana" w:hAnsi="Verdana"/>
          <w:sz w:val="18"/>
          <w:szCs w:val="18"/>
        </w:rPr>
        <w:tab/>
      </w:r>
      <w:r w:rsidRPr="0065601C">
        <w:rPr>
          <w:rFonts w:ascii="Verdana" w:hAnsi="Verdana"/>
          <w:sz w:val="18"/>
          <w:szCs w:val="18"/>
        </w:rPr>
        <w:tab/>
        <w:t xml:space="preserve"> </w:t>
      </w:r>
    </w:p>
    <w:p w14:paraId="5FA9A1AD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9AC5E71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5601C">
        <w:rPr>
          <w:rFonts w:ascii="Verdana" w:hAnsi="Verdana"/>
          <w:sz w:val="18"/>
          <w:szCs w:val="18"/>
        </w:rPr>
        <w:t>ych</w:t>
      </w:r>
      <w:proofErr w:type="spellEnd"/>
      <w:r w:rsidRPr="0065601C">
        <w:rPr>
          <w:rFonts w:ascii="Verdana" w:hAnsi="Verdana"/>
          <w:sz w:val="18"/>
          <w:szCs w:val="18"/>
        </w:rPr>
        <w:t>) dokumentu(ów)</w:t>
      </w:r>
    </w:p>
    <w:p w14:paraId="34AFBA71" w14:textId="77777777" w:rsidR="00F84F4C" w:rsidRPr="0065601C" w:rsidRDefault="00F84F4C" w:rsidP="00F84F4C">
      <w:p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4904D07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załącznikami do niniejszej oferty są:</w:t>
      </w:r>
    </w:p>
    <w:p w14:paraId="3EE7E66D" w14:textId="059E31B0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17FB81D" w14:textId="77777777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BC72C8A" w14:textId="341FB426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3049B94" w14:textId="77777777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D1308C" w14:textId="77777777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E400BAE" w14:textId="77777777" w:rsidR="00F84F4C" w:rsidRPr="0065601C" w:rsidRDefault="00F84F4C" w:rsidP="00F84F4C">
      <w:pPr>
        <w:jc w:val="both"/>
        <w:rPr>
          <w:rFonts w:ascii="Verdana" w:hAnsi="Verdana"/>
          <w:sz w:val="18"/>
          <w:szCs w:val="18"/>
        </w:rPr>
      </w:pPr>
    </w:p>
    <w:p w14:paraId="09B8F2AF" w14:textId="77777777" w:rsidR="0095129F" w:rsidRDefault="0095129F" w:rsidP="00F84F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6A0CDB1E" w14:textId="43F0D8C6" w:rsidR="00F84F4C" w:rsidRPr="0065601C" w:rsidRDefault="00F84F4C" w:rsidP="00F84F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5601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5601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EF4A1" w14:textId="77777777" w:rsidR="00F84F4C" w:rsidRPr="0065601C" w:rsidRDefault="00F84F4C" w:rsidP="00F84F4C">
      <w:pPr>
        <w:rPr>
          <w:rFonts w:ascii="Verdana" w:hAnsi="Verdana"/>
          <w:b/>
          <w:sz w:val="18"/>
          <w:szCs w:val="18"/>
          <w:u w:val="single"/>
        </w:rPr>
      </w:pPr>
    </w:p>
    <w:p w14:paraId="2C3B7917" w14:textId="77777777" w:rsidR="00F84F4C" w:rsidRPr="0065601C" w:rsidRDefault="00F84F4C" w:rsidP="00F84F4C">
      <w:pPr>
        <w:rPr>
          <w:rFonts w:ascii="Verdana" w:hAnsi="Verdana"/>
          <w:b/>
          <w:sz w:val="18"/>
          <w:szCs w:val="18"/>
          <w:u w:val="single"/>
        </w:rPr>
      </w:pPr>
    </w:p>
    <w:p w14:paraId="6DD58B34" w14:textId="77777777" w:rsidR="00F84F4C" w:rsidRPr="0065601C" w:rsidRDefault="00F84F4C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4799A0C9" w14:textId="77777777" w:rsidR="008D2AB8" w:rsidRPr="0065601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FCB65B0" w14:textId="77777777" w:rsidR="00FE545C" w:rsidRPr="0065601C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6560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10EC0" w14:textId="77777777" w:rsidR="006413E4" w:rsidRDefault="006413E4">
      <w:r>
        <w:separator/>
      </w:r>
    </w:p>
  </w:endnote>
  <w:endnote w:type="continuationSeparator" w:id="0">
    <w:p w14:paraId="163570AF" w14:textId="77777777" w:rsidR="006413E4" w:rsidRDefault="0064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06741" w14:textId="77777777" w:rsidR="00A46A03" w:rsidRDefault="00A46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C2F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88D12" w14:textId="77777777" w:rsidR="00A46A03" w:rsidRDefault="00A46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43527" w14:textId="77777777" w:rsidR="006413E4" w:rsidRDefault="006413E4">
      <w:r>
        <w:separator/>
      </w:r>
    </w:p>
  </w:footnote>
  <w:footnote w:type="continuationSeparator" w:id="0">
    <w:p w14:paraId="1DE5242A" w14:textId="77777777" w:rsidR="006413E4" w:rsidRDefault="00641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8436E" w14:textId="77777777" w:rsidR="00A46A03" w:rsidRDefault="00A46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8C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6C5D6" w14:textId="77777777" w:rsidR="00A46A03" w:rsidRDefault="00A46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D22"/>
    <w:rsid w:val="00012286"/>
    <w:rsid w:val="000704FC"/>
    <w:rsid w:val="00071CCC"/>
    <w:rsid w:val="000B731D"/>
    <w:rsid w:val="000D6134"/>
    <w:rsid w:val="000E09C7"/>
    <w:rsid w:val="000E4682"/>
    <w:rsid w:val="000F6589"/>
    <w:rsid w:val="00106636"/>
    <w:rsid w:val="00116EC6"/>
    <w:rsid w:val="001801DD"/>
    <w:rsid w:val="001B5897"/>
    <w:rsid w:val="001D4612"/>
    <w:rsid w:val="00207E98"/>
    <w:rsid w:val="002723B0"/>
    <w:rsid w:val="00290D22"/>
    <w:rsid w:val="00315A4A"/>
    <w:rsid w:val="00377957"/>
    <w:rsid w:val="004B7300"/>
    <w:rsid w:val="004C6753"/>
    <w:rsid w:val="00525B83"/>
    <w:rsid w:val="00562475"/>
    <w:rsid w:val="00595C87"/>
    <w:rsid w:val="005D2C65"/>
    <w:rsid w:val="005E6D94"/>
    <w:rsid w:val="0063384F"/>
    <w:rsid w:val="006413E4"/>
    <w:rsid w:val="00643C6F"/>
    <w:rsid w:val="00646202"/>
    <w:rsid w:val="0065290F"/>
    <w:rsid w:val="0065601C"/>
    <w:rsid w:val="006815F6"/>
    <w:rsid w:val="0068433F"/>
    <w:rsid w:val="007748F0"/>
    <w:rsid w:val="007A4321"/>
    <w:rsid w:val="00833933"/>
    <w:rsid w:val="00853083"/>
    <w:rsid w:val="008B2F0C"/>
    <w:rsid w:val="008B4928"/>
    <w:rsid w:val="008D2AB8"/>
    <w:rsid w:val="008F1C66"/>
    <w:rsid w:val="0095129F"/>
    <w:rsid w:val="00970FE4"/>
    <w:rsid w:val="00A0022B"/>
    <w:rsid w:val="00A346FE"/>
    <w:rsid w:val="00A46A03"/>
    <w:rsid w:val="00A47B4D"/>
    <w:rsid w:val="00A83018"/>
    <w:rsid w:val="00AD72BF"/>
    <w:rsid w:val="00B774DC"/>
    <w:rsid w:val="00BB31D6"/>
    <w:rsid w:val="00C46C37"/>
    <w:rsid w:val="00C969A6"/>
    <w:rsid w:val="00CA7D36"/>
    <w:rsid w:val="00D24208"/>
    <w:rsid w:val="00D60C38"/>
    <w:rsid w:val="00D66893"/>
    <w:rsid w:val="00D90ACB"/>
    <w:rsid w:val="00DC1500"/>
    <w:rsid w:val="00E146E6"/>
    <w:rsid w:val="00E44371"/>
    <w:rsid w:val="00E949B0"/>
    <w:rsid w:val="00EB1BD2"/>
    <w:rsid w:val="00EC0BEA"/>
    <w:rsid w:val="00F00591"/>
    <w:rsid w:val="00F51688"/>
    <w:rsid w:val="00F53146"/>
    <w:rsid w:val="00F84F4C"/>
    <w:rsid w:val="00F91018"/>
    <w:rsid w:val="00FA0F30"/>
    <w:rsid w:val="00FA51A4"/>
    <w:rsid w:val="00FB4004"/>
    <w:rsid w:val="00FE545C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74DF9"/>
  <w15:chartTrackingRefBased/>
  <w15:docId w15:val="{F8FDDB7C-30AB-4E73-A74F-49595151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A424B-86DF-4906-BE52-7F31CCC3B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1899-12-31T23:00:00Z</cp:lastPrinted>
  <dcterms:created xsi:type="dcterms:W3CDTF">2024-07-08T11:24:00Z</dcterms:created>
  <dcterms:modified xsi:type="dcterms:W3CDTF">2024-07-08T11:24:00Z</dcterms:modified>
</cp:coreProperties>
</file>