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D2AB8" w:rsidRDefault="000648D9" w:rsidP="001F5A58">
      <w:pPr>
        <w:ind w:right="-110"/>
        <w:rPr>
          <w:b/>
        </w:rPr>
      </w:pPr>
      <w:r w:rsidRPr="000648D9">
        <w:rPr>
          <w:b/>
        </w:rPr>
        <w:t xml:space="preserve">Akademia Górniczo </w:t>
      </w:r>
      <w:r w:rsidR="001F5A58">
        <w:rPr>
          <w:b/>
        </w:rPr>
        <w:t>–</w:t>
      </w:r>
      <w:r w:rsidRPr="000648D9">
        <w:rPr>
          <w:b/>
        </w:rPr>
        <w:t xml:space="preserve"> Hutnicza</w:t>
      </w:r>
      <w:r w:rsidR="001F5A58">
        <w:rPr>
          <w:b/>
        </w:rPr>
        <w:t xml:space="preserve"> </w:t>
      </w:r>
      <w:r w:rsidRPr="000648D9">
        <w:rPr>
          <w:b/>
        </w:rPr>
        <w:t>im. Stanisława Staszica w Krakowie</w:t>
      </w:r>
      <w:r w:rsidR="001F5A58">
        <w:rPr>
          <w:b/>
        </w:rPr>
        <w:t xml:space="preserve">, </w:t>
      </w:r>
      <w:r w:rsidRPr="000648D9">
        <w:rPr>
          <w:b/>
        </w:rPr>
        <w:t>Dział Zamówień Publicznych</w:t>
      </w:r>
      <w:r w:rsidR="001F5A58">
        <w:rPr>
          <w:b/>
        </w:rPr>
        <w:t>,</w:t>
      </w:r>
      <w:r w:rsidR="008D2AB8">
        <w:rPr>
          <w:b/>
        </w:rPr>
        <w:t xml:space="preserve"> </w:t>
      </w:r>
      <w:r w:rsidRPr="000648D9">
        <w:rPr>
          <w:b/>
        </w:rPr>
        <w:t>Al. Mickiewicza</w:t>
      </w:r>
      <w:r w:rsidR="008D2AB8">
        <w:rPr>
          <w:b/>
        </w:rPr>
        <w:t xml:space="preserve"> </w:t>
      </w:r>
      <w:r w:rsidRPr="000648D9">
        <w:rPr>
          <w:b/>
        </w:rPr>
        <w:t>30</w:t>
      </w:r>
      <w:r w:rsidR="001F5A58">
        <w:rPr>
          <w:b/>
        </w:rPr>
        <w:t>,</w:t>
      </w:r>
      <w:r w:rsidR="008D2AB8">
        <w:rPr>
          <w:b/>
        </w:rPr>
        <w:t xml:space="preserve"> </w:t>
      </w:r>
      <w:r w:rsidRPr="000648D9">
        <w:rPr>
          <w:b/>
        </w:rPr>
        <w:t>30-059</w:t>
      </w:r>
      <w:r w:rsidR="008D2AB8">
        <w:rPr>
          <w:b/>
        </w:rPr>
        <w:t xml:space="preserve"> </w:t>
      </w:r>
      <w:r w:rsidRPr="000648D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648D9" w:rsidRPr="000648D9">
        <w:rPr>
          <w:b/>
        </w:rPr>
        <w:t xml:space="preserve">Dostawa suszarki laboratoryjnej i </w:t>
      </w:r>
      <w:proofErr w:type="spellStart"/>
      <w:r w:rsidR="000648D9" w:rsidRPr="000648D9">
        <w:rPr>
          <w:b/>
        </w:rPr>
        <w:t>wagosuszarki</w:t>
      </w:r>
      <w:proofErr w:type="spellEnd"/>
      <w:r w:rsidR="000648D9" w:rsidRPr="000648D9">
        <w:rPr>
          <w:b/>
        </w:rPr>
        <w:t xml:space="preserve"> dla </w:t>
      </w:r>
      <w:proofErr w:type="spellStart"/>
      <w:r w:rsidR="000648D9" w:rsidRPr="000648D9">
        <w:rPr>
          <w:b/>
        </w:rPr>
        <w:t>WEiP</w:t>
      </w:r>
      <w:proofErr w:type="spellEnd"/>
      <w:r w:rsidR="000648D9" w:rsidRPr="000648D9">
        <w:rPr>
          <w:b/>
        </w:rPr>
        <w:t xml:space="preserve"> - DE-dzp.272-346/24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1F5A58" w:rsidRDefault="001F5A58" w:rsidP="001F5A58">
      <w:pPr>
        <w:widowControl w:val="0"/>
        <w:spacing w:line="264" w:lineRule="auto"/>
        <w:ind w:right="1"/>
        <w:rPr>
          <w:b/>
        </w:rPr>
      </w:pPr>
      <w:r w:rsidRPr="001F5A58">
        <w:rPr>
          <w:b/>
          <w:highlight w:val="darkGray"/>
        </w:rPr>
        <w:t>Zadanie nr 1</w:t>
      </w:r>
    </w:p>
    <w:p w:rsidR="001F5A58" w:rsidRDefault="001F5A58" w:rsidP="001F5A5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 PLN</w:t>
      </w:r>
    </w:p>
    <w:p w:rsidR="001F5A58" w:rsidRDefault="001F5A58" w:rsidP="001F5A5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 PLN</w:t>
      </w:r>
    </w:p>
    <w:p w:rsidR="001F5A58" w:rsidRPr="00FB1B4F" w:rsidRDefault="001F5A58" w:rsidP="001F5A58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1F5A58" w:rsidRPr="00FB1B4F" w:rsidRDefault="001F5A58" w:rsidP="001F5A5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1F5A58" w:rsidRDefault="001F5A58" w:rsidP="001F5A58">
      <w:pPr>
        <w:pStyle w:val="Tekstpodstawowy"/>
      </w:pPr>
      <w:r>
        <w:t>Powyższa cena zawiera podatek VAT w wysokości 23 % tj. …………………….PLN</w:t>
      </w:r>
    </w:p>
    <w:p w:rsidR="001F5A58" w:rsidRDefault="001F5A58" w:rsidP="001F5A58">
      <w:pPr>
        <w:widowControl w:val="0"/>
        <w:jc w:val="both"/>
        <w:rPr>
          <w:b/>
        </w:rPr>
      </w:pPr>
      <w:bookmarkStart w:id="0" w:name="_Hlk170907639"/>
      <w:r>
        <w:rPr>
          <w:b/>
        </w:rPr>
        <w:t xml:space="preserve">Termin realizacji umowy: </w:t>
      </w:r>
      <w:r w:rsidRPr="005354BB">
        <w:t xml:space="preserve">do </w:t>
      </w:r>
      <w:r>
        <w:t>……….</w:t>
      </w:r>
      <w:r w:rsidRPr="005354BB">
        <w:t>dni od daty podpisania umowy</w:t>
      </w:r>
      <w:r>
        <w:t xml:space="preserve"> </w:t>
      </w:r>
    </w:p>
    <w:p w:rsidR="001F5A58" w:rsidRDefault="001F5A58" w:rsidP="001F5A58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…………… miesiące (</w:t>
      </w:r>
      <w:r w:rsidRPr="0022732C">
        <w:rPr>
          <w:i/>
          <w:highlight w:val="yellow"/>
        </w:rPr>
        <w:t>kryterium oceny ofert)</w:t>
      </w:r>
    </w:p>
    <w:bookmarkEnd w:id="0"/>
    <w:p w:rsidR="001F5A58" w:rsidRPr="00E675DB" w:rsidRDefault="001F5A58" w:rsidP="001F5A58">
      <w:pPr>
        <w:widowControl w:val="0"/>
        <w:spacing w:line="264" w:lineRule="auto"/>
        <w:ind w:right="1"/>
        <w:rPr>
          <w:b/>
        </w:rPr>
      </w:pPr>
      <w:r w:rsidRPr="00E675DB">
        <w:rPr>
          <w:b/>
          <w:highlight w:val="yellow"/>
        </w:rPr>
        <w:t>Producent, model zaoferowanego urządzenia: ……………………………</w:t>
      </w:r>
    </w:p>
    <w:p w:rsidR="001F5A58" w:rsidRPr="001F5A58" w:rsidRDefault="001F5A58" w:rsidP="001F5A58">
      <w:pPr>
        <w:widowControl w:val="0"/>
        <w:spacing w:line="264" w:lineRule="auto"/>
        <w:ind w:right="1"/>
        <w:rPr>
          <w:b/>
          <w:highlight w:val="darkGray"/>
        </w:rPr>
      </w:pPr>
    </w:p>
    <w:p w:rsidR="001F5A58" w:rsidRDefault="001F5A58" w:rsidP="001F5A58">
      <w:pPr>
        <w:widowControl w:val="0"/>
        <w:spacing w:line="264" w:lineRule="auto"/>
        <w:ind w:right="1"/>
        <w:rPr>
          <w:b/>
        </w:rPr>
      </w:pPr>
      <w:r w:rsidRPr="001F5A58">
        <w:rPr>
          <w:b/>
          <w:highlight w:val="darkGray"/>
        </w:rPr>
        <w:t>Zadanie nr 2</w:t>
      </w:r>
    </w:p>
    <w:p w:rsidR="001F5A58" w:rsidRDefault="001F5A58" w:rsidP="001F5A5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 PLN</w:t>
      </w:r>
    </w:p>
    <w:p w:rsidR="001F5A58" w:rsidRDefault="001F5A58" w:rsidP="001F5A5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 PLN</w:t>
      </w:r>
    </w:p>
    <w:p w:rsidR="001F5A58" w:rsidRPr="00FB1B4F" w:rsidRDefault="001F5A58" w:rsidP="001F5A58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1F5A58" w:rsidRPr="00FB1B4F" w:rsidRDefault="001F5A58" w:rsidP="001F5A5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1F5A58" w:rsidRDefault="001F5A58" w:rsidP="001F5A58">
      <w:pPr>
        <w:pStyle w:val="Tekstpodstawowy"/>
      </w:pPr>
      <w:r>
        <w:t>Powyższa cena zawiera podatek VAT w wysokości 23 % tj. …………………….PLN</w:t>
      </w:r>
    </w:p>
    <w:p w:rsidR="001F5A58" w:rsidRDefault="001F5A58" w:rsidP="001F5A58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>
        <w:t>……….</w:t>
      </w:r>
      <w:r w:rsidRPr="005354BB">
        <w:t>dni od daty podpisania umowy</w:t>
      </w:r>
      <w:r>
        <w:t xml:space="preserve"> (</w:t>
      </w:r>
      <w:r w:rsidRPr="0022732C">
        <w:rPr>
          <w:i/>
          <w:highlight w:val="yellow"/>
        </w:rPr>
        <w:t>kryterium oceny ofert)</w:t>
      </w:r>
    </w:p>
    <w:p w:rsidR="001F5A58" w:rsidRDefault="001F5A58" w:rsidP="001F5A58">
      <w:pPr>
        <w:widowControl w:val="0"/>
        <w:jc w:val="both"/>
      </w:pPr>
      <w:r>
        <w:rPr>
          <w:b/>
        </w:rPr>
        <w:t>Okres udzielonej gwarancji wynosi:</w:t>
      </w:r>
      <w:r w:rsidRPr="00FB1B4F">
        <w:t xml:space="preserve"> </w:t>
      </w:r>
      <w:r>
        <w:t xml:space="preserve">……………… miesiące </w:t>
      </w:r>
    </w:p>
    <w:p w:rsidR="001F5A58" w:rsidRPr="00E675DB" w:rsidRDefault="001F5A58" w:rsidP="001F5A58">
      <w:pPr>
        <w:widowControl w:val="0"/>
        <w:spacing w:line="264" w:lineRule="auto"/>
        <w:ind w:right="1"/>
        <w:rPr>
          <w:b/>
        </w:rPr>
      </w:pPr>
      <w:r w:rsidRPr="00E675DB">
        <w:rPr>
          <w:b/>
          <w:highlight w:val="yellow"/>
        </w:rPr>
        <w:t>Producent, model</w:t>
      </w:r>
      <w:bookmarkStart w:id="1" w:name="_GoBack"/>
      <w:bookmarkEnd w:id="1"/>
      <w:r w:rsidRPr="00E675DB">
        <w:rPr>
          <w:b/>
          <w:highlight w:val="yellow"/>
        </w:rPr>
        <w:t xml:space="preserve"> zaoferowanego urządzenia: ……………………………</w:t>
      </w:r>
    </w:p>
    <w:p w:rsidR="001F5A58" w:rsidRDefault="001F5A58" w:rsidP="008D2AB8">
      <w:pPr>
        <w:tabs>
          <w:tab w:val="left" w:pos="426"/>
        </w:tabs>
        <w:spacing w:line="360" w:lineRule="auto"/>
        <w:jc w:val="both"/>
        <w:rPr>
          <w:b/>
          <w:sz w:val="22"/>
        </w:rPr>
      </w:pPr>
    </w:p>
    <w:p w:rsidR="001F5A58" w:rsidRDefault="001F5A58" w:rsidP="001F5A58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lastRenderedPageBreak/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1F5A58" w:rsidRPr="00B74F29" w:rsidRDefault="001F5A58" w:rsidP="001F5A58">
      <w:pPr>
        <w:suppressAutoHyphens/>
        <w:jc w:val="both"/>
        <w:rPr>
          <w:rFonts w:eastAsia="Calibri"/>
          <w:sz w:val="22"/>
          <w:szCs w:val="22"/>
          <w:lang w:eastAsia="zh-CN"/>
        </w:rPr>
      </w:pPr>
      <w:r w:rsidRPr="00B74F29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1F5A58" w:rsidRDefault="001F5A58" w:rsidP="001F5A58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</w:p>
    <w:p w:rsidR="001F5A58" w:rsidRPr="00A216A2" w:rsidRDefault="001F5A58" w:rsidP="001F5A58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:rsidR="001F5A58" w:rsidRPr="00A216A2" w:rsidRDefault="001F5A58" w:rsidP="001F5A5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1F5A58" w:rsidRDefault="001F5A58" w:rsidP="001F5A5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1F5A58" w:rsidRPr="00A216A2" w:rsidRDefault="001F5A58" w:rsidP="001F5A5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F5A58" w:rsidRPr="00A216A2" w:rsidRDefault="001F5A58" w:rsidP="001F5A58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5A58" w:rsidRPr="00A216A2" w:rsidRDefault="001F5A58" w:rsidP="001F5A58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5A58" w:rsidRPr="00A216A2" w:rsidRDefault="001F5A58" w:rsidP="001F5A5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5A58" w:rsidRPr="00A216A2" w:rsidTr="004308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5A58" w:rsidRPr="00A216A2" w:rsidRDefault="001F5A58" w:rsidP="00430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5A58" w:rsidRPr="00A216A2" w:rsidRDefault="001F5A58" w:rsidP="00430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1F5A58" w:rsidRPr="00A216A2" w:rsidRDefault="001F5A58" w:rsidP="00430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5A58" w:rsidRPr="00A216A2" w:rsidRDefault="001F5A58" w:rsidP="004308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1F5A58" w:rsidRPr="00A216A2" w:rsidTr="004308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A58" w:rsidRPr="00A216A2" w:rsidRDefault="001F5A58" w:rsidP="0043080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A58" w:rsidRPr="00A216A2" w:rsidRDefault="001F5A58" w:rsidP="004308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A58" w:rsidRPr="00A216A2" w:rsidRDefault="001F5A58" w:rsidP="004308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F5A58" w:rsidRPr="00A216A2" w:rsidRDefault="001F5A58" w:rsidP="001F5A5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1F5A58" w:rsidRPr="00A216A2" w:rsidRDefault="001F5A58" w:rsidP="001F5A5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1F5A58" w:rsidRPr="00A216A2" w:rsidRDefault="001F5A58" w:rsidP="001F5A5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1F5A58" w:rsidRPr="00A216A2" w:rsidRDefault="001F5A58" w:rsidP="001F5A5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1F5A58" w:rsidRPr="00A216A2" w:rsidRDefault="001F5A58" w:rsidP="001F5A58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ab/>
        <w:t xml:space="preserve"> </w:t>
      </w:r>
    </w:p>
    <w:p w:rsidR="001F5A58" w:rsidRPr="00A216A2" w:rsidRDefault="001F5A58" w:rsidP="001F5A5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1F5A58" w:rsidRPr="00A216A2" w:rsidRDefault="001F5A58" w:rsidP="001F5A5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1F5A58" w:rsidRPr="00A216A2" w:rsidRDefault="001F5A58" w:rsidP="001F5A58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F5A58" w:rsidRPr="00A216A2" w:rsidRDefault="001F5A58" w:rsidP="001F5A5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:rsidR="001F5A58" w:rsidRPr="00A216A2" w:rsidRDefault="001F5A58" w:rsidP="001F5A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1F5A58" w:rsidRPr="00A216A2" w:rsidRDefault="001F5A58" w:rsidP="001F5A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:rsidR="001F5A58" w:rsidRPr="00A216A2" w:rsidRDefault="001F5A58" w:rsidP="001F5A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F5A58" w:rsidRPr="001F5A58" w:rsidRDefault="001F5A58" w:rsidP="001F5A58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sectPr w:rsidR="001F5A58" w:rsidRPr="001F5A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DB6" w:rsidRDefault="00616DB6">
      <w:r>
        <w:separator/>
      </w:r>
    </w:p>
  </w:endnote>
  <w:endnote w:type="continuationSeparator" w:id="0">
    <w:p w:rsidR="00616DB6" w:rsidRDefault="00616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8D9" w:rsidRDefault="000648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8D9" w:rsidRDefault="000648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DB6" w:rsidRDefault="00616DB6">
      <w:r>
        <w:separator/>
      </w:r>
    </w:p>
  </w:footnote>
  <w:footnote w:type="continuationSeparator" w:id="0">
    <w:p w:rsidR="00616DB6" w:rsidRDefault="00616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8D9" w:rsidRDefault="00064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8D9" w:rsidRDefault="00064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27"/>
    <w:rsid w:val="00012286"/>
    <w:rsid w:val="000648D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5A58"/>
    <w:rsid w:val="00207E98"/>
    <w:rsid w:val="002723B0"/>
    <w:rsid w:val="002B1327"/>
    <w:rsid w:val="00315A4A"/>
    <w:rsid w:val="004B7300"/>
    <w:rsid w:val="004C6753"/>
    <w:rsid w:val="00595C87"/>
    <w:rsid w:val="005D2C65"/>
    <w:rsid w:val="005E6D94"/>
    <w:rsid w:val="00616DB6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40A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C5F7A"/>
  <w15:chartTrackingRefBased/>
  <w15:docId w15:val="{22D4431F-0D74-4BDA-8FB5-951F92446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3F6C1-8F72-49BE-B6BE-DB911E31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578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2024-07-11T07:08:00Z</cp:lastPrinted>
  <dcterms:created xsi:type="dcterms:W3CDTF">2024-07-11T07:08:00Z</dcterms:created>
  <dcterms:modified xsi:type="dcterms:W3CDTF">2024-07-11T07:08:00Z</dcterms:modified>
</cp:coreProperties>
</file>