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15A1F" w14:textId="222CB7CE" w:rsidR="009475A8" w:rsidRPr="002C14B0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DA0B4E" w:rsidRPr="002C14B0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5CA6A70" w14:textId="77777777" w:rsidR="002C14B0" w:rsidRDefault="002C14B0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F2B5F8E" w14:textId="57F0A3D8" w:rsidR="008F3D36" w:rsidRPr="002C14B0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DFDB402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8EFA05F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BE828B7" w14:textId="77777777" w:rsidR="008F3D36" w:rsidRPr="002C14B0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46EC3E7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385E6370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8199675" w14:textId="77777777" w:rsidR="008F3D36" w:rsidRPr="002C14B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8ADC705" w14:textId="77777777" w:rsidR="008F3D36" w:rsidRPr="002C14B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DB8CD5B" w14:textId="77777777" w:rsidR="008F3D36" w:rsidRPr="002C14B0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25AADAED" w14:textId="77777777" w:rsidR="008F3D36" w:rsidRPr="002C14B0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269D78C9" w14:textId="77777777" w:rsidR="008F3D36" w:rsidRPr="002C14B0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022F83D3" w14:textId="77777777" w:rsidR="008F3D36" w:rsidRPr="002C14B0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3E0F018" w14:textId="77777777" w:rsidR="008F3D36" w:rsidRPr="002C14B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767BCA3" w14:textId="77777777" w:rsidR="008F3D36" w:rsidRPr="002C14B0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01BC839F" w14:textId="77777777" w:rsidR="008F3D36" w:rsidRPr="002C14B0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38122C66" w14:textId="77777777" w:rsidR="008F3D36" w:rsidRPr="002C14B0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048B9"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dostawa materiałów eksploatacyjnych do drukarek, kserokopiarek i faksów dla potrzeb AGH - DE-dzp.272-329/24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2C14B0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C14B0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2C3E2365" w14:textId="77777777" w:rsidR="008F3D36" w:rsidRPr="002C14B0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6E0981B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1382969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C14B0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29986AB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C14B0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6D0530C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0EAFD5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2B7C21E6" w14:textId="77777777" w:rsidR="008F3D36" w:rsidRPr="002C14B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42D2BC7" w14:textId="77777777" w:rsidR="008F3D36" w:rsidRPr="002C14B0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3F5519D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C14B0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548CDCC" w14:textId="77777777" w:rsidR="008F3D36" w:rsidRPr="002C14B0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50BFC2D" w14:textId="77777777" w:rsidR="008F3D36" w:rsidRPr="002C14B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2C14B0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DC3F0C7" w14:textId="28942E48" w:rsidR="005103B9" w:rsidRPr="002C14B0" w:rsidRDefault="008F3D36" w:rsidP="00DA0B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2C14B0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2C14B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802B5" w14:textId="77777777" w:rsidR="00A03D84" w:rsidRDefault="00A03D84" w:rsidP="0038231F">
      <w:pPr>
        <w:spacing w:after="0" w:line="240" w:lineRule="auto"/>
      </w:pPr>
      <w:r>
        <w:separator/>
      </w:r>
    </w:p>
  </w:endnote>
  <w:endnote w:type="continuationSeparator" w:id="0">
    <w:p w14:paraId="3525BBD3" w14:textId="77777777" w:rsidR="00A03D84" w:rsidRDefault="00A03D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CE97C" w14:textId="77777777" w:rsidR="006048B9" w:rsidRDefault="00604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7BF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77F22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66718" w14:textId="77777777" w:rsidR="006048B9" w:rsidRDefault="00604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062F8" w14:textId="77777777" w:rsidR="00A03D84" w:rsidRDefault="00A03D84" w:rsidP="0038231F">
      <w:pPr>
        <w:spacing w:after="0" w:line="240" w:lineRule="auto"/>
      </w:pPr>
      <w:r>
        <w:separator/>
      </w:r>
    </w:p>
  </w:footnote>
  <w:footnote w:type="continuationSeparator" w:id="0">
    <w:p w14:paraId="190C5881" w14:textId="77777777" w:rsidR="00A03D84" w:rsidRDefault="00A03D84" w:rsidP="0038231F">
      <w:pPr>
        <w:spacing w:after="0" w:line="240" w:lineRule="auto"/>
      </w:pPr>
      <w:r>
        <w:continuationSeparator/>
      </w:r>
    </w:p>
  </w:footnote>
  <w:footnote w:id="1">
    <w:p w14:paraId="4601AB5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9160A9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FD1C6" w14:textId="77777777" w:rsidR="006048B9" w:rsidRDefault="00604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964F0" w14:textId="77777777" w:rsidR="006048B9" w:rsidRDefault="00604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D6A1D" w14:textId="77777777" w:rsidR="006048B9" w:rsidRDefault="00604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176786">
    <w:abstractNumId w:val="7"/>
  </w:num>
  <w:num w:numId="2" w16cid:durableId="2081173041">
    <w:abstractNumId w:val="0"/>
  </w:num>
  <w:num w:numId="3" w16cid:durableId="1110658928">
    <w:abstractNumId w:val="6"/>
  </w:num>
  <w:num w:numId="4" w16cid:durableId="797063853">
    <w:abstractNumId w:val="9"/>
  </w:num>
  <w:num w:numId="5" w16cid:durableId="1106190342">
    <w:abstractNumId w:val="8"/>
  </w:num>
  <w:num w:numId="6" w16cid:durableId="779762598">
    <w:abstractNumId w:val="5"/>
  </w:num>
  <w:num w:numId="7" w16cid:durableId="2087141221">
    <w:abstractNumId w:val="1"/>
  </w:num>
  <w:num w:numId="8" w16cid:durableId="982540534">
    <w:abstractNumId w:val="3"/>
  </w:num>
  <w:num w:numId="9" w16cid:durableId="2038195534">
    <w:abstractNumId w:val="2"/>
  </w:num>
  <w:num w:numId="10" w16cid:durableId="855579682">
    <w:abstractNumId w:val="4"/>
  </w:num>
  <w:num w:numId="11" w16cid:durableId="2075816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D8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4B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8B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3D84"/>
    <w:rsid w:val="00A15F7E"/>
    <w:rsid w:val="00A166B0"/>
    <w:rsid w:val="00A22DCF"/>
    <w:rsid w:val="00A24C2D"/>
    <w:rsid w:val="00A276E4"/>
    <w:rsid w:val="00A3062E"/>
    <w:rsid w:val="00A347DE"/>
    <w:rsid w:val="00A46BF4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7A0E"/>
    <w:rsid w:val="00DA0B4E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D1301"/>
  <w15:chartTrackingRefBased/>
  <w15:docId w15:val="{2F9CA445-D260-4029-A510-A2A4D5F3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2024-06-27T11:30:00Z</dcterms:created>
  <dcterms:modified xsi:type="dcterms:W3CDTF">2024-06-27T11:30:00Z</dcterms:modified>
</cp:coreProperties>
</file>