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113E6D" w14:textId="49FA55DC" w:rsidR="008D2AB8" w:rsidRPr="00C1189A" w:rsidRDefault="008D2AB8" w:rsidP="00C1189A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b w:val="0"/>
          <w:sz w:val="20"/>
          <w:szCs w:val="20"/>
        </w:rPr>
        <w:tab/>
      </w:r>
      <w:r w:rsidRPr="00C1189A">
        <w:rPr>
          <w:rFonts w:ascii="Verdana" w:hAnsi="Verdana"/>
          <w:b w:val="0"/>
          <w:sz w:val="20"/>
          <w:szCs w:val="20"/>
        </w:rPr>
        <w:tab/>
      </w:r>
      <w:r w:rsidRPr="00C1189A">
        <w:rPr>
          <w:rFonts w:ascii="Verdana" w:hAnsi="Verdana"/>
          <w:b w:val="0"/>
          <w:sz w:val="20"/>
          <w:szCs w:val="20"/>
        </w:rPr>
        <w:tab/>
      </w:r>
      <w:r w:rsidRPr="00C1189A">
        <w:rPr>
          <w:rFonts w:ascii="Verdana" w:hAnsi="Verdana"/>
          <w:b w:val="0"/>
          <w:sz w:val="20"/>
          <w:szCs w:val="20"/>
        </w:rPr>
        <w:tab/>
      </w:r>
      <w:r w:rsidRPr="00C1189A">
        <w:rPr>
          <w:rFonts w:ascii="Verdana" w:hAnsi="Verdana"/>
          <w:b w:val="0"/>
          <w:sz w:val="20"/>
          <w:szCs w:val="20"/>
        </w:rPr>
        <w:tab/>
      </w:r>
      <w:r w:rsidRPr="00C1189A">
        <w:rPr>
          <w:rFonts w:ascii="Verdana" w:hAnsi="Verdana"/>
          <w:b w:val="0"/>
          <w:sz w:val="20"/>
          <w:szCs w:val="20"/>
        </w:rPr>
        <w:tab/>
      </w:r>
      <w:r w:rsidRPr="00C1189A">
        <w:rPr>
          <w:rFonts w:ascii="Verdana" w:hAnsi="Verdana"/>
          <w:b w:val="0"/>
          <w:sz w:val="20"/>
          <w:szCs w:val="20"/>
        </w:rPr>
        <w:tab/>
      </w:r>
      <w:r w:rsidRPr="00C1189A">
        <w:rPr>
          <w:rFonts w:ascii="Verdana" w:hAnsi="Verdana"/>
          <w:sz w:val="20"/>
          <w:szCs w:val="20"/>
        </w:rPr>
        <w:t xml:space="preserve">Załącznik nr </w:t>
      </w:r>
      <w:r w:rsidR="00012286" w:rsidRPr="00C1189A">
        <w:rPr>
          <w:rFonts w:ascii="Verdana" w:hAnsi="Verdana"/>
          <w:sz w:val="20"/>
          <w:szCs w:val="20"/>
        </w:rPr>
        <w:t>1</w:t>
      </w:r>
    </w:p>
    <w:p w14:paraId="51948D80" w14:textId="77777777" w:rsidR="008D2AB8" w:rsidRPr="00C1189A" w:rsidRDefault="008D2AB8" w:rsidP="00C1189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4B05404A" w14:textId="77777777" w:rsidR="008D2AB8" w:rsidRPr="00C1189A" w:rsidRDefault="008D2AB8" w:rsidP="00C1189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C1189A">
        <w:rPr>
          <w:rFonts w:ascii="Verdana" w:hAnsi="Verdana"/>
          <w:b/>
          <w:sz w:val="20"/>
          <w:szCs w:val="20"/>
        </w:rPr>
        <w:t>FORMULARZ OFERTY</w:t>
      </w:r>
    </w:p>
    <w:p w14:paraId="23803A17" w14:textId="77777777" w:rsidR="008D2AB8" w:rsidRPr="00C1189A" w:rsidRDefault="008D2AB8" w:rsidP="00C1189A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09414AB8" w14:textId="77777777" w:rsidR="008D2AB8" w:rsidRPr="00C1189A" w:rsidRDefault="008D2AB8" w:rsidP="00C1189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28DC1776" w14:textId="77777777" w:rsidR="008D2AB8" w:rsidRPr="00C1189A" w:rsidRDefault="008D2AB8" w:rsidP="00C1189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1E7CE090" w14:textId="77777777" w:rsidR="008D2AB8" w:rsidRPr="00C1189A" w:rsidRDefault="008D2AB8" w:rsidP="00C1189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37BFADDC" w14:textId="77777777" w:rsidR="008D2AB8" w:rsidRPr="00C1189A" w:rsidRDefault="008D2AB8" w:rsidP="00C1189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4F7D9794" w14:textId="77777777" w:rsidR="008D2AB8" w:rsidRPr="00C1189A" w:rsidRDefault="008D2AB8" w:rsidP="00C1189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C1189A">
        <w:rPr>
          <w:rFonts w:ascii="Verdana" w:hAnsi="Verdana"/>
          <w:sz w:val="20"/>
          <w:szCs w:val="20"/>
          <w:lang w:val="de-DE"/>
        </w:rPr>
        <w:t>TEL.</w:t>
      </w:r>
      <w:r w:rsidRPr="00C1189A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202CED9F" w14:textId="77777777" w:rsidR="008D2AB8" w:rsidRPr="00C1189A" w:rsidRDefault="008D2AB8" w:rsidP="00C1189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C1189A">
        <w:rPr>
          <w:rFonts w:ascii="Verdana" w:hAnsi="Verdana"/>
          <w:sz w:val="20"/>
          <w:szCs w:val="20"/>
          <w:lang w:val="de-DE"/>
        </w:rPr>
        <w:t xml:space="preserve">FAX </w:t>
      </w:r>
      <w:r w:rsidRPr="00C1189A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76A4B2F7" w14:textId="77777777" w:rsidR="008D2AB8" w:rsidRPr="00C1189A" w:rsidRDefault="008D2AB8" w:rsidP="00C1189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C1189A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772B581" w14:textId="77777777" w:rsidR="008D2AB8" w:rsidRPr="00C1189A" w:rsidRDefault="008D2AB8" w:rsidP="00C1189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C1189A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6A9CE6E" w14:textId="77777777" w:rsidR="008D2AB8" w:rsidRPr="00C1189A" w:rsidRDefault="008D2AB8" w:rsidP="00C1189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6B61577B" w14:textId="77777777" w:rsidR="008D2AB8" w:rsidRPr="00C1189A" w:rsidRDefault="008D2AB8" w:rsidP="00C1189A">
      <w:pPr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Do: Nazwa i siedziba Zamawiającego:</w:t>
      </w:r>
    </w:p>
    <w:p w14:paraId="33CA2FE8" w14:textId="4C43953B" w:rsidR="004803DD" w:rsidRPr="00C1189A" w:rsidRDefault="004803DD" w:rsidP="00C1189A">
      <w:pPr>
        <w:ind w:right="-110"/>
        <w:rPr>
          <w:rFonts w:ascii="Verdana" w:hAnsi="Verdana"/>
          <w:b/>
          <w:sz w:val="20"/>
          <w:szCs w:val="20"/>
        </w:rPr>
      </w:pPr>
      <w:r w:rsidRPr="00C1189A">
        <w:rPr>
          <w:rFonts w:ascii="Verdana" w:hAnsi="Verdana"/>
          <w:b/>
          <w:sz w:val="20"/>
          <w:szCs w:val="20"/>
        </w:rPr>
        <w:t xml:space="preserve">Akademia Górniczo </w:t>
      </w:r>
      <w:r w:rsidR="00F26B90" w:rsidRPr="00C1189A">
        <w:rPr>
          <w:rFonts w:ascii="Verdana" w:hAnsi="Verdana"/>
          <w:b/>
          <w:sz w:val="20"/>
          <w:szCs w:val="20"/>
        </w:rPr>
        <w:t>–</w:t>
      </w:r>
      <w:r w:rsidRPr="00C1189A">
        <w:rPr>
          <w:rFonts w:ascii="Verdana" w:hAnsi="Verdana"/>
          <w:b/>
          <w:sz w:val="20"/>
          <w:szCs w:val="20"/>
        </w:rPr>
        <w:t xml:space="preserve"> Hutnicza</w:t>
      </w:r>
      <w:r w:rsidR="00F26B90" w:rsidRPr="00C1189A">
        <w:rPr>
          <w:rFonts w:ascii="Verdana" w:hAnsi="Verdana"/>
          <w:b/>
          <w:sz w:val="20"/>
          <w:szCs w:val="20"/>
        </w:rPr>
        <w:t xml:space="preserve"> </w:t>
      </w:r>
      <w:r w:rsidRPr="00C1189A">
        <w:rPr>
          <w:rFonts w:ascii="Verdana" w:hAnsi="Verdana"/>
          <w:b/>
          <w:sz w:val="20"/>
          <w:szCs w:val="20"/>
        </w:rPr>
        <w:t>im. Stanisława Staszica w Krakowie</w:t>
      </w:r>
    </w:p>
    <w:p w14:paraId="6E9C9877" w14:textId="77777777" w:rsidR="008D2AB8" w:rsidRPr="00C1189A" w:rsidRDefault="004803DD" w:rsidP="00C1189A">
      <w:pPr>
        <w:ind w:right="-110"/>
        <w:rPr>
          <w:rFonts w:ascii="Verdana" w:hAnsi="Verdana"/>
          <w:b/>
          <w:sz w:val="20"/>
          <w:szCs w:val="20"/>
        </w:rPr>
      </w:pPr>
      <w:r w:rsidRPr="00C1189A">
        <w:rPr>
          <w:rFonts w:ascii="Verdana" w:hAnsi="Verdana"/>
          <w:b/>
          <w:sz w:val="20"/>
          <w:szCs w:val="20"/>
        </w:rPr>
        <w:t>Dział Zamówień Publicznych</w:t>
      </w:r>
      <w:r w:rsidR="008D2AB8" w:rsidRPr="00C1189A">
        <w:rPr>
          <w:rFonts w:ascii="Verdana" w:hAnsi="Verdana"/>
          <w:b/>
          <w:sz w:val="20"/>
          <w:szCs w:val="20"/>
        </w:rPr>
        <w:t xml:space="preserve">  </w:t>
      </w:r>
    </w:p>
    <w:p w14:paraId="66426B42" w14:textId="48C103AA" w:rsidR="008D2AB8" w:rsidRPr="00C1189A" w:rsidRDefault="004803DD" w:rsidP="00C1189A">
      <w:pPr>
        <w:ind w:right="-110"/>
        <w:rPr>
          <w:rFonts w:ascii="Verdana" w:hAnsi="Verdana"/>
          <w:b/>
          <w:sz w:val="20"/>
          <w:szCs w:val="20"/>
        </w:rPr>
      </w:pPr>
      <w:r w:rsidRPr="00C1189A">
        <w:rPr>
          <w:rFonts w:ascii="Verdana" w:hAnsi="Verdana"/>
          <w:b/>
          <w:sz w:val="20"/>
          <w:szCs w:val="20"/>
        </w:rPr>
        <w:t>Al. Mickiewicza</w:t>
      </w:r>
      <w:r w:rsidR="008D2AB8" w:rsidRPr="00C1189A">
        <w:rPr>
          <w:rFonts w:ascii="Verdana" w:hAnsi="Verdana"/>
          <w:b/>
          <w:sz w:val="20"/>
          <w:szCs w:val="20"/>
        </w:rPr>
        <w:t xml:space="preserve"> </w:t>
      </w:r>
      <w:r w:rsidRPr="00C1189A">
        <w:rPr>
          <w:rFonts w:ascii="Verdana" w:hAnsi="Verdana"/>
          <w:b/>
          <w:sz w:val="20"/>
          <w:szCs w:val="20"/>
        </w:rPr>
        <w:t>30</w:t>
      </w:r>
      <w:r w:rsidR="00F26B90" w:rsidRPr="00C1189A">
        <w:rPr>
          <w:rFonts w:ascii="Verdana" w:hAnsi="Verdana"/>
          <w:b/>
          <w:sz w:val="20"/>
          <w:szCs w:val="20"/>
        </w:rPr>
        <w:t xml:space="preserve">, </w:t>
      </w:r>
      <w:r w:rsidRPr="00C1189A">
        <w:rPr>
          <w:rFonts w:ascii="Verdana" w:hAnsi="Verdana"/>
          <w:b/>
          <w:sz w:val="20"/>
          <w:szCs w:val="20"/>
        </w:rPr>
        <w:t>30-059</w:t>
      </w:r>
      <w:r w:rsidR="008D2AB8" w:rsidRPr="00C1189A">
        <w:rPr>
          <w:rFonts w:ascii="Verdana" w:hAnsi="Verdana"/>
          <w:b/>
          <w:sz w:val="20"/>
          <w:szCs w:val="20"/>
        </w:rPr>
        <w:t xml:space="preserve"> </w:t>
      </w:r>
      <w:r w:rsidRPr="00C1189A">
        <w:rPr>
          <w:rFonts w:ascii="Verdana" w:hAnsi="Verdana"/>
          <w:b/>
          <w:sz w:val="20"/>
          <w:szCs w:val="20"/>
        </w:rPr>
        <w:t>Kraków</w:t>
      </w:r>
      <w:r w:rsidR="008D2AB8" w:rsidRPr="00C1189A">
        <w:rPr>
          <w:rFonts w:ascii="Verdana" w:hAnsi="Verdana"/>
          <w:b/>
          <w:sz w:val="20"/>
          <w:szCs w:val="20"/>
        </w:rPr>
        <w:t xml:space="preserve">,  </w:t>
      </w:r>
    </w:p>
    <w:p w14:paraId="1D19B65E" w14:textId="77777777" w:rsidR="008D2AB8" w:rsidRPr="00C1189A" w:rsidRDefault="008D2AB8" w:rsidP="00C1189A">
      <w:pPr>
        <w:ind w:firstLine="3969"/>
        <w:rPr>
          <w:rFonts w:ascii="Verdana" w:hAnsi="Verdana"/>
          <w:b/>
          <w:sz w:val="20"/>
          <w:szCs w:val="20"/>
        </w:rPr>
      </w:pPr>
    </w:p>
    <w:p w14:paraId="7E76037E" w14:textId="067EDD9F" w:rsidR="008D2AB8" w:rsidRPr="00C1189A" w:rsidRDefault="008D2AB8" w:rsidP="00C1189A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4803DD" w:rsidRPr="00C1189A">
        <w:rPr>
          <w:rFonts w:ascii="Verdana" w:hAnsi="Verdana"/>
          <w:b/>
          <w:sz w:val="20"/>
          <w:szCs w:val="20"/>
        </w:rPr>
        <w:t>dostawa sprzętu fotograficznego dla WI AGH - DE-dzp.272-339/24</w:t>
      </w:r>
      <w:r w:rsidRPr="00C1189A">
        <w:rPr>
          <w:rFonts w:ascii="Verdana" w:hAnsi="Verdana"/>
          <w:b/>
          <w:sz w:val="20"/>
          <w:szCs w:val="20"/>
        </w:rPr>
        <w:t xml:space="preserve">, </w:t>
      </w:r>
      <w:r w:rsidRPr="00C1189A">
        <w:rPr>
          <w:rFonts w:ascii="Verdana" w:hAnsi="Verdana"/>
          <w:sz w:val="20"/>
          <w:szCs w:val="20"/>
        </w:rPr>
        <w:t>oferuję realizację przedmiotu zamówienia, zgodnie z zasadami określonymi w specyfikacji istotnych warunków zamówienia.</w:t>
      </w:r>
    </w:p>
    <w:p w14:paraId="107106B1" w14:textId="77777777" w:rsidR="008D2AB8" w:rsidRPr="00C1189A" w:rsidRDefault="008D2AB8" w:rsidP="00C1189A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3DA78707" w14:textId="77777777" w:rsidR="00F26B90" w:rsidRPr="00C1189A" w:rsidRDefault="00F26B90" w:rsidP="00C1189A">
      <w:pPr>
        <w:widowControl w:val="0"/>
        <w:ind w:right="1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Oferuję/emy realizację zamówienia w cenach:</w:t>
      </w:r>
    </w:p>
    <w:tbl>
      <w:tblPr>
        <w:tblW w:w="541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0"/>
        <w:gridCol w:w="1957"/>
        <w:gridCol w:w="1362"/>
        <w:gridCol w:w="1295"/>
        <w:gridCol w:w="1514"/>
        <w:gridCol w:w="1514"/>
        <w:gridCol w:w="1512"/>
      </w:tblGrid>
      <w:tr w:rsidR="00F26B90" w:rsidRPr="00C1189A" w14:paraId="6365DE7B" w14:textId="77777777" w:rsidTr="00F26B90">
        <w:trPr>
          <w:trHeight w:val="645"/>
        </w:trPr>
        <w:tc>
          <w:tcPr>
            <w:tcW w:w="4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EF3F3EE" w14:textId="77777777" w:rsidR="00F26B90" w:rsidRPr="00C1189A" w:rsidRDefault="00F26B90" w:rsidP="00C1189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L.p.</w:t>
            </w:r>
          </w:p>
        </w:tc>
        <w:tc>
          <w:tcPr>
            <w:tcW w:w="98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E1C9E0" w14:textId="77777777" w:rsidR="00F26B90" w:rsidRPr="00C1189A" w:rsidRDefault="00F26B90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1189A">
              <w:rPr>
                <w:rFonts w:ascii="Verdana" w:hAnsi="Verdana"/>
                <w:b/>
                <w:sz w:val="20"/>
                <w:szCs w:val="20"/>
              </w:rPr>
              <w:t>Nazwa elementu</w:t>
            </w:r>
          </w:p>
          <w:p w14:paraId="240A7D1B" w14:textId="77777777" w:rsidR="00F26B90" w:rsidRPr="00C1189A" w:rsidRDefault="00F26B90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1189A">
              <w:rPr>
                <w:rFonts w:ascii="Verdana" w:hAnsi="Verdana"/>
                <w:b/>
                <w:sz w:val="20"/>
                <w:szCs w:val="20"/>
              </w:rPr>
              <w:t>(lub usługi)</w:t>
            </w:r>
          </w:p>
        </w:tc>
        <w:tc>
          <w:tcPr>
            <w:tcW w:w="68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6E2969" w14:textId="77777777" w:rsidR="00F26B90" w:rsidRPr="00C1189A" w:rsidRDefault="00F26B90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1189A">
              <w:rPr>
                <w:rFonts w:ascii="Verdana" w:hAnsi="Verdana"/>
                <w:b/>
                <w:sz w:val="20"/>
                <w:szCs w:val="20"/>
              </w:rPr>
              <w:t>Producent,</w:t>
            </w:r>
          </w:p>
          <w:p w14:paraId="3A376841" w14:textId="77777777" w:rsidR="00F26B90" w:rsidRPr="00C1189A" w:rsidRDefault="00F26B90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1189A">
              <w:rPr>
                <w:rFonts w:ascii="Verdana" w:hAnsi="Verdana"/>
                <w:b/>
                <w:sz w:val="20"/>
                <w:szCs w:val="20"/>
              </w:rPr>
              <w:t>typ, model/</w:t>
            </w:r>
          </w:p>
          <w:p w14:paraId="7AA7478C" w14:textId="77777777" w:rsidR="00F26B90" w:rsidRPr="00C1189A" w:rsidRDefault="00F26B90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1189A">
              <w:rPr>
                <w:rFonts w:ascii="Verdana" w:hAnsi="Verdana"/>
                <w:b/>
                <w:sz w:val="20"/>
                <w:szCs w:val="20"/>
              </w:rPr>
              <w:t>wyrób własny</w:t>
            </w:r>
          </w:p>
        </w:tc>
        <w:tc>
          <w:tcPr>
            <w:tcW w:w="64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70C010" w14:textId="77777777" w:rsidR="00F26B90" w:rsidRPr="00C1189A" w:rsidRDefault="00F26B90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1189A"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7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65B70E2" w14:textId="02ACC66E" w:rsidR="00C1189A" w:rsidRPr="00C1189A" w:rsidRDefault="00C1189A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1189A">
              <w:rPr>
                <w:rFonts w:ascii="Verdana" w:hAnsi="Verdana"/>
                <w:b/>
                <w:sz w:val="20"/>
                <w:szCs w:val="20"/>
              </w:rPr>
              <w:t>Cena netto</w:t>
            </w:r>
          </w:p>
          <w:p w14:paraId="7D246EE2" w14:textId="3656FE51" w:rsidR="00F26B90" w:rsidRPr="00C1189A" w:rsidRDefault="00C1189A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 xml:space="preserve">[bez </w:t>
            </w:r>
            <w:r w:rsidRPr="00C1189A">
              <w:rPr>
                <w:rFonts w:ascii="Verdana" w:hAnsi="Verdana"/>
                <w:b/>
                <w:sz w:val="20"/>
                <w:szCs w:val="20"/>
              </w:rPr>
              <w:t>VAT</w:t>
            </w:r>
            <w:r w:rsidRPr="00C1189A">
              <w:rPr>
                <w:rFonts w:ascii="Verdana" w:hAnsi="Verdana"/>
                <w:bCs/>
                <w:sz w:val="20"/>
                <w:szCs w:val="20"/>
              </w:rPr>
              <w:t>]</w:t>
            </w:r>
          </w:p>
        </w:tc>
        <w:tc>
          <w:tcPr>
            <w:tcW w:w="7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1E86FA6" w14:textId="281E58DC" w:rsidR="00C1189A" w:rsidRPr="00C1189A" w:rsidRDefault="00C1189A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1189A">
              <w:rPr>
                <w:rFonts w:ascii="Verdana" w:hAnsi="Verdana"/>
                <w:b/>
                <w:sz w:val="20"/>
                <w:szCs w:val="20"/>
              </w:rPr>
              <w:t xml:space="preserve">Wartość </w:t>
            </w:r>
          </w:p>
          <w:p w14:paraId="5B532EDA" w14:textId="2F43BBD3" w:rsidR="00F26B90" w:rsidRPr="00C1189A" w:rsidRDefault="00C1189A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1189A">
              <w:rPr>
                <w:rFonts w:ascii="Verdana" w:hAnsi="Verdana"/>
                <w:b/>
                <w:sz w:val="20"/>
                <w:szCs w:val="20"/>
              </w:rPr>
              <w:t>VAT</w:t>
            </w:r>
          </w:p>
        </w:tc>
        <w:tc>
          <w:tcPr>
            <w:tcW w:w="75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852FE8" w14:textId="641A2D92" w:rsidR="00F26B90" w:rsidRPr="00C1189A" w:rsidRDefault="00F26B90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1189A">
              <w:rPr>
                <w:rFonts w:ascii="Verdana" w:hAnsi="Verdana"/>
                <w:b/>
                <w:sz w:val="20"/>
                <w:szCs w:val="20"/>
              </w:rPr>
              <w:t xml:space="preserve">Wartość brutto </w:t>
            </w:r>
          </w:p>
          <w:p w14:paraId="7E8BA820" w14:textId="77777777" w:rsidR="00F26B90" w:rsidRPr="00C1189A" w:rsidRDefault="00F26B90" w:rsidP="00C1189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[PLN]</w:t>
            </w:r>
          </w:p>
          <w:p w14:paraId="4EBDD374" w14:textId="77777777" w:rsidR="00F26B90" w:rsidRPr="00C1189A" w:rsidRDefault="00F26B90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 xml:space="preserve"> (z doliczonym </w:t>
            </w:r>
            <w:r w:rsidRPr="00C1189A">
              <w:rPr>
                <w:rFonts w:ascii="Verdana" w:hAnsi="Verdana"/>
                <w:b/>
                <w:sz w:val="20"/>
                <w:szCs w:val="20"/>
              </w:rPr>
              <w:t>VAT)</w:t>
            </w:r>
          </w:p>
        </w:tc>
      </w:tr>
      <w:tr w:rsidR="00F26B90" w:rsidRPr="00C1189A" w14:paraId="4279A572" w14:textId="77777777" w:rsidTr="00F26B90">
        <w:trPr>
          <w:trHeight w:val="234"/>
        </w:trPr>
        <w:tc>
          <w:tcPr>
            <w:tcW w:w="41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15109D" w14:textId="77777777" w:rsidR="00F26B90" w:rsidRPr="00C1189A" w:rsidRDefault="00F26B90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1189A">
              <w:rPr>
                <w:rFonts w:ascii="Verdana" w:hAnsi="Verdana"/>
                <w:b/>
                <w:sz w:val="20"/>
                <w:szCs w:val="20"/>
              </w:rPr>
              <w:t>1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12B4183" w14:textId="77777777" w:rsidR="00F26B90" w:rsidRPr="00C1189A" w:rsidRDefault="00F26B90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1189A">
              <w:rPr>
                <w:rFonts w:ascii="Verdana" w:hAnsi="Verdana"/>
                <w:b/>
                <w:sz w:val="20"/>
                <w:szCs w:val="20"/>
              </w:rPr>
              <w:t>2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7CF655" w14:textId="77777777" w:rsidR="00F26B90" w:rsidRPr="00C1189A" w:rsidRDefault="00F26B90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1189A">
              <w:rPr>
                <w:rFonts w:ascii="Verdana" w:hAnsi="Verdana"/>
                <w:b/>
                <w:sz w:val="20"/>
                <w:szCs w:val="20"/>
              </w:rPr>
              <w:t>3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C03207B" w14:textId="77777777" w:rsidR="00F26B90" w:rsidRPr="00C1189A" w:rsidRDefault="00F26B90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1189A">
              <w:rPr>
                <w:rFonts w:ascii="Verdana" w:hAnsi="Verdana"/>
                <w:b/>
                <w:sz w:val="20"/>
                <w:szCs w:val="20"/>
              </w:rPr>
              <w:t>4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A1F5BD9" w14:textId="77777777" w:rsidR="00F26B90" w:rsidRPr="00C1189A" w:rsidRDefault="00F26B90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CA02E2D" w14:textId="79BEDC89" w:rsidR="00F26B90" w:rsidRPr="00C1189A" w:rsidRDefault="00F26B90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01C89B" w14:textId="213941DB" w:rsidR="00F26B90" w:rsidRPr="00C1189A" w:rsidRDefault="00F26B90" w:rsidP="00C1189A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1189A">
              <w:rPr>
                <w:rFonts w:ascii="Verdana" w:hAnsi="Verdana"/>
                <w:b/>
                <w:sz w:val="20"/>
                <w:szCs w:val="20"/>
              </w:rPr>
              <w:t>5</w:t>
            </w:r>
          </w:p>
        </w:tc>
      </w:tr>
      <w:tr w:rsidR="00F26B90" w:rsidRPr="00C1189A" w14:paraId="653E15D4" w14:textId="77777777" w:rsidTr="00F26B90">
        <w:trPr>
          <w:trHeight w:val="163"/>
        </w:trPr>
        <w:tc>
          <w:tcPr>
            <w:tcW w:w="41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CCD6A9" w14:textId="77777777" w:rsidR="00F26B90" w:rsidRPr="00C1189A" w:rsidRDefault="00F26B90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  <w:p w14:paraId="0053FFD8" w14:textId="77777777" w:rsidR="00F26B90" w:rsidRPr="00C1189A" w:rsidRDefault="00F26B90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98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AAAE8" w14:textId="228204D0" w:rsidR="00F26B90" w:rsidRPr="00C1189A" w:rsidRDefault="00F26B90" w:rsidP="00C1189A">
            <w:pPr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Aparat fotograficzny</w:t>
            </w:r>
          </w:p>
        </w:tc>
        <w:tc>
          <w:tcPr>
            <w:tcW w:w="68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B4AEB" w14:textId="77777777" w:rsidR="00F26B90" w:rsidRPr="00C1189A" w:rsidRDefault="00F26B90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5E9EC" w14:textId="3CEA180B" w:rsidR="00F26B90" w:rsidRPr="00C1189A" w:rsidRDefault="00F26B90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75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E1F74" w14:textId="77777777" w:rsidR="00F26B90" w:rsidRPr="00C1189A" w:rsidRDefault="00F26B90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5ED3A" w14:textId="101352DA" w:rsidR="00F26B90" w:rsidRPr="00C1189A" w:rsidRDefault="00F26B90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BC053" w14:textId="18182FFE" w:rsidR="00F26B90" w:rsidRPr="00C1189A" w:rsidRDefault="00F26B90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C1189A" w:rsidRPr="00C1189A" w14:paraId="48DDDB3F" w14:textId="77777777" w:rsidTr="00F26B90">
        <w:trPr>
          <w:trHeight w:val="163"/>
        </w:trPr>
        <w:tc>
          <w:tcPr>
            <w:tcW w:w="41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D85297" w14:textId="77777777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  <w:p w14:paraId="1AE525E7" w14:textId="77777777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BC77D" w14:textId="3522D85D" w:rsidR="00C1189A" w:rsidRPr="00C1189A" w:rsidRDefault="00C1189A" w:rsidP="00C1189A">
            <w:pPr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Obiektyw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0E591" w14:textId="77777777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3DFBE" w14:textId="140EF397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975F" w14:textId="77777777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00F9" w14:textId="45E99010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B3D5C" w14:textId="5F9AAE9F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C1189A" w:rsidRPr="00C1189A" w14:paraId="3B70C2A5" w14:textId="77777777" w:rsidTr="00F26B90">
        <w:trPr>
          <w:trHeight w:val="163"/>
        </w:trPr>
        <w:tc>
          <w:tcPr>
            <w:tcW w:w="41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30DE27" w14:textId="77777777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  <w:p w14:paraId="27C71E9D" w14:textId="77777777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E3978" w14:textId="037D5CB8" w:rsidR="00C1189A" w:rsidRPr="00C1189A" w:rsidRDefault="00C1189A" w:rsidP="00C1189A">
            <w:pPr>
              <w:tabs>
                <w:tab w:val="left" w:pos="1908"/>
              </w:tabs>
              <w:ind w:right="72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Karta pamięci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F5F32" w14:textId="77777777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4009F" w14:textId="4C11F779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93CBB" w14:textId="77777777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17EE" w14:textId="77E3DE04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88630" w14:textId="027429ED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C1189A" w:rsidRPr="00C1189A" w14:paraId="39C5675B" w14:textId="77777777" w:rsidTr="00F26B90">
        <w:trPr>
          <w:trHeight w:val="163"/>
        </w:trPr>
        <w:tc>
          <w:tcPr>
            <w:tcW w:w="41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E7FA4C" w14:textId="77777777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  <w:p w14:paraId="317A24F4" w14:textId="77777777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87B7C" w14:textId="0D56C906" w:rsidR="00C1189A" w:rsidRPr="00C1189A" w:rsidRDefault="00C1189A" w:rsidP="00C1189A">
            <w:pPr>
              <w:ind w:right="72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Torba fotograficzna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60B88" w14:textId="77777777" w:rsidR="00C1189A" w:rsidRPr="00C1189A" w:rsidRDefault="00C1189A" w:rsidP="00C1189A">
            <w:pPr>
              <w:ind w:right="72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51ED2" w14:textId="54CB65CA" w:rsidR="00C1189A" w:rsidRPr="00C1189A" w:rsidRDefault="00C1189A" w:rsidP="00C1189A">
            <w:pPr>
              <w:ind w:right="72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46E1F" w14:textId="77777777" w:rsidR="00C1189A" w:rsidRPr="00C1189A" w:rsidRDefault="00C1189A" w:rsidP="00C1189A">
            <w:pPr>
              <w:ind w:right="72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3F512" w14:textId="722BC6BE" w:rsidR="00C1189A" w:rsidRPr="00C1189A" w:rsidRDefault="00C1189A" w:rsidP="00C1189A">
            <w:pPr>
              <w:ind w:right="72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C43E5" w14:textId="6997CD18" w:rsidR="00C1189A" w:rsidRPr="00C1189A" w:rsidRDefault="00C1189A" w:rsidP="00C1189A">
            <w:pPr>
              <w:ind w:right="72"/>
              <w:rPr>
                <w:rFonts w:ascii="Verdana" w:hAnsi="Verdana"/>
                <w:sz w:val="20"/>
                <w:szCs w:val="20"/>
              </w:rPr>
            </w:pPr>
          </w:p>
        </w:tc>
      </w:tr>
      <w:tr w:rsidR="00C1189A" w:rsidRPr="00C1189A" w14:paraId="7477D76F" w14:textId="77777777" w:rsidTr="00F26B90">
        <w:trPr>
          <w:trHeight w:val="163"/>
        </w:trPr>
        <w:tc>
          <w:tcPr>
            <w:tcW w:w="41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51AEC9E" w14:textId="77777777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  <w:p w14:paraId="54F44C14" w14:textId="77777777" w:rsidR="00C1189A" w:rsidRPr="00C1189A" w:rsidRDefault="00C1189A" w:rsidP="00C1189A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77D92" w14:textId="2D2302B0" w:rsidR="00C1189A" w:rsidRPr="00C1189A" w:rsidRDefault="00C1189A" w:rsidP="00C1189A">
            <w:pPr>
              <w:ind w:right="72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Dysk zewnętrzny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2FDF" w14:textId="77777777" w:rsidR="00C1189A" w:rsidRPr="00C1189A" w:rsidRDefault="00C1189A" w:rsidP="00C1189A">
            <w:pPr>
              <w:ind w:right="72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E2BB8" w14:textId="7A71774C" w:rsidR="00C1189A" w:rsidRPr="00C1189A" w:rsidRDefault="00C1189A" w:rsidP="00C1189A">
            <w:pPr>
              <w:ind w:right="72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6593A" w14:textId="77777777" w:rsidR="00C1189A" w:rsidRPr="00C1189A" w:rsidRDefault="00C1189A" w:rsidP="00C1189A">
            <w:pPr>
              <w:ind w:right="72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9B57" w14:textId="51B161EB" w:rsidR="00C1189A" w:rsidRPr="00C1189A" w:rsidRDefault="00C1189A" w:rsidP="00C1189A">
            <w:pPr>
              <w:ind w:right="72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0040B" w14:textId="4FFDAE32" w:rsidR="00C1189A" w:rsidRPr="00C1189A" w:rsidRDefault="00C1189A" w:rsidP="00C1189A">
            <w:pPr>
              <w:ind w:right="72"/>
              <w:rPr>
                <w:rFonts w:ascii="Verdana" w:hAnsi="Verdana"/>
                <w:sz w:val="20"/>
                <w:szCs w:val="20"/>
              </w:rPr>
            </w:pPr>
          </w:p>
        </w:tc>
      </w:tr>
      <w:tr w:rsidR="00C1189A" w:rsidRPr="00C1189A" w14:paraId="03E5CC69" w14:textId="77777777" w:rsidTr="00C1189A">
        <w:trPr>
          <w:trHeight w:val="163"/>
        </w:trPr>
        <w:tc>
          <w:tcPr>
            <w:tcW w:w="4242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95F20C" w14:textId="10A3124B" w:rsidR="00C1189A" w:rsidRPr="00C1189A" w:rsidRDefault="00C1189A" w:rsidP="00C1189A">
            <w:pPr>
              <w:ind w:right="72"/>
              <w:jc w:val="right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b/>
                <w:sz w:val="20"/>
                <w:szCs w:val="20"/>
              </w:rPr>
              <w:t>RAZEM: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38C99" w14:textId="77777777" w:rsidR="00C1189A" w:rsidRPr="00C1189A" w:rsidRDefault="00C1189A" w:rsidP="00C1189A">
            <w:pPr>
              <w:ind w:right="72"/>
              <w:rPr>
                <w:rFonts w:ascii="Verdana" w:hAnsi="Verdana"/>
                <w:sz w:val="20"/>
                <w:szCs w:val="20"/>
              </w:rPr>
            </w:pPr>
          </w:p>
        </w:tc>
      </w:tr>
      <w:tr w:rsidR="00C1189A" w:rsidRPr="00C1189A" w14:paraId="4301DE6D" w14:textId="77777777" w:rsidTr="00C1189A">
        <w:trPr>
          <w:trHeight w:val="163"/>
        </w:trPr>
        <w:tc>
          <w:tcPr>
            <w:tcW w:w="4242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DF87628" w14:textId="77777777" w:rsidR="00C1189A" w:rsidRPr="00C1189A" w:rsidRDefault="00C1189A" w:rsidP="00C1189A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b/>
                <w:sz w:val="20"/>
                <w:szCs w:val="20"/>
              </w:rPr>
              <w:t>Słownie brutto</w:t>
            </w:r>
            <w:r w:rsidRPr="00C1189A">
              <w:rPr>
                <w:rFonts w:ascii="Verdana" w:hAnsi="Verdana"/>
                <w:sz w:val="20"/>
                <w:szCs w:val="20"/>
              </w:rPr>
              <w:t>: ..................................................................................................</w:t>
            </w:r>
          </w:p>
          <w:p w14:paraId="5DCEE534" w14:textId="77777777" w:rsidR="00C1189A" w:rsidRPr="00C1189A" w:rsidRDefault="00C1189A" w:rsidP="00C1189A">
            <w:pPr>
              <w:ind w:right="72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BD25B" w14:textId="77777777" w:rsidR="00C1189A" w:rsidRPr="00C1189A" w:rsidRDefault="00C1189A" w:rsidP="00C1189A">
            <w:pPr>
              <w:ind w:right="72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A73B50D" w14:textId="77777777" w:rsidR="00E40042" w:rsidRDefault="00E40042" w:rsidP="00E40042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9F0E6D5" w14:textId="5CFCEDBA" w:rsidR="00E40042" w:rsidRPr="001D5B41" w:rsidRDefault="00E40042" w:rsidP="00E40042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1D5B41">
        <w:rPr>
          <w:rFonts w:ascii="Verdana" w:hAnsi="Verdana"/>
          <w:b/>
          <w:sz w:val="20"/>
          <w:szCs w:val="20"/>
        </w:rPr>
        <w:t xml:space="preserve">Termin realizacji umowy: do </w:t>
      </w:r>
      <w:r>
        <w:rPr>
          <w:rFonts w:ascii="Verdana" w:hAnsi="Verdana"/>
          <w:b/>
          <w:sz w:val="20"/>
          <w:szCs w:val="20"/>
        </w:rPr>
        <w:t>……………..</w:t>
      </w:r>
      <w:r w:rsidRPr="001D5B41">
        <w:rPr>
          <w:rFonts w:ascii="Verdana" w:hAnsi="Verdana"/>
          <w:b/>
          <w:sz w:val="20"/>
          <w:szCs w:val="20"/>
        </w:rPr>
        <w:t xml:space="preserve"> dni </w:t>
      </w:r>
      <w:r w:rsidRPr="001D5B41">
        <w:rPr>
          <w:rFonts w:ascii="Verdana" w:hAnsi="Verdana"/>
          <w:b/>
          <w:bCs/>
          <w:sz w:val="20"/>
          <w:szCs w:val="20"/>
        </w:rPr>
        <w:t xml:space="preserve">od daty podpisania umowy </w:t>
      </w:r>
      <w:r w:rsidRPr="001D5B41">
        <w:rPr>
          <w:rFonts w:ascii="Verdana" w:hAnsi="Verdana"/>
          <w:sz w:val="20"/>
          <w:szCs w:val="20"/>
          <w:highlight w:val="yellow"/>
        </w:rPr>
        <w:t>(kryterium oceny ofert)</w:t>
      </w:r>
    </w:p>
    <w:p w14:paraId="49D432C6" w14:textId="77777777" w:rsidR="00E40042" w:rsidRDefault="00E40042" w:rsidP="00E40042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6CACB503" w14:textId="77777777" w:rsidR="00E40042" w:rsidRDefault="00E40042" w:rsidP="00E40042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b/>
          <w:sz w:val="20"/>
          <w:szCs w:val="20"/>
        </w:rPr>
        <w:t xml:space="preserve">Okres udzielonej gwarancji </w:t>
      </w:r>
      <w:r>
        <w:rPr>
          <w:rFonts w:ascii="Verdana" w:hAnsi="Verdana"/>
          <w:b/>
          <w:sz w:val="20"/>
          <w:szCs w:val="20"/>
        </w:rPr>
        <w:t xml:space="preserve">na komputer przenośny </w:t>
      </w:r>
      <w:r w:rsidRPr="001D5B41">
        <w:rPr>
          <w:rFonts w:ascii="Verdana" w:hAnsi="Verdana"/>
          <w:b/>
          <w:sz w:val="20"/>
          <w:szCs w:val="20"/>
        </w:rPr>
        <w:t>wynosi:</w:t>
      </w:r>
      <w:r w:rsidRPr="001D5B41">
        <w:rPr>
          <w:rFonts w:ascii="Verdana" w:hAnsi="Verdana"/>
          <w:sz w:val="20"/>
          <w:szCs w:val="20"/>
        </w:rPr>
        <w:t xml:space="preserve"> </w:t>
      </w:r>
      <w:r w:rsidRPr="00142616">
        <w:rPr>
          <w:rFonts w:ascii="Verdana" w:hAnsi="Verdana"/>
          <w:b/>
          <w:bCs/>
          <w:sz w:val="20"/>
          <w:szCs w:val="20"/>
          <w:highlight w:val="yellow"/>
        </w:rPr>
        <w:t>……………</w:t>
      </w:r>
      <w:r w:rsidRPr="001D5B41">
        <w:rPr>
          <w:rFonts w:ascii="Verdana" w:hAnsi="Verdana"/>
          <w:b/>
          <w:bCs/>
          <w:sz w:val="20"/>
          <w:szCs w:val="20"/>
        </w:rPr>
        <w:t xml:space="preserve"> miesięcy</w:t>
      </w:r>
      <w:r w:rsidRPr="001D5B41">
        <w:rPr>
          <w:rFonts w:ascii="Verdana" w:hAnsi="Verdana"/>
          <w:sz w:val="20"/>
          <w:szCs w:val="20"/>
        </w:rPr>
        <w:t xml:space="preserve"> </w:t>
      </w:r>
      <w:r w:rsidRPr="001D5B41">
        <w:rPr>
          <w:rFonts w:ascii="Verdana" w:hAnsi="Verdana"/>
          <w:sz w:val="20"/>
          <w:szCs w:val="20"/>
          <w:highlight w:val="yellow"/>
        </w:rPr>
        <w:t>(kryterium oceny ofert)</w:t>
      </w:r>
    </w:p>
    <w:p w14:paraId="4B6AF3E5" w14:textId="77777777" w:rsidR="00E40042" w:rsidRPr="006535DA" w:rsidRDefault="00E40042" w:rsidP="00E40042">
      <w:pPr>
        <w:widowControl w:val="0"/>
        <w:jc w:val="both"/>
        <w:rPr>
          <w:rFonts w:ascii="Verdana" w:hAnsi="Verdana"/>
          <w:bCs/>
          <w:i/>
          <w:sz w:val="16"/>
          <w:szCs w:val="16"/>
        </w:rPr>
      </w:pPr>
      <w:r w:rsidRPr="006535DA">
        <w:rPr>
          <w:rFonts w:ascii="Verdana" w:hAnsi="Verdana"/>
          <w:bCs/>
          <w:i/>
          <w:sz w:val="16"/>
          <w:szCs w:val="16"/>
        </w:rPr>
        <w:t>*W przypadku nie podania okresu gwarancji, Zamawiający przyjmie minimalny okres gwarancji tj. 36 miesięcy.</w:t>
      </w:r>
    </w:p>
    <w:p w14:paraId="611B80A4" w14:textId="77777777" w:rsidR="00E40042" w:rsidRPr="001D5B41" w:rsidRDefault="00E40042" w:rsidP="00E40042">
      <w:pPr>
        <w:widowControl w:val="0"/>
        <w:jc w:val="both"/>
        <w:rPr>
          <w:rFonts w:ascii="Verdana" w:hAnsi="Verdana"/>
          <w:bCs/>
          <w:i/>
          <w:sz w:val="18"/>
          <w:szCs w:val="18"/>
        </w:rPr>
      </w:pPr>
    </w:p>
    <w:p w14:paraId="7722F55B" w14:textId="77777777" w:rsidR="00E40042" w:rsidRDefault="00E40042" w:rsidP="00E40042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1D5B41">
        <w:rPr>
          <w:rFonts w:ascii="Verdana" w:hAnsi="Verdana"/>
          <w:b/>
          <w:sz w:val="20"/>
          <w:szCs w:val="20"/>
        </w:rPr>
        <w:t xml:space="preserve"> TAK/NIE</w:t>
      </w:r>
    </w:p>
    <w:p w14:paraId="5FA33BC2" w14:textId="77777777" w:rsidR="00C1189A" w:rsidRPr="00C1189A" w:rsidRDefault="00C1189A" w:rsidP="00C1189A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2E5A63E" w14:textId="77777777" w:rsidR="00C1189A" w:rsidRPr="00C1189A" w:rsidRDefault="00C1189A" w:rsidP="00C1189A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b/>
          <w:sz w:val="20"/>
          <w:szCs w:val="20"/>
        </w:rPr>
        <w:lastRenderedPageBreak/>
        <w:t xml:space="preserve">Termin płatności: </w:t>
      </w:r>
      <w:r w:rsidRPr="00C1189A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F277EB9" w14:textId="77777777" w:rsidR="00C1189A" w:rsidRPr="00C1189A" w:rsidRDefault="00C1189A" w:rsidP="00C1189A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5935761E" w14:textId="77777777" w:rsidR="00C1189A" w:rsidRPr="00C1189A" w:rsidRDefault="00C1189A" w:rsidP="00C1189A">
      <w:pPr>
        <w:rPr>
          <w:rFonts w:ascii="Verdana" w:hAnsi="Verdana"/>
          <w:b/>
          <w:sz w:val="20"/>
          <w:szCs w:val="20"/>
          <w:u w:val="single"/>
        </w:rPr>
      </w:pPr>
      <w:r w:rsidRPr="00C1189A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730140ED" w14:textId="77777777" w:rsidR="00C1189A" w:rsidRPr="00C1189A" w:rsidRDefault="00C1189A" w:rsidP="00C1189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C1189A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1224B0BF" w14:textId="3DE3CE4C" w:rsidR="00C1189A" w:rsidRPr="00C1189A" w:rsidRDefault="00C1189A" w:rsidP="00C1189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C1189A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Specyfikacji Warunków Zamówienia, akceptujemy je i zobowiązujemy się, w</w:t>
      </w:r>
      <w:r>
        <w:rPr>
          <w:rFonts w:ascii="Verdana" w:hAnsi="Verdana"/>
          <w:color w:val="000000"/>
          <w:sz w:val="20"/>
          <w:szCs w:val="20"/>
          <w:lang w:eastAsia="ar-SA"/>
        </w:rPr>
        <w:t> </w:t>
      </w:r>
      <w:r w:rsidRPr="00C1189A">
        <w:rPr>
          <w:rFonts w:ascii="Verdana" w:hAnsi="Verdana"/>
          <w:color w:val="000000"/>
          <w:sz w:val="20"/>
          <w:szCs w:val="20"/>
          <w:lang w:eastAsia="ar-SA"/>
        </w:rPr>
        <w:t>przypadku wyboru naszej oferty, do zawarcia umowy zgodnej z niniejszą ofertą, na warunkach określonych w Specyfikacji Warunków Zamówienia, w miejscu i terminie wyznaczonym przez zamawiającego</w:t>
      </w:r>
      <w:r w:rsidRPr="00C1189A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249D518D" w14:textId="77777777" w:rsidR="00C1189A" w:rsidRPr="00C1189A" w:rsidRDefault="00C1189A" w:rsidP="00C1189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24E509C" w14:textId="77777777" w:rsidR="00C1189A" w:rsidRPr="00C1189A" w:rsidRDefault="00C1189A" w:rsidP="00C1189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C1189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17747F6" w14:textId="77777777" w:rsidR="00C1189A" w:rsidRPr="00C1189A" w:rsidRDefault="00C1189A" w:rsidP="00C1189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C1189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1099A8" w14:textId="77777777" w:rsidR="00C1189A" w:rsidRPr="00C1189A" w:rsidRDefault="00C1189A" w:rsidP="00C1189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1189A" w:rsidRPr="00C1189A" w14:paraId="4E5139C9" w14:textId="77777777" w:rsidTr="00C241E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E3B472" w14:textId="77777777" w:rsidR="00C1189A" w:rsidRPr="00C1189A" w:rsidRDefault="00C1189A" w:rsidP="00C1189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8E6144" w14:textId="77777777" w:rsidR="00C1189A" w:rsidRPr="00C1189A" w:rsidRDefault="00C1189A" w:rsidP="00C1189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1A363E1B" w14:textId="77777777" w:rsidR="00C1189A" w:rsidRPr="00C1189A" w:rsidRDefault="00C1189A" w:rsidP="00C1189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F94177" w14:textId="77777777" w:rsidR="00C1189A" w:rsidRPr="00C1189A" w:rsidRDefault="00C1189A" w:rsidP="00C1189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1189A">
              <w:rPr>
                <w:rFonts w:ascii="Verdana" w:hAnsi="Verdana"/>
                <w:sz w:val="20"/>
                <w:szCs w:val="20"/>
              </w:rPr>
              <w:t>Nazwa podwykonawcy</w:t>
            </w:r>
            <w:r w:rsidRPr="00C1189A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C1189A" w:rsidRPr="00C1189A" w14:paraId="3041615C" w14:textId="77777777" w:rsidTr="00C241E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2BFC5" w14:textId="77777777" w:rsidR="00C1189A" w:rsidRPr="00C1189A" w:rsidRDefault="00C1189A" w:rsidP="00C1189A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3A3AF" w14:textId="77777777" w:rsidR="00C1189A" w:rsidRPr="00C1189A" w:rsidRDefault="00C1189A" w:rsidP="00C1189A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B567A" w14:textId="77777777" w:rsidR="00C1189A" w:rsidRPr="00C1189A" w:rsidRDefault="00C1189A" w:rsidP="00C1189A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C1189A" w:rsidRPr="00C1189A" w14:paraId="2F11C513" w14:textId="77777777" w:rsidTr="00C241E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0D47F" w14:textId="77777777" w:rsidR="00C1189A" w:rsidRPr="00C1189A" w:rsidRDefault="00C1189A" w:rsidP="00C1189A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4F050" w14:textId="77777777" w:rsidR="00C1189A" w:rsidRPr="00C1189A" w:rsidRDefault="00C1189A" w:rsidP="00C1189A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427A5" w14:textId="77777777" w:rsidR="00C1189A" w:rsidRPr="00C1189A" w:rsidRDefault="00C1189A" w:rsidP="00C1189A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7C24577" w14:textId="77777777" w:rsidR="00C1189A" w:rsidRPr="00C1189A" w:rsidRDefault="00C1189A" w:rsidP="00C1189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7AB2E373" w14:textId="77777777" w:rsidR="00C1189A" w:rsidRDefault="00C1189A" w:rsidP="00C1189A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C1189A">
        <w:rPr>
          <w:rFonts w:ascii="Verdana" w:hAnsi="Verdana" w:cs="Times New Roman"/>
          <w:sz w:val="20"/>
          <w:szCs w:val="20"/>
        </w:rPr>
        <w:tab/>
      </w:r>
    </w:p>
    <w:p w14:paraId="52EFBEB8" w14:textId="68A7714F" w:rsidR="00C1189A" w:rsidRPr="00C1189A" w:rsidRDefault="00C1189A" w:rsidP="00C1189A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C1189A">
        <w:rPr>
          <w:rFonts w:ascii="Verdana" w:hAnsi="Verdana" w:cs="Times New Roman"/>
          <w:sz w:val="20"/>
          <w:szCs w:val="20"/>
        </w:rPr>
        <w:t>Imię i Nazwisko</w:t>
      </w:r>
      <w:r w:rsidRPr="00C1189A">
        <w:rPr>
          <w:rFonts w:ascii="Verdana" w:hAnsi="Verdana" w:cs="Times New Roman"/>
          <w:sz w:val="20"/>
          <w:szCs w:val="20"/>
        </w:rPr>
        <w:tab/>
      </w:r>
      <w:r w:rsidRPr="00C1189A">
        <w:rPr>
          <w:rFonts w:ascii="Verdana" w:hAnsi="Verdana" w:cs="Times New Roman"/>
          <w:sz w:val="20"/>
          <w:szCs w:val="20"/>
        </w:rPr>
        <w:tab/>
      </w:r>
      <w:r w:rsidRPr="00C1189A">
        <w:rPr>
          <w:rFonts w:ascii="Verdana" w:hAnsi="Verdana" w:cs="Times New Roman"/>
          <w:sz w:val="20"/>
          <w:szCs w:val="20"/>
        </w:rPr>
        <w:tab/>
      </w:r>
      <w:r w:rsidRPr="00C1189A">
        <w:rPr>
          <w:rFonts w:ascii="Verdana" w:hAnsi="Verdana" w:cs="Times New Roman"/>
          <w:sz w:val="20"/>
          <w:szCs w:val="20"/>
        </w:rPr>
        <w:tab/>
      </w:r>
      <w:r w:rsidRPr="00C1189A">
        <w:rPr>
          <w:rFonts w:ascii="Verdana" w:hAnsi="Verdana" w:cs="Times New Roman"/>
          <w:sz w:val="20"/>
          <w:szCs w:val="20"/>
        </w:rPr>
        <w:tab/>
      </w:r>
      <w:r w:rsidRPr="00C1189A">
        <w:rPr>
          <w:rFonts w:ascii="Verdana" w:hAnsi="Verdana" w:cs="Times New Roman"/>
          <w:sz w:val="20"/>
          <w:szCs w:val="20"/>
        </w:rPr>
        <w:tab/>
      </w:r>
      <w:r w:rsidRPr="00C1189A">
        <w:rPr>
          <w:rFonts w:ascii="Verdana" w:hAnsi="Verdana" w:cs="Times New Roman"/>
          <w:sz w:val="20"/>
          <w:szCs w:val="20"/>
        </w:rPr>
        <w:tab/>
      </w:r>
    </w:p>
    <w:p w14:paraId="2E62684E" w14:textId="718A7B41" w:rsidR="00C1189A" w:rsidRPr="00C1189A" w:rsidRDefault="00C1189A" w:rsidP="00C1189A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C1189A">
        <w:rPr>
          <w:rFonts w:ascii="Verdana" w:hAnsi="Verdana"/>
          <w:sz w:val="20"/>
          <w:szCs w:val="20"/>
        </w:rPr>
        <w:tab/>
      </w:r>
      <w:r w:rsidRPr="00C1189A">
        <w:rPr>
          <w:rFonts w:ascii="Verdana" w:hAnsi="Verdana"/>
          <w:sz w:val="20"/>
          <w:szCs w:val="20"/>
        </w:rPr>
        <w:tab/>
        <w:t xml:space="preserve"> </w:t>
      </w:r>
      <w:r w:rsidRPr="00C1189A">
        <w:rPr>
          <w:rFonts w:ascii="Verdana" w:hAnsi="Verdana"/>
          <w:sz w:val="20"/>
          <w:szCs w:val="20"/>
        </w:rPr>
        <w:tab/>
      </w:r>
      <w:r w:rsidRPr="00C1189A">
        <w:rPr>
          <w:rFonts w:ascii="Verdana" w:hAnsi="Verdana"/>
          <w:sz w:val="20"/>
          <w:szCs w:val="20"/>
        </w:rPr>
        <w:tab/>
        <w:t xml:space="preserve"> </w:t>
      </w:r>
    </w:p>
    <w:p w14:paraId="104836C1" w14:textId="77777777" w:rsidR="00C1189A" w:rsidRPr="00C1189A" w:rsidRDefault="00C1189A" w:rsidP="00C1189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upoważnienie dla powyżej wskazanych osób wynika z następującego (ych) dokumentu(ów)</w:t>
      </w:r>
    </w:p>
    <w:p w14:paraId="3D69495A" w14:textId="77777777" w:rsidR="00C1189A" w:rsidRPr="00C1189A" w:rsidRDefault="00C1189A" w:rsidP="00C1189A">
      <w:pPr>
        <w:jc w:val="both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0B2FE73A" w14:textId="77777777" w:rsidR="00C1189A" w:rsidRPr="00C1189A" w:rsidRDefault="00C1189A" w:rsidP="00C1189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załącznikami do niniejszej oferty są:</w:t>
      </w:r>
    </w:p>
    <w:p w14:paraId="47C65444" w14:textId="77777777" w:rsidR="00C1189A" w:rsidRPr="00C1189A" w:rsidRDefault="00C1189A" w:rsidP="00C1189A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E9B9763" w14:textId="77777777" w:rsidR="00C1189A" w:rsidRPr="00C1189A" w:rsidRDefault="00C1189A" w:rsidP="00C1189A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B09937D" w14:textId="77777777" w:rsidR="00C1189A" w:rsidRPr="00C1189A" w:rsidRDefault="00C1189A" w:rsidP="00C1189A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1B5DE61D" w14:textId="77777777" w:rsidR="00C1189A" w:rsidRPr="00C1189A" w:rsidRDefault="00C1189A" w:rsidP="00C1189A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7C51943D" w14:textId="77777777" w:rsidR="00C1189A" w:rsidRPr="00C1189A" w:rsidRDefault="00C1189A" w:rsidP="00C1189A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C1189A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60B0E0B8" w14:textId="77777777" w:rsidR="00C1189A" w:rsidRPr="00C1189A" w:rsidRDefault="00C1189A" w:rsidP="00C1189A">
      <w:pPr>
        <w:ind w:left="1440"/>
        <w:jc w:val="both"/>
        <w:rPr>
          <w:rFonts w:ascii="Verdana" w:hAnsi="Verdana"/>
          <w:sz w:val="20"/>
          <w:szCs w:val="20"/>
        </w:rPr>
      </w:pPr>
    </w:p>
    <w:p w14:paraId="7CA9D6B8" w14:textId="77777777" w:rsidR="00C1189A" w:rsidRPr="00C1189A" w:rsidRDefault="00C1189A" w:rsidP="00C1189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C1189A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Oferta</w:t>
      </w:r>
      <w:r w:rsidRPr="00C1189A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C1189A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powinna</w:t>
      </w:r>
      <w:r w:rsidRPr="00C1189A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C1189A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być sporządzona</w:t>
      </w:r>
      <w:r w:rsidRPr="00C1189A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C1189A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C1189A">
        <w:rPr>
          <w:rFonts w:ascii="Verdana" w:eastAsia="Calibri" w:hAnsi="Verdana"/>
          <w:sz w:val="20"/>
          <w:szCs w:val="20"/>
          <w:highlight w:val="yellow"/>
          <w:lang w:eastAsia="zh-CN"/>
        </w:rPr>
        <w:t>.</w:t>
      </w:r>
    </w:p>
    <w:p w14:paraId="1A9F55EB" w14:textId="77777777" w:rsidR="00C1189A" w:rsidRPr="00C1189A" w:rsidRDefault="00C1189A" w:rsidP="00C1189A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6DAFE29F" w14:textId="77777777" w:rsidR="00C1189A" w:rsidRPr="00C1189A" w:rsidRDefault="00C1189A" w:rsidP="00C1189A">
      <w:pPr>
        <w:rPr>
          <w:rFonts w:ascii="Verdana" w:hAnsi="Verdana"/>
          <w:sz w:val="20"/>
          <w:szCs w:val="20"/>
        </w:rPr>
      </w:pPr>
    </w:p>
    <w:p w14:paraId="4E98F122" w14:textId="77777777" w:rsidR="00FE545C" w:rsidRPr="00C1189A" w:rsidRDefault="00FE545C" w:rsidP="00C1189A">
      <w:pPr>
        <w:jc w:val="right"/>
        <w:rPr>
          <w:rFonts w:ascii="Verdana" w:hAnsi="Verdana"/>
          <w:sz w:val="20"/>
          <w:szCs w:val="20"/>
        </w:rPr>
      </w:pPr>
    </w:p>
    <w:sectPr w:rsidR="00FE545C" w:rsidRPr="00C118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608830" w14:textId="77777777" w:rsidR="009A2EAB" w:rsidRDefault="009A2EAB">
      <w:r>
        <w:separator/>
      </w:r>
    </w:p>
  </w:endnote>
  <w:endnote w:type="continuationSeparator" w:id="0">
    <w:p w14:paraId="7AC6D5DE" w14:textId="77777777" w:rsidR="009A2EAB" w:rsidRDefault="009A2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B1D217" w14:textId="77777777" w:rsidR="004803DD" w:rsidRDefault="004803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A2315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9A8AC4" w14:textId="77777777" w:rsidR="004803DD" w:rsidRDefault="004803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4C246A" w14:textId="77777777" w:rsidR="009A2EAB" w:rsidRDefault="009A2EAB">
      <w:r>
        <w:separator/>
      </w:r>
    </w:p>
  </w:footnote>
  <w:footnote w:type="continuationSeparator" w:id="0">
    <w:p w14:paraId="55135DF4" w14:textId="77777777" w:rsidR="009A2EAB" w:rsidRDefault="009A2E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A0EE53" w14:textId="77777777" w:rsidR="004803DD" w:rsidRDefault="004803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C1261E" w14:textId="23BCC2DF" w:rsidR="00F53146" w:rsidRPr="00F26B90" w:rsidRDefault="00F53146" w:rsidP="00F26B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D9C519" w14:textId="77777777" w:rsidR="004803DD" w:rsidRDefault="004803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51477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2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6816168">
    <w:abstractNumId w:val="0"/>
  </w:num>
  <w:num w:numId="4" w16cid:durableId="21383331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2EA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803DD"/>
    <w:rsid w:val="004B7300"/>
    <w:rsid w:val="004C6753"/>
    <w:rsid w:val="00566505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A2EAB"/>
    <w:rsid w:val="00A0022B"/>
    <w:rsid w:val="00A346FE"/>
    <w:rsid w:val="00A47B4D"/>
    <w:rsid w:val="00A83018"/>
    <w:rsid w:val="00B774DC"/>
    <w:rsid w:val="00C1189A"/>
    <w:rsid w:val="00C969A6"/>
    <w:rsid w:val="00CA7D36"/>
    <w:rsid w:val="00D24208"/>
    <w:rsid w:val="00D60C38"/>
    <w:rsid w:val="00D66893"/>
    <w:rsid w:val="00D90ACB"/>
    <w:rsid w:val="00DC1500"/>
    <w:rsid w:val="00E40042"/>
    <w:rsid w:val="00E44371"/>
    <w:rsid w:val="00E949B0"/>
    <w:rsid w:val="00EC0BEA"/>
    <w:rsid w:val="00F00591"/>
    <w:rsid w:val="00F26B90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0F6067"/>
  <w15:chartTrackingRefBased/>
  <w15:docId w15:val="{A177F0E0-792A-46DD-BD76-CCD98E5C8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48</TotalTime>
  <Pages>2</Pages>
  <Words>521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2024-07-04T06:04:00Z</dcterms:created>
  <dcterms:modified xsi:type="dcterms:W3CDTF">2024-07-05T10:37:00Z</dcterms:modified>
</cp:coreProperties>
</file>