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2DCE69" w14:textId="77777777" w:rsidR="004D4EB0" w:rsidRDefault="004D4EB0" w:rsidP="004D4EB0">
      <w:pPr>
        <w:jc w:val="right"/>
        <w:rPr>
          <w:b/>
        </w:rPr>
      </w:pPr>
      <w:r>
        <w:rPr>
          <w:noProof/>
        </w:rPr>
        <w:pict w14:anchorId="5EA478E1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3B5443E6" w14:textId="77777777" w:rsidR="004D4EB0" w:rsidRDefault="004D4EB0" w:rsidP="004D4EB0">
      <w:pPr>
        <w:jc w:val="right"/>
        <w:rPr>
          <w:rFonts w:eastAsia="MS Mincho"/>
          <w:b/>
        </w:rPr>
      </w:pPr>
    </w:p>
    <w:p w14:paraId="2ABD9969" w14:textId="77777777" w:rsidR="004D4EB0" w:rsidRDefault="004D4EB0" w:rsidP="004D4EB0">
      <w:pPr>
        <w:jc w:val="right"/>
        <w:rPr>
          <w:rFonts w:eastAsia="MS Mincho"/>
          <w:b/>
        </w:rPr>
      </w:pPr>
      <w:r>
        <w:rPr>
          <w:noProof/>
        </w:rPr>
        <w:pict w14:anchorId="66BE4A3E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2D332C0E" w14:textId="77777777" w:rsidR="004D4EB0" w:rsidRDefault="004D4EB0" w:rsidP="004D4EB0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46B3163A" w14:textId="77777777" w:rsidR="004D4EB0" w:rsidRDefault="004D4EB0" w:rsidP="004D4EB0">
      <w:pPr>
        <w:jc w:val="right"/>
        <w:rPr>
          <w:rFonts w:eastAsia="MS Mincho"/>
          <w:b/>
        </w:rPr>
      </w:pPr>
    </w:p>
    <w:p w14:paraId="5F689B0A" w14:textId="77777777" w:rsidR="004D4EB0" w:rsidRDefault="004D4EB0" w:rsidP="004D4EB0">
      <w:pPr>
        <w:jc w:val="center"/>
        <w:rPr>
          <w:b/>
        </w:rPr>
      </w:pPr>
      <w:r>
        <w:rPr>
          <w:b/>
        </w:rPr>
        <w:t>Kalkulacja Cenowa</w:t>
      </w:r>
    </w:p>
    <w:p w14:paraId="4B10C505" w14:textId="77777777" w:rsidR="004D4EB0" w:rsidRDefault="004D4EB0" w:rsidP="004D4EB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D632A5B" w14:textId="77777777" w:rsidR="004D4EB0" w:rsidRDefault="004D4EB0" w:rsidP="004D4EB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405CC138" w14:textId="77777777" w:rsidR="004D4EB0" w:rsidRDefault="004D4EB0" w:rsidP="004D4EB0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KC-zp.272-194/24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4D4EB0" w14:paraId="3FED9608" w14:textId="77777777" w:rsidTr="00341FD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16D6B38" w14:textId="77777777" w:rsidR="004D4EB0" w:rsidRDefault="004D4EB0" w:rsidP="00341FD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B71013" w14:textId="77777777" w:rsidR="004D4EB0" w:rsidRDefault="004D4EB0" w:rsidP="00341FD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F05C62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14C6E9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A1FB208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FDD17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05AC0E4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4A6B6CE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ABFDDB9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DA9B05D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1DFB56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400809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981419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6EBF675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D4EB0" w14:paraId="750E7B26" w14:textId="77777777" w:rsidTr="00341FD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A187C0" w14:textId="77777777" w:rsidR="004D4EB0" w:rsidRDefault="004D4EB0" w:rsidP="00341FD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7E1983C" w14:textId="77777777" w:rsidR="004D4EB0" w:rsidRDefault="004D4EB0" w:rsidP="00341FD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99F436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3AA138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147C6D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A53792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51BEB8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D4EB0" w14:paraId="711E2AC4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746A2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D8900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17FD77CE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9D32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7DA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142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2DF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BBC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39F1C8F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BA11B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0650C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547147D6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DCBB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DF5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8E0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8DB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8F6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DC00F58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7985A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C9EF2" w14:textId="77777777" w:rsidR="004D4EB0" w:rsidRDefault="004D4EB0" w:rsidP="00341F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A731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317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A8A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096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A23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103ACB88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96402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E6DAE" w14:textId="77777777" w:rsidR="004D4EB0" w:rsidRDefault="004D4EB0" w:rsidP="00341FDB">
            <w:pPr>
              <w:rPr>
                <w:sz w:val="20"/>
                <w:szCs w:val="20"/>
              </w:rPr>
            </w:pPr>
          </w:p>
          <w:p w14:paraId="4B627497" w14:textId="77777777" w:rsidR="004D4EB0" w:rsidRDefault="004D4EB0" w:rsidP="00341FD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FB08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058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029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F55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B5D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8D4311D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ECC64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3E3B4" w14:textId="77777777" w:rsidR="004D4EB0" w:rsidRDefault="004D4EB0" w:rsidP="00341FD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0B136642" w14:textId="77777777" w:rsidR="004D4EB0" w:rsidRDefault="004D4EB0" w:rsidP="00341FD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9AD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F72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5C7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B11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104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E1F0087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D08E3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AE71F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5881775D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D023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43E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122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0BF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35D4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3488752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425AB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5D6E1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6A1153B2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35C4CB53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90C1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A4A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917D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3B0D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563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22A16D5B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C0F63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6FE18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EA0E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C07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69B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069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A84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3C1FA8D0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D136D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F0E7F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BE61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026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F64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830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469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4820DE01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BFABF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F3A4A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C1EF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F42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35E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EDA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20D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4C505BAA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1969E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C0576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A667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F07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EE6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2A69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633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AE1FFF6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9752E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1392E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B80E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62E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001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697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1F7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3206566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55C61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55D12D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6805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7C8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ACA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F85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ABF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D170EC4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EA9CA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4528C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F9D1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516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BD9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86F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E9F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4FB74939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E1ABE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4C4EF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403D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B15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EBF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336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14C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329E9ECC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0E041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80190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0FD5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524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DC1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FD1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D3F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26B2E68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EB986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0131D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9F35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0B3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438C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3937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46A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4505F88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03428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DBD58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5B88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F70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341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410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82B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73337DEE" w14:textId="77777777" w:rsidTr="00341FD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6DBA33" w14:textId="77777777" w:rsidR="004D4EB0" w:rsidRDefault="004D4EB0" w:rsidP="00341FD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8D0F8B" w14:textId="77777777" w:rsidR="004D4EB0" w:rsidRDefault="004D4EB0" w:rsidP="00341FD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9A193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6C73FE1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4EA8B34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EB3C75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F7B23EE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21E299F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2F692A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7E25722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135B340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2AA0C7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266B5F4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95F2C4E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4D4EB0" w14:paraId="08A40FB5" w14:textId="77777777" w:rsidTr="00341FD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9730C3F" w14:textId="77777777" w:rsidR="004D4EB0" w:rsidRDefault="004D4EB0" w:rsidP="00341FD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A99F3B" w14:textId="77777777" w:rsidR="004D4EB0" w:rsidRDefault="004D4EB0" w:rsidP="00341FD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F4E8C2D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646A00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4338B2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E2F56E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EE64F6" w14:textId="77777777" w:rsidR="004D4EB0" w:rsidRDefault="004D4EB0" w:rsidP="00341FD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4D4EB0" w14:paraId="4CDD64A0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B3A2B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34BEC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4A7C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421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EF7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39B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FB2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54E91F0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A3214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00EF1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A200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46C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E32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BA13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B40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3FA97CFC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187C4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25366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6712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E41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616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BF5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9B0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18E79BD7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CAEEE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FC312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B3E8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118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FAED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0B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8E5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1B485A53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5240BB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9ED32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D77E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792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D119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0B4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5D7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391924D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DEF8E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BE66A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3437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95E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93D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164B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816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5E39953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6893C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BA6E7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B92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8AE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68E9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065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77A1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5D771902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DDE3F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3C93D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C056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E48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246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B511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AD8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81441D3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075830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F09F2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D60F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5AE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A60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6C9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C444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7E1EEF1A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DE098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DEFC0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36BF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E7E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9A0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DEB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48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3D997E48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7BB59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6B0566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AD92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3808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771B4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0EA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390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C4840B9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8E5C5C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A04D9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8C0F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80A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53D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F88D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C9D2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46712FC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7E555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5A58E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CEA7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9633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B05C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A38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36E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1AA5B0A7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502A15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6B4DFB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B74A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9FD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B94CF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885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365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3A88EAC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6B2AF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1D05F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39C7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2D70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01F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709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477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0C0B9427" w14:textId="77777777" w:rsidTr="00341FD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7652A5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D6EF0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5D5B6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8FDE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00EF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FE7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80BD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41B2F8AB" w14:textId="77777777" w:rsidTr="00341FDB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3F4634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50EE9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  <w:p w14:paraId="2EC9C834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23847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B6E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EE8C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4BE5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84A1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6F35F609" w14:textId="77777777" w:rsidTr="00341FDB">
        <w:trPr>
          <w:trHeight w:val="4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A8C58" w14:textId="77777777" w:rsidR="004D4EB0" w:rsidRDefault="004D4EB0" w:rsidP="00341F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6C5BC" w14:textId="77777777" w:rsidR="004D4EB0" w:rsidRDefault="004D4EB0" w:rsidP="00341FD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CBF3A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C65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1999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F78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7E2B" w14:textId="77777777" w:rsidR="004D4EB0" w:rsidRDefault="004D4EB0" w:rsidP="00341FD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D4EB0" w14:paraId="42FF0296" w14:textId="77777777" w:rsidTr="00341FD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44982CD" w14:textId="77777777" w:rsidR="004D4EB0" w:rsidRDefault="004D4EB0" w:rsidP="00341FDB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2BD109" w14:textId="77777777" w:rsidR="004D4EB0" w:rsidRDefault="004D4EB0" w:rsidP="00341FDB">
            <w:pPr>
              <w:rPr>
                <w:rFonts w:ascii="Calibri" w:hAnsi="Calibri"/>
              </w:rPr>
            </w:pPr>
          </w:p>
        </w:tc>
      </w:tr>
    </w:tbl>
    <w:p w14:paraId="34FC6EFA" w14:textId="77777777" w:rsidR="004D4EB0" w:rsidRDefault="004D4EB0" w:rsidP="004D4EB0">
      <w:pPr>
        <w:rPr>
          <w:b/>
          <w:bCs/>
          <w:sz w:val="22"/>
          <w:szCs w:val="22"/>
        </w:rPr>
      </w:pPr>
    </w:p>
    <w:p w14:paraId="4C1316CD" w14:textId="38ABE1A6" w:rsidR="004D4EB0" w:rsidRPr="00932BBB" w:rsidRDefault="004D4EB0" w:rsidP="004D4EB0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35E8CF1" w14:textId="77777777" w:rsidR="004D4EB0" w:rsidRDefault="004D4EB0" w:rsidP="004D4EB0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D51C48E" w14:textId="77777777" w:rsidR="004D4EB0" w:rsidRPr="00932BBB" w:rsidRDefault="004D4EB0" w:rsidP="004D4EB0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34EE4E9C" w14:textId="77777777" w:rsidR="004D4EB0" w:rsidRPr="002506CC" w:rsidRDefault="004D4EB0" w:rsidP="004D4EB0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sectPr w:rsidR="004D4EB0" w:rsidRPr="002506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0216B0" w14:textId="77777777" w:rsidR="00E75375" w:rsidRDefault="00E75375">
      <w:r>
        <w:separator/>
      </w:r>
    </w:p>
  </w:endnote>
  <w:endnote w:type="continuationSeparator" w:id="0">
    <w:p w14:paraId="12E49FF2" w14:textId="77777777" w:rsidR="00E75375" w:rsidRDefault="00E75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162A3" w14:textId="77777777" w:rsidR="0040197C" w:rsidRDefault="00401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F2715" w14:textId="77777777" w:rsidR="004D4EB0" w:rsidRPr="00CC4E7C" w:rsidRDefault="004D4EB0" w:rsidP="004D4EB0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B235627" w14:textId="77777777" w:rsidR="0040197C" w:rsidRDefault="004019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C736B" w14:textId="77777777" w:rsidR="0040197C" w:rsidRDefault="00401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5DE054" w14:textId="77777777" w:rsidR="00E75375" w:rsidRDefault="00E75375">
      <w:r>
        <w:separator/>
      </w:r>
    </w:p>
  </w:footnote>
  <w:footnote w:type="continuationSeparator" w:id="0">
    <w:p w14:paraId="57CEA120" w14:textId="77777777" w:rsidR="00E75375" w:rsidRDefault="00E75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3E6C9" w14:textId="77777777" w:rsidR="0040197C" w:rsidRDefault="00401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41719" w14:textId="77777777" w:rsidR="0040197C" w:rsidRDefault="00401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AD0DF" w14:textId="77777777" w:rsidR="0040197C" w:rsidRDefault="00401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746928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375"/>
    <w:rsid w:val="00021E1F"/>
    <w:rsid w:val="0011188B"/>
    <w:rsid w:val="00142162"/>
    <w:rsid w:val="0014437C"/>
    <w:rsid w:val="001946D8"/>
    <w:rsid w:val="001F6B73"/>
    <w:rsid w:val="00303635"/>
    <w:rsid w:val="00347293"/>
    <w:rsid w:val="0040197C"/>
    <w:rsid w:val="004D4EB0"/>
    <w:rsid w:val="00505EB1"/>
    <w:rsid w:val="00516B1B"/>
    <w:rsid w:val="005955BF"/>
    <w:rsid w:val="007054E7"/>
    <w:rsid w:val="007220EB"/>
    <w:rsid w:val="007F25C7"/>
    <w:rsid w:val="0086523D"/>
    <w:rsid w:val="008909FE"/>
    <w:rsid w:val="008F4EAF"/>
    <w:rsid w:val="008F7315"/>
    <w:rsid w:val="0091125A"/>
    <w:rsid w:val="009508B9"/>
    <w:rsid w:val="00DD422F"/>
    <w:rsid w:val="00E43493"/>
    <w:rsid w:val="00E75375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00CFC491"/>
  <w15:chartTrackingRefBased/>
  <w15:docId w15:val="{DBD56053-671B-4885-B30E-D5D055E0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EB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4EB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019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197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019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197C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4EB0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E9511-255E-48AA-80E1-28ED75F5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194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2024-06-27T06:39:00Z</cp:lastPrinted>
  <dcterms:created xsi:type="dcterms:W3CDTF">2024-06-27T06:37:00Z</dcterms:created>
  <dcterms:modified xsi:type="dcterms:W3CDTF">2024-06-27T06:40:00Z</dcterms:modified>
</cp:coreProperties>
</file>