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B93A74" w14:textId="77777777" w:rsidR="00012E38" w:rsidRPr="00240E71" w:rsidRDefault="00012E38" w:rsidP="00012E3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F04558C" w14:textId="77777777" w:rsidR="00012E38" w:rsidRDefault="00012E38" w:rsidP="00012E3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452BACC" w14:textId="77777777" w:rsidR="00012E38" w:rsidRPr="0022732C" w:rsidRDefault="00012E38" w:rsidP="00012E3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4D4DCE8" w14:textId="77777777" w:rsidR="00012E38" w:rsidRDefault="00012E38" w:rsidP="00012E3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52B7DFB" w14:textId="77777777" w:rsidR="00012E38" w:rsidRPr="0022732C" w:rsidRDefault="00012E38" w:rsidP="00012E3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08CEDE3" w14:textId="77777777" w:rsidR="00012E38" w:rsidRPr="0022732C" w:rsidRDefault="00012E38" w:rsidP="00012E3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98EDFEE" w14:textId="77777777" w:rsidR="00012E38" w:rsidRPr="0022732C" w:rsidRDefault="00012E38" w:rsidP="00012E3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931655B" w14:textId="77777777" w:rsidR="00012E38" w:rsidRPr="0022732C" w:rsidRDefault="00012E38" w:rsidP="00012E3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70A413B" w14:textId="77777777" w:rsidR="00012E38" w:rsidRPr="0022732C" w:rsidRDefault="00012E38" w:rsidP="00012E3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4F7540DC" w14:textId="77777777" w:rsidR="00012E38" w:rsidRPr="0022732C" w:rsidRDefault="00012E38" w:rsidP="00012E3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60461C40" w14:textId="77777777" w:rsidR="00012E38" w:rsidRPr="0022732C" w:rsidRDefault="00012E38" w:rsidP="00012E3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CB6A567" w14:textId="77777777" w:rsidR="00012E38" w:rsidRPr="0022732C" w:rsidRDefault="00012E38" w:rsidP="00012E3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5F45EAD" w14:textId="77777777" w:rsidR="00012E38" w:rsidRPr="0022732C" w:rsidRDefault="00012E38" w:rsidP="00012E3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AE0C8E0" w14:textId="77777777" w:rsidR="00012E38" w:rsidRDefault="00012E38" w:rsidP="00012E38">
      <w:pPr>
        <w:spacing w:line="360" w:lineRule="auto"/>
      </w:pPr>
      <w:r>
        <w:t>Do: Nazwa i siedziba Zamawiającego:</w:t>
      </w:r>
    </w:p>
    <w:p w14:paraId="6C86EB6D" w14:textId="77777777" w:rsidR="00012E38" w:rsidRPr="00247153" w:rsidRDefault="00012E38" w:rsidP="00012E38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0F029B54" w14:textId="77777777" w:rsidR="00012E38" w:rsidRPr="00247153" w:rsidRDefault="00012E38" w:rsidP="00012E38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720D9A30" w14:textId="77777777" w:rsidR="00012E38" w:rsidRDefault="00012E38" w:rsidP="00012E38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0EE117E1" w14:textId="77777777" w:rsidR="00012E38" w:rsidRDefault="00012E38" w:rsidP="00012E38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6C5DD0B4" w14:textId="77777777" w:rsidR="00012E38" w:rsidRDefault="00012E38" w:rsidP="00012E38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661C6B8B" w14:textId="77777777" w:rsidR="00012E38" w:rsidRDefault="00012E38" w:rsidP="00012E38">
      <w:pPr>
        <w:ind w:firstLine="3969"/>
        <w:rPr>
          <w:b/>
        </w:rPr>
      </w:pPr>
    </w:p>
    <w:p w14:paraId="6B56B1E6" w14:textId="6F16AB91" w:rsidR="00012E38" w:rsidRDefault="00012E38" w:rsidP="00012E3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</w:t>
      </w:r>
      <w:r>
        <w:rPr>
          <w:b/>
        </w:rPr>
        <w:t>DE</w:t>
      </w:r>
      <w:r w:rsidRPr="00247153">
        <w:rPr>
          <w:b/>
        </w:rPr>
        <w:t>-</w:t>
      </w:r>
      <w:r>
        <w:rPr>
          <w:b/>
        </w:rPr>
        <w:t>d</w:t>
      </w:r>
      <w:r w:rsidRPr="00247153">
        <w:rPr>
          <w:b/>
        </w:rPr>
        <w:t>zp.272-</w:t>
      </w:r>
      <w:r>
        <w:rPr>
          <w:b/>
        </w:rPr>
        <w:t>3</w:t>
      </w:r>
      <w:r>
        <w:rPr>
          <w:b/>
        </w:rPr>
        <w:t>14</w:t>
      </w:r>
      <w:r w:rsidRPr="00247153">
        <w:rPr>
          <w:b/>
        </w:rPr>
        <w:t>/2</w:t>
      </w:r>
      <w:r>
        <w:rPr>
          <w:b/>
        </w:rPr>
        <w:t>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77F3AECD" w14:textId="77777777" w:rsidR="00012E38" w:rsidRDefault="00012E38" w:rsidP="00012E38">
      <w:pPr>
        <w:tabs>
          <w:tab w:val="right" w:pos="9000"/>
        </w:tabs>
      </w:pPr>
    </w:p>
    <w:p w14:paraId="5A85DE30" w14:textId="77777777" w:rsidR="00012E38" w:rsidRPr="005F7BDF" w:rsidRDefault="00012E38" w:rsidP="00012E3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5CA9D10B" w14:textId="77777777" w:rsidR="00012E38" w:rsidRPr="005F7BDF" w:rsidRDefault="00012E38" w:rsidP="00012E3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9C58BA1" w14:textId="77777777" w:rsidR="00012E38" w:rsidRPr="005F7BDF" w:rsidRDefault="00012E38" w:rsidP="00012E3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2A8A8A43" w14:textId="77777777" w:rsidR="00012E38" w:rsidRPr="005F7BDF" w:rsidRDefault="00012E38" w:rsidP="00012E3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FE70009" w14:textId="77777777" w:rsidR="00012E38" w:rsidRPr="005F7BDF" w:rsidRDefault="00012E38" w:rsidP="00012E3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BF92EFC" w14:textId="77777777" w:rsidR="00012E38" w:rsidRPr="002969BE" w:rsidRDefault="00012E38" w:rsidP="00012E38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218C71F5" w14:textId="77777777" w:rsidR="00012E38" w:rsidRPr="002969BE" w:rsidRDefault="00012E38" w:rsidP="00012E3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23FC99F3" w14:textId="77777777" w:rsidR="00012E38" w:rsidRPr="002969BE" w:rsidRDefault="00012E38" w:rsidP="00012E3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2CAABFDE" w14:textId="77777777" w:rsidR="00012E38" w:rsidRPr="002969BE" w:rsidRDefault="00012E38" w:rsidP="00012E3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2D8F7128" w14:textId="77777777" w:rsidR="00012E38" w:rsidRPr="002969BE" w:rsidRDefault="00012E38" w:rsidP="00012E38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72F4C646" w14:textId="77777777" w:rsidR="00012E38" w:rsidRPr="00FE545C" w:rsidRDefault="00012E38" w:rsidP="00012E3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36754DB" w14:textId="77777777" w:rsidR="00012E38" w:rsidRPr="00FE545C" w:rsidRDefault="00012E38" w:rsidP="00012E3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E2F1EEA" w14:textId="77777777" w:rsidR="00012E38" w:rsidRDefault="00012E38" w:rsidP="00012E38">
      <w:pPr>
        <w:jc w:val="both"/>
        <w:rPr>
          <w:sz w:val="18"/>
          <w:szCs w:val="18"/>
        </w:rPr>
      </w:pPr>
    </w:p>
    <w:p w14:paraId="10C1CA2E" w14:textId="77777777" w:rsidR="00012E38" w:rsidRDefault="00012E38" w:rsidP="00012E38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75761203" w14:textId="77777777" w:rsidR="00012E38" w:rsidRPr="00730EFE" w:rsidRDefault="00012E38" w:rsidP="00012E3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4D9DEBFC" w14:textId="77777777" w:rsidR="00012E38" w:rsidRPr="001D671E" w:rsidRDefault="00012E38" w:rsidP="00012E3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3E72F5CB" w14:textId="77777777" w:rsidR="00012E38" w:rsidRDefault="00012E38" w:rsidP="00012E3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B4C3F04" w14:textId="77777777" w:rsidR="00012E38" w:rsidRDefault="00012E38" w:rsidP="00012E3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71A673B" w14:textId="77777777" w:rsidR="00012E38" w:rsidRDefault="00012E38" w:rsidP="00012E3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AF6EFB0" w14:textId="77777777" w:rsidR="00012E38" w:rsidRPr="001D671E" w:rsidRDefault="00012E38" w:rsidP="00012E3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2E38" w:rsidRPr="00FE545C" w14:paraId="181758AF" w14:textId="77777777" w:rsidTr="00341FD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56280E" w14:textId="77777777" w:rsidR="00012E38" w:rsidRPr="00FE545C" w:rsidRDefault="00012E38" w:rsidP="00341FD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4B50F6" w14:textId="77777777" w:rsidR="00012E38" w:rsidRPr="00FE545C" w:rsidRDefault="00012E38" w:rsidP="00341FD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666DF031" w14:textId="77777777" w:rsidR="00012E38" w:rsidRPr="00FE545C" w:rsidRDefault="00012E38" w:rsidP="00341FD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A46730" w14:textId="77777777" w:rsidR="00012E38" w:rsidRPr="00FE545C" w:rsidRDefault="00012E38" w:rsidP="00341FD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012E38" w:rsidRPr="00FE545C" w14:paraId="164620EA" w14:textId="77777777" w:rsidTr="00341FD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1E68C" w14:textId="77777777" w:rsidR="00012E38" w:rsidRPr="00FE545C" w:rsidRDefault="00012E38" w:rsidP="00341FD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672D0" w14:textId="77777777" w:rsidR="00012E38" w:rsidRPr="00FE545C" w:rsidRDefault="00012E38" w:rsidP="00341FD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F42E5" w14:textId="77777777" w:rsidR="00012E38" w:rsidRPr="00FE545C" w:rsidRDefault="00012E38" w:rsidP="00341FD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12E38" w:rsidRPr="00FE545C" w14:paraId="00F07CF0" w14:textId="77777777" w:rsidTr="00341FD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95CB2" w14:textId="77777777" w:rsidR="00012E38" w:rsidRPr="00FE545C" w:rsidRDefault="00012E38" w:rsidP="00341FD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5C82B" w14:textId="77777777" w:rsidR="00012E38" w:rsidRPr="00FE545C" w:rsidRDefault="00012E38" w:rsidP="00341FD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CF99B" w14:textId="77777777" w:rsidR="00012E38" w:rsidRPr="00FE545C" w:rsidRDefault="00012E38" w:rsidP="00341FD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4F5BD8F" w14:textId="77777777" w:rsidR="00012E38" w:rsidRDefault="00012E38" w:rsidP="00012E3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275DD89" w14:textId="77777777" w:rsidR="00012E38" w:rsidRPr="00D638CC" w:rsidRDefault="00012E38" w:rsidP="00012E38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EC093CA" w14:textId="77777777" w:rsidR="00012E38" w:rsidRPr="002F276A" w:rsidRDefault="00012E38" w:rsidP="00012E3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CF2ABBA" w14:textId="77777777" w:rsidR="00012E38" w:rsidRPr="002F276A" w:rsidRDefault="00012E38" w:rsidP="00012E3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4B2D0C4" w14:textId="77777777" w:rsidR="00012E38" w:rsidRPr="002F276A" w:rsidRDefault="00012E38" w:rsidP="00012E3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AFFD303" w14:textId="77777777" w:rsidR="00012E38" w:rsidRPr="002F276A" w:rsidRDefault="00012E38" w:rsidP="00012E3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634ECB77" w14:textId="77777777" w:rsidR="00012E38" w:rsidRPr="002F276A" w:rsidRDefault="00012E38" w:rsidP="00012E3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0E088F8" w14:textId="77777777" w:rsidR="00012E38" w:rsidRDefault="00012E38" w:rsidP="00012E3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0F36BC9" w14:textId="77777777" w:rsidR="00012E38" w:rsidRDefault="00012E38" w:rsidP="00012E3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57AC1C1" w14:textId="77777777" w:rsidR="00012E38" w:rsidRDefault="00012E38" w:rsidP="00012E3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167EABF" w14:textId="77777777" w:rsidR="00012E38" w:rsidRDefault="00012E38" w:rsidP="00012E3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AA56EDD" w14:textId="77777777" w:rsidR="00012E38" w:rsidRDefault="00012E38" w:rsidP="00012E3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79AE715" w14:textId="77777777" w:rsidR="00012E38" w:rsidRDefault="00012E38" w:rsidP="00012E3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C9FDF75" w14:textId="77777777" w:rsidR="00012E38" w:rsidRDefault="00012E38" w:rsidP="00012E3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C4C4247" w14:textId="77777777" w:rsidR="00012E38" w:rsidRPr="000B45FE" w:rsidRDefault="00012E38" w:rsidP="00012E3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4976F2A" w14:textId="77777777" w:rsidR="00012E38" w:rsidRDefault="00012E38" w:rsidP="00012E38">
      <w:pPr>
        <w:jc w:val="both"/>
        <w:rPr>
          <w:sz w:val="22"/>
          <w:szCs w:val="22"/>
        </w:rPr>
      </w:pPr>
    </w:p>
    <w:p w14:paraId="50908223" w14:textId="77777777" w:rsidR="00012E38" w:rsidRDefault="00012E38" w:rsidP="00012E38">
      <w:pPr>
        <w:jc w:val="both"/>
        <w:rPr>
          <w:sz w:val="22"/>
          <w:szCs w:val="22"/>
        </w:rPr>
      </w:pPr>
    </w:p>
    <w:p w14:paraId="52DD576C" w14:textId="77777777" w:rsidR="00012E38" w:rsidRDefault="00012E38" w:rsidP="00012E38">
      <w:pPr>
        <w:jc w:val="right"/>
        <w:rPr>
          <w:sz w:val="20"/>
          <w:szCs w:val="20"/>
        </w:rPr>
      </w:pPr>
    </w:p>
    <w:p w14:paraId="106FBADB" w14:textId="77777777" w:rsidR="00012E38" w:rsidRPr="00423B06" w:rsidRDefault="00012E38" w:rsidP="00012E38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8FAB150" w14:textId="1F2E396E" w:rsidR="00FE545C" w:rsidRPr="00012E38" w:rsidRDefault="00012E38" w:rsidP="00012E38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sectPr w:rsidR="00FE545C" w:rsidRPr="00012E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D6A6F3" w14:textId="77777777" w:rsidR="005D47F2" w:rsidRDefault="005D47F2">
      <w:r>
        <w:separator/>
      </w:r>
    </w:p>
  </w:endnote>
  <w:endnote w:type="continuationSeparator" w:id="0">
    <w:p w14:paraId="2B45502B" w14:textId="77777777" w:rsidR="005D47F2" w:rsidRDefault="005D4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D77D93" w14:textId="77777777" w:rsidR="008B08EE" w:rsidRDefault="008B08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EE6A3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18D0D5" w14:textId="77777777" w:rsidR="008B08EE" w:rsidRDefault="008B08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5693C1" w14:textId="77777777" w:rsidR="005D47F2" w:rsidRDefault="005D47F2">
      <w:r>
        <w:separator/>
      </w:r>
    </w:p>
  </w:footnote>
  <w:footnote w:type="continuationSeparator" w:id="0">
    <w:p w14:paraId="6D214480" w14:textId="77777777" w:rsidR="005D47F2" w:rsidRDefault="005D4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543453" w14:textId="77777777" w:rsidR="008B08EE" w:rsidRDefault="008B08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829D6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302C81" w14:textId="77777777" w:rsidR="008B08EE" w:rsidRDefault="008B08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29029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08795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9484687">
    <w:abstractNumId w:val="0"/>
  </w:num>
  <w:num w:numId="4" w16cid:durableId="6315160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47F2"/>
    <w:rsid w:val="00012286"/>
    <w:rsid w:val="00012E38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D47F2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08EE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1B4FAB1"/>
  <w15:chartTrackingRefBased/>
  <w15:docId w15:val="{99C648B0-E6D7-4E46-AC38-5E2B7DA53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2E3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465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2024-06-27T06:25:00Z</cp:lastPrinted>
  <dcterms:created xsi:type="dcterms:W3CDTF">2024-06-27T06:25:00Z</dcterms:created>
  <dcterms:modified xsi:type="dcterms:W3CDTF">2024-06-27T06:25:00Z</dcterms:modified>
</cp:coreProperties>
</file>