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F3729A" w14:textId="6CC8589A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D2F5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4803EB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6F1970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D3B4D5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712069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994043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E71486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AF4772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F8B1EA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723DB9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5AAF68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AC19E3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0DFB51F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134138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5DDA41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2EBF66B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1594368" w14:textId="2B5AD0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45E4D" w:rsidRPr="00145E4D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FD2F53">
        <w:rPr>
          <w:rFonts w:eastAsia="Times New Roman" w:cs="Calibri"/>
          <w:lang w:eastAsia="pl-PL"/>
        </w:rPr>
        <w:t xml:space="preserve"> nr sprawy: </w:t>
      </w:r>
      <w:r w:rsidR="00FD2F53" w:rsidRPr="00FD2F53">
        <w:rPr>
          <w:rFonts w:eastAsia="Times New Roman" w:cs="Calibri"/>
          <w:b/>
          <w:bCs/>
          <w:lang w:eastAsia="pl-PL"/>
        </w:rPr>
        <w:t>DE-dzp.272-314/24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87BD323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15F9DD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C36F67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399A69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897EE2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7973F9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06EF79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1C579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659BEA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BF41BB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D7BF28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71C05DE" w14:textId="55FC249E" w:rsidR="005103B9" w:rsidRPr="009475A8" w:rsidRDefault="008F3D36" w:rsidP="00FD2F53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DF8778" w14:textId="77777777" w:rsidR="00873B8C" w:rsidRDefault="00873B8C" w:rsidP="0038231F">
      <w:pPr>
        <w:spacing w:after="0" w:line="240" w:lineRule="auto"/>
      </w:pPr>
      <w:r>
        <w:separator/>
      </w:r>
    </w:p>
  </w:endnote>
  <w:endnote w:type="continuationSeparator" w:id="0">
    <w:p w14:paraId="6D02D00B" w14:textId="77777777" w:rsidR="00873B8C" w:rsidRDefault="00873B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A98E0" w14:textId="77777777" w:rsidR="00145E4D" w:rsidRDefault="00145E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7D9A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A76C04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7C575" w14:textId="77777777" w:rsidR="00145E4D" w:rsidRDefault="00145E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0C3307" w14:textId="77777777" w:rsidR="00873B8C" w:rsidRDefault="00873B8C" w:rsidP="0038231F">
      <w:pPr>
        <w:spacing w:after="0" w:line="240" w:lineRule="auto"/>
      </w:pPr>
      <w:r>
        <w:separator/>
      </w:r>
    </w:p>
  </w:footnote>
  <w:footnote w:type="continuationSeparator" w:id="0">
    <w:p w14:paraId="3277E15F" w14:textId="77777777" w:rsidR="00873B8C" w:rsidRDefault="00873B8C" w:rsidP="0038231F">
      <w:pPr>
        <w:spacing w:after="0" w:line="240" w:lineRule="auto"/>
      </w:pPr>
      <w:r>
        <w:continuationSeparator/>
      </w:r>
    </w:p>
  </w:footnote>
  <w:footnote w:id="1">
    <w:p w14:paraId="3BDE4F36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A918BA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48A50" w14:textId="77777777" w:rsidR="00145E4D" w:rsidRDefault="00145E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599013" w14:textId="77777777" w:rsidR="00145E4D" w:rsidRDefault="00145E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F94B4" w14:textId="77777777" w:rsidR="00145E4D" w:rsidRDefault="00145E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974632">
    <w:abstractNumId w:val="7"/>
  </w:num>
  <w:num w:numId="2" w16cid:durableId="1785684028">
    <w:abstractNumId w:val="0"/>
  </w:num>
  <w:num w:numId="3" w16cid:durableId="895243065">
    <w:abstractNumId w:val="6"/>
  </w:num>
  <w:num w:numId="4" w16cid:durableId="1713118711">
    <w:abstractNumId w:val="9"/>
  </w:num>
  <w:num w:numId="5" w16cid:durableId="1407726160">
    <w:abstractNumId w:val="8"/>
  </w:num>
  <w:num w:numId="6" w16cid:durableId="1618247523">
    <w:abstractNumId w:val="5"/>
  </w:num>
  <w:num w:numId="7" w16cid:durableId="991370664">
    <w:abstractNumId w:val="1"/>
  </w:num>
  <w:num w:numId="8" w16cid:durableId="1673098630">
    <w:abstractNumId w:val="3"/>
  </w:num>
  <w:num w:numId="9" w16cid:durableId="2031569127">
    <w:abstractNumId w:val="2"/>
  </w:num>
  <w:num w:numId="10" w16cid:durableId="431124682">
    <w:abstractNumId w:val="4"/>
  </w:num>
  <w:num w:numId="11" w16cid:durableId="14376759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3B8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5E4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3B8C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2F5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902E14"/>
  <w15:chartTrackingRefBased/>
  <w15:docId w15:val="{5EDEC5BF-C5BF-424F-ADFC-00C4A9DFF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2024-06-27T06:25:00Z</dcterms:created>
  <dcterms:modified xsi:type="dcterms:W3CDTF">2024-06-27T06:26:00Z</dcterms:modified>
</cp:coreProperties>
</file>