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9CC0B2" w14:textId="77777777" w:rsidR="00110F1D" w:rsidRPr="00E874DC" w:rsidRDefault="00110F1D" w:rsidP="00110F1D">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69955CA" w14:textId="77777777" w:rsidR="00110F1D" w:rsidRDefault="00110F1D" w:rsidP="00110F1D">
      <w:pPr>
        <w:spacing w:before="48" w:line="240" w:lineRule="atLeast"/>
        <w:jc w:val="right"/>
        <w:rPr>
          <w:b/>
          <w:sz w:val="24"/>
          <w:szCs w:val="24"/>
          <w:lang w:val="pl-PL"/>
        </w:rPr>
      </w:pPr>
    </w:p>
    <w:p w14:paraId="637CFA27" w14:textId="77777777" w:rsidR="00110F1D" w:rsidRDefault="00110F1D" w:rsidP="00110F1D">
      <w:pPr>
        <w:spacing w:before="48" w:line="240" w:lineRule="atLeast"/>
        <w:jc w:val="center"/>
        <w:rPr>
          <w:b/>
          <w:sz w:val="24"/>
          <w:szCs w:val="24"/>
          <w:lang w:val="pl-PL"/>
        </w:rPr>
      </w:pPr>
      <w:r>
        <w:rPr>
          <w:b/>
          <w:sz w:val="24"/>
          <w:szCs w:val="24"/>
          <w:lang w:val="pl-PL"/>
        </w:rPr>
        <w:t>WZÓR UMOWY</w:t>
      </w:r>
    </w:p>
    <w:p w14:paraId="4C9586DB" w14:textId="77777777" w:rsidR="00110F1D" w:rsidRDefault="00110F1D" w:rsidP="00110F1D">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F634D7D" w14:textId="77777777" w:rsidR="00110F1D" w:rsidRDefault="00110F1D" w:rsidP="00110F1D">
      <w:pPr>
        <w:spacing w:before="48" w:line="240" w:lineRule="atLeast"/>
        <w:jc w:val="center"/>
        <w:rPr>
          <w:b/>
          <w:sz w:val="28"/>
          <w:lang w:val="pl-PL"/>
        </w:rPr>
      </w:pPr>
    </w:p>
    <w:p w14:paraId="3FA0644A" w14:textId="2AFC0312" w:rsidR="00110F1D" w:rsidRPr="00AA2A22" w:rsidRDefault="00110F1D" w:rsidP="00110F1D">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DE-dzp.272-251/24</w:t>
      </w:r>
      <w:r w:rsidRPr="00AA2A22">
        <w:rPr>
          <w:rFonts w:ascii="Times New Roman" w:hAnsi="Times New Roman"/>
        </w:rPr>
        <w:t xml:space="preserve"> </w:t>
      </w:r>
    </w:p>
    <w:p w14:paraId="07344759" w14:textId="77777777" w:rsidR="00110F1D" w:rsidRDefault="00110F1D" w:rsidP="00110F1D">
      <w:pPr>
        <w:pStyle w:val="Tekstpodstawowy"/>
        <w:ind w:right="-47"/>
        <w:jc w:val="both"/>
        <w:rPr>
          <w:rFonts w:ascii="Times New Roman" w:hAnsi="Times New Roman"/>
        </w:rPr>
      </w:pPr>
      <w:r w:rsidRPr="00AA2A22">
        <w:rPr>
          <w:rFonts w:ascii="Times New Roman" w:hAnsi="Times New Roman"/>
        </w:rPr>
        <w:t>pomiędzy</w:t>
      </w:r>
    </w:p>
    <w:p w14:paraId="7BA1DA59" w14:textId="77777777" w:rsidR="00110F1D" w:rsidRDefault="00110F1D" w:rsidP="00110F1D">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B42914E" w14:textId="77777777" w:rsidR="00110F1D" w:rsidRDefault="00110F1D" w:rsidP="00110F1D">
      <w:pPr>
        <w:pStyle w:val="Tekstpodstawowy"/>
        <w:ind w:right="-47"/>
        <w:jc w:val="both"/>
        <w:rPr>
          <w:rFonts w:ascii="Times New Roman" w:hAnsi="Times New Roman"/>
        </w:rPr>
      </w:pPr>
      <w:r>
        <w:rPr>
          <w:rFonts w:ascii="Times New Roman" w:hAnsi="Times New Roman"/>
        </w:rPr>
        <w:t>reprezentowana przez:</w:t>
      </w:r>
    </w:p>
    <w:p w14:paraId="13CD1250" w14:textId="77777777" w:rsidR="00110F1D" w:rsidRDefault="00110F1D" w:rsidP="00110F1D">
      <w:pPr>
        <w:pStyle w:val="Tekstpodstawowy"/>
        <w:ind w:right="-47"/>
        <w:jc w:val="both"/>
        <w:rPr>
          <w:rFonts w:ascii="Times New Roman" w:hAnsi="Times New Roman"/>
        </w:rPr>
      </w:pPr>
      <w:r>
        <w:rPr>
          <w:rFonts w:ascii="Times New Roman" w:hAnsi="Times New Roman"/>
        </w:rPr>
        <w:t xml:space="preserve">1.Dziekana Wydziału /Kierownika Jednostki/............................................................................. </w:t>
      </w:r>
    </w:p>
    <w:p w14:paraId="3D444AA6" w14:textId="77777777" w:rsidR="00110F1D" w:rsidRDefault="00110F1D" w:rsidP="00110F1D">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FF095FF" w14:textId="77777777" w:rsidR="00110F1D" w:rsidRDefault="00110F1D" w:rsidP="00110F1D">
      <w:pPr>
        <w:pStyle w:val="Tekstpodstawowy"/>
        <w:ind w:right="-47"/>
        <w:jc w:val="both"/>
        <w:rPr>
          <w:rFonts w:ascii="Times New Roman" w:hAnsi="Times New Roman"/>
        </w:rPr>
      </w:pPr>
      <w:r>
        <w:rPr>
          <w:rFonts w:ascii="Times New Roman" w:hAnsi="Times New Roman"/>
        </w:rPr>
        <w:t>zwaną dalej KUPUJĄCYM</w:t>
      </w:r>
    </w:p>
    <w:p w14:paraId="4BB753B8" w14:textId="77777777" w:rsidR="00110F1D" w:rsidRDefault="00110F1D" w:rsidP="00110F1D">
      <w:pPr>
        <w:pStyle w:val="Tekstpodstawowy"/>
        <w:ind w:right="-47"/>
        <w:jc w:val="both"/>
        <w:rPr>
          <w:rFonts w:ascii="Times New Roman" w:hAnsi="Times New Roman"/>
        </w:rPr>
      </w:pPr>
      <w:r>
        <w:rPr>
          <w:rFonts w:ascii="Times New Roman" w:hAnsi="Times New Roman"/>
        </w:rPr>
        <w:t xml:space="preserve">a </w:t>
      </w:r>
    </w:p>
    <w:p w14:paraId="53138BE4" w14:textId="77777777" w:rsidR="00110F1D" w:rsidRDefault="00110F1D" w:rsidP="00110F1D">
      <w:pPr>
        <w:pStyle w:val="Tekstpodstawowy"/>
        <w:ind w:right="-47"/>
        <w:jc w:val="both"/>
        <w:rPr>
          <w:rFonts w:ascii="Times New Roman" w:hAnsi="Times New Roman"/>
        </w:rPr>
      </w:pPr>
      <w:r>
        <w:rPr>
          <w:rFonts w:ascii="Times New Roman" w:hAnsi="Times New Roman"/>
        </w:rPr>
        <w:t>......................................................................................................................................................</w:t>
      </w:r>
    </w:p>
    <w:p w14:paraId="2FEA7FB2" w14:textId="77777777" w:rsidR="00110F1D" w:rsidRDefault="00110F1D" w:rsidP="00110F1D">
      <w:pPr>
        <w:pStyle w:val="Tekstpodstawowy"/>
        <w:ind w:right="-47"/>
        <w:jc w:val="both"/>
        <w:rPr>
          <w:rFonts w:ascii="Times New Roman" w:hAnsi="Times New Roman"/>
        </w:rPr>
      </w:pPr>
      <w:r>
        <w:rPr>
          <w:rFonts w:ascii="Times New Roman" w:hAnsi="Times New Roman"/>
        </w:rPr>
        <w:t>......................................................................................................................................................</w:t>
      </w:r>
    </w:p>
    <w:p w14:paraId="5231AFA5" w14:textId="77777777" w:rsidR="00110F1D" w:rsidRDefault="00110F1D" w:rsidP="00110F1D">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72C40EE" w14:textId="77777777" w:rsidR="00110F1D" w:rsidRDefault="00110F1D" w:rsidP="00110F1D">
      <w:pPr>
        <w:pStyle w:val="Tekstpodstawowy"/>
        <w:ind w:right="-47"/>
        <w:jc w:val="both"/>
        <w:rPr>
          <w:rFonts w:ascii="Times New Roman" w:hAnsi="Times New Roman"/>
        </w:rPr>
      </w:pPr>
      <w:r>
        <w:rPr>
          <w:rFonts w:ascii="Times New Roman" w:hAnsi="Times New Roman"/>
        </w:rPr>
        <w:t>reprezentowanym przez:</w:t>
      </w:r>
    </w:p>
    <w:p w14:paraId="57C3CB31" w14:textId="77777777" w:rsidR="00110F1D" w:rsidRDefault="00110F1D" w:rsidP="00110F1D">
      <w:pPr>
        <w:pStyle w:val="Tekstpodstawowy"/>
        <w:ind w:right="-47"/>
        <w:jc w:val="both"/>
        <w:rPr>
          <w:rFonts w:ascii="Times New Roman" w:hAnsi="Times New Roman"/>
        </w:rPr>
      </w:pPr>
      <w:r>
        <w:rPr>
          <w:rFonts w:ascii="Times New Roman" w:hAnsi="Times New Roman"/>
        </w:rPr>
        <w:t>1...................................................................................................................................................</w:t>
      </w:r>
    </w:p>
    <w:p w14:paraId="0D5703C0" w14:textId="77777777" w:rsidR="00110F1D" w:rsidRDefault="00110F1D" w:rsidP="00110F1D">
      <w:pPr>
        <w:pStyle w:val="Tekstpodstawowy"/>
        <w:ind w:right="-47"/>
        <w:jc w:val="both"/>
        <w:rPr>
          <w:rFonts w:ascii="Times New Roman" w:hAnsi="Times New Roman"/>
        </w:rPr>
      </w:pPr>
      <w:r>
        <w:rPr>
          <w:rFonts w:ascii="Times New Roman" w:hAnsi="Times New Roman"/>
        </w:rPr>
        <w:t xml:space="preserve">2................................................................................................................................................... </w:t>
      </w:r>
    </w:p>
    <w:p w14:paraId="5E379445" w14:textId="77777777" w:rsidR="00110F1D" w:rsidRDefault="00110F1D" w:rsidP="00110F1D">
      <w:pPr>
        <w:pStyle w:val="Tekstpodstawowy"/>
        <w:ind w:right="-47"/>
        <w:jc w:val="both"/>
        <w:rPr>
          <w:rFonts w:ascii="Times New Roman" w:hAnsi="Times New Roman"/>
        </w:rPr>
      </w:pPr>
      <w:r>
        <w:rPr>
          <w:rFonts w:ascii="Times New Roman" w:hAnsi="Times New Roman"/>
        </w:rPr>
        <w:t>zwanym dalej SPRZEDAWCĄ</w:t>
      </w:r>
    </w:p>
    <w:p w14:paraId="15400BC3" w14:textId="77777777" w:rsidR="00110F1D" w:rsidRDefault="00110F1D" w:rsidP="00110F1D">
      <w:pPr>
        <w:pStyle w:val="Tekstpodstawowy"/>
        <w:ind w:right="-47"/>
        <w:jc w:val="center"/>
        <w:rPr>
          <w:rFonts w:ascii="Times New Roman" w:hAnsi="Times New Roman"/>
        </w:rPr>
      </w:pPr>
    </w:p>
    <w:p w14:paraId="550FF282"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 1</w:t>
      </w:r>
    </w:p>
    <w:p w14:paraId="5FD747AE" w14:textId="27AE77A6" w:rsidR="00110F1D" w:rsidRPr="002102F1" w:rsidRDefault="00110F1D" w:rsidP="00110F1D">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2102F1" w:rsidRPr="002102F1">
        <w:rPr>
          <w:rFonts w:ascii="Times New Roman" w:hAnsi="Times New Roman"/>
          <w:b/>
        </w:rPr>
        <w:t>d</w:t>
      </w:r>
      <w:r w:rsidR="002102F1" w:rsidRPr="002102F1">
        <w:rPr>
          <w:rFonts w:ascii="Times New Roman" w:hAnsi="Times New Roman"/>
          <w:b/>
        </w:rPr>
        <w:t xml:space="preserve">ostawa wydajnego laptopa do tworzenia modeli w programach inżynieryjnych, do obliczeń termodynamicznych oraz analizy danych dużych </w:t>
      </w:r>
      <w:proofErr w:type="spellStart"/>
      <w:r w:rsidR="002102F1" w:rsidRPr="002102F1">
        <w:rPr>
          <w:rFonts w:ascii="Times New Roman" w:hAnsi="Times New Roman"/>
          <w:b/>
        </w:rPr>
        <w:t>rekorów</w:t>
      </w:r>
      <w:proofErr w:type="spellEnd"/>
      <w:r w:rsidR="002102F1" w:rsidRPr="002102F1">
        <w:rPr>
          <w:rFonts w:ascii="Times New Roman" w:hAnsi="Times New Roman"/>
          <w:b/>
        </w:rPr>
        <w:t xml:space="preserve"> danych z wykorzystaniem algorytmów bazujących na uczeniu maszynowym na potrzeby </w:t>
      </w:r>
      <w:proofErr w:type="spellStart"/>
      <w:r w:rsidR="002102F1" w:rsidRPr="002102F1">
        <w:rPr>
          <w:rFonts w:ascii="Times New Roman" w:hAnsi="Times New Roman"/>
          <w:b/>
        </w:rPr>
        <w:t>WILiGZ</w:t>
      </w:r>
      <w:proofErr w:type="spellEnd"/>
    </w:p>
    <w:p w14:paraId="60E5D1F9" w14:textId="77777777" w:rsidR="00110F1D" w:rsidRDefault="00110F1D" w:rsidP="00110F1D">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6BB52FA5" w14:textId="77777777" w:rsidR="00110F1D" w:rsidRPr="0043435F" w:rsidRDefault="00110F1D" w:rsidP="00110F1D">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0F1C641" w14:textId="77777777" w:rsidR="00110F1D" w:rsidRDefault="00110F1D" w:rsidP="00110F1D">
      <w:pPr>
        <w:pStyle w:val="Tekstpodstawowy"/>
        <w:ind w:right="-47"/>
        <w:jc w:val="both"/>
        <w:rPr>
          <w:rFonts w:ascii="Times New Roman" w:hAnsi="Times New Roman"/>
        </w:rPr>
      </w:pPr>
    </w:p>
    <w:p w14:paraId="764F6215"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 2</w:t>
      </w:r>
    </w:p>
    <w:p w14:paraId="5E72C1DA" w14:textId="77777777" w:rsidR="00110F1D" w:rsidRPr="0043435F" w:rsidRDefault="00110F1D" w:rsidP="00110F1D">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383BCB5" w14:textId="77777777" w:rsidR="00110F1D" w:rsidRPr="0043435F" w:rsidRDefault="00110F1D" w:rsidP="00110F1D">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FEB56E7" w14:textId="77777777" w:rsidR="00110F1D" w:rsidRPr="0043435F" w:rsidRDefault="00110F1D" w:rsidP="00110F1D">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271AC2B" w14:textId="77777777" w:rsidR="00110F1D" w:rsidRDefault="00110F1D" w:rsidP="00110F1D">
      <w:pPr>
        <w:pStyle w:val="Tekstpodstawowy"/>
        <w:ind w:right="-47"/>
        <w:jc w:val="both"/>
        <w:rPr>
          <w:rFonts w:ascii="Times New Roman" w:hAnsi="Times New Roman"/>
        </w:rPr>
      </w:pPr>
    </w:p>
    <w:p w14:paraId="7DE6B5B3" w14:textId="77777777" w:rsidR="00110F1D" w:rsidRDefault="00110F1D" w:rsidP="00110F1D">
      <w:pPr>
        <w:pStyle w:val="Tekstpodstawowy"/>
        <w:ind w:right="-47"/>
        <w:jc w:val="center"/>
        <w:rPr>
          <w:rFonts w:ascii="Times New Roman" w:hAnsi="Times New Roman"/>
          <w:b/>
        </w:rPr>
      </w:pPr>
    </w:p>
    <w:p w14:paraId="19233E83" w14:textId="079B8B11"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 3</w:t>
      </w:r>
    </w:p>
    <w:p w14:paraId="7821F0B7" w14:textId="77777777" w:rsidR="00110F1D" w:rsidRPr="0043435F" w:rsidRDefault="00110F1D" w:rsidP="00110F1D">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91CA779" w14:textId="77777777" w:rsidR="00110F1D" w:rsidRPr="0043435F" w:rsidRDefault="00110F1D" w:rsidP="00110F1D">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B51A4B2" w14:textId="77777777" w:rsidR="00110F1D" w:rsidRPr="0043435F" w:rsidRDefault="00110F1D" w:rsidP="00110F1D">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6283567" w14:textId="77777777" w:rsidR="00110F1D" w:rsidRPr="0043435F" w:rsidRDefault="00110F1D" w:rsidP="00110F1D">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F958A42" w14:textId="77777777" w:rsidR="00110F1D" w:rsidRDefault="00110F1D" w:rsidP="00110F1D">
      <w:pPr>
        <w:pStyle w:val="Tekstpodstawowy"/>
        <w:ind w:right="-47"/>
        <w:jc w:val="both"/>
        <w:rPr>
          <w:rFonts w:ascii="Times New Roman" w:hAnsi="Times New Roman"/>
        </w:rPr>
      </w:pPr>
    </w:p>
    <w:p w14:paraId="66E5D7A5"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 4</w:t>
      </w:r>
    </w:p>
    <w:p w14:paraId="1A8ED4B2" w14:textId="77777777" w:rsidR="00110F1D" w:rsidRDefault="00110F1D" w:rsidP="00110F1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4827EE3" w14:textId="77777777" w:rsidR="00110F1D" w:rsidRDefault="00110F1D" w:rsidP="00110F1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D4ABC95" w14:textId="77777777" w:rsidR="00110F1D" w:rsidRDefault="00110F1D" w:rsidP="00110F1D">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7316C2E" w14:textId="77777777" w:rsidR="00110F1D" w:rsidRPr="00593CEB" w:rsidRDefault="00110F1D" w:rsidP="00110F1D">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E100890" w14:textId="77777777" w:rsidR="00110F1D" w:rsidRDefault="00110F1D" w:rsidP="00110F1D">
      <w:pPr>
        <w:pStyle w:val="Tekstpodstawowy"/>
        <w:ind w:right="-47"/>
        <w:jc w:val="center"/>
        <w:rPr>
          <w:rFonts w:ascii="Times New Roman" w:hAnsi="Times New Roman"/>
        </w:rPr>
      </w:pPr>
    </w:p>
    <w:p w14:paraId="58254CB6"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 5</w:t>
      </w:r>
    </w:p>
    <w:p w14:paraId="29FCB823" w14:textId="77777777" w:rsidR="00110F1D" w:rsidRPr="00C53B52" w:rsidRDefault="00110F1D" w:rsidP="00110F1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F30DE45" w14:textId="77777777" w:rsidR="00110F1D" w:rsidRPr="00C53B52" w:rsidRDefault="00110F1D" w:rsidP="00110F1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0CBE8D0" w14:textId="77777777" w:rsidR="00110F1D" w:rsidRPr="00C53B52" w:rsidRDefault="00110F1D" w:rsidP="00110F1D">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9AF550B" w14:textId="77777777" w:rsidR="00110F1D" w:rsidRPr="00C53B52" w:rsidRDefault="00110F1D" w:rsidP="00110F1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65E6CF9" w14:textId="77777777" w:rsidR="00110F1D" w:rsidRPr="00C53B52" w:rsidRDefault="00110F1D" w:rsidP="00110F1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5F876E76" w14:textId="77777777" w:rsidR="00110F1D" w:rsidRPr="00C53B52" w:rsidRDefault="00110F1D" w:rsidP="00110F1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69A5952F" w14:textId="77777777" w:rsidR="00110F1D" w:rsidRPr="00C53B52" w:rsidRDefault="00110F1D" w:rsidP="00110F1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05910A2" w14:textId="77777777" w:rsidR="00110F1D" w:rsidRPr="00C53B52" w:rsidRDefault="00110F1D" w:rsidP="00110F1D">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43DFC130" w14:textId="77777777" w:rsidR="00110F1D" w:rsidRPr="00C53B52" w:rsidRDefault="00110F1D" w:rsidP="00110F1D">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7A0319F6" w14:textId="77777777" w:rsidR="00110F1D" w:rsidRPr="006B2CAA" w:rsidRDefault="00110F1D" w:rsidP="00110F1D">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407F62A" w14:textId="77777777" w:rsidR="00110F1D" w:rsidRDefault="00110F1D" w:rsidP="00110F1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07B9695" w14:textId="77777777" w:rsidR="00110F1D" w:rsidRDefault="00110F1D" w:rsidP="00110F1D">
      <w:pPr>
        <w:pStyle w:val="Tekstpodstawowy"/>
        <w:ind w:right="-47"/>
        <w:jc w:val="center"/>
        <w:rPr>
          <w:rFonts w:ascii="Times New Roman" w:hAnsi="Times New Roman"/>
          <w:b/>
        </w:rPr>
      </w:pPr>
    </w:p>
    <w:p w14:paraId="404C8621" w14:textId="77777777" w:rsidR="00110F1D" w:rsidRDefault="00110F1D" w:rsidP="00110F1D">
      <w:pPr>
        <w:pStyle w:val="Tekstpodstawowy"/>
        <w:ind w:right="-47"/>
        <w:jc w:val="center"/>
        <w:rPr>
          <w:rFonts w:ascii="Times New Roman" w:hAnsi="Times New Roman"/>
          <w:b/>
        </w:rPr>
      </w:pPr>
    </w:p>
    <w:p w14:paraId="52C27C13" w14:textId="77777777" w:rsidR="00110F1D" w:rsidRDefault="00110F1D" w:rsidP="00110F1D">
      <w:pPr>
        <w:pStyle w:val="Tekstpodstawowy"/>
        <w:ind w:right="-47"/>
        <w:jc w:val="center"/>
        <w:rPr>
          <w:rFonts w:ascii="Times New Roman" w:hAnsi="Times New Roman"/>
          <w:b/>
        </w:rPr>
      </w:pPr>
      <w:r w:rsidRPr="00877B92">
        <w:rPr>
          <w:rFonts w:ascii="Times New Roman" w:hAnsi="Times New Roman"/>
          <w:b/>
        </w:rPr>
        <w:t>§ 6</w:t>
      </w:r>
    </w:p>
    <w:p w14:paraId="0A1EC7D0" w14:textId="77777777" w:rsidR="00110F1D" w:rsidRDefault="00110F1D" w:rsidP="00110F1D">
      <w:pPr>
        <w:pStyle w:val="Tekstpodstawowy"/>
        <w:ind w:right="-47"/>
        <w:jc w:val="center"/>
        <w:rPr>
          <w:rFonts w:ascii="Times New Roman" w:hAnsi="Times New Roman"/>
          <w:b/>
        </w:rPr>
      </w:pPr>
    </w:p>
    <w:p w14:paraId="59E4210C" w14:textId="77777777" w:rsidR="00110F1D" w:rsidRDefault="00110F1D" w:rsidP="00110F1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FD4A2D3" w14:textId="77777777" w:rsidR="00110F1D" w:rsidRDefault="00110F1D" w:rsidP="00110F1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B774DD9" w14:textId="77777777" w:rsidR="00110F1D" w:rsidRDefault="00110F1D" w:rsidP="00110F1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AF24576" w14:textId="77777777" w:rsidR="00110F1D" w:rsidRDefault="00110F1D" w:rsidP="00110F1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B5FB295" w14:textId="77777777" w:rsidR="00110F1D" w:rsidRDefault="00110F1D" w:rsidP="00110F1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152DB90"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2BE10A1" w14:textId="77777777" w:rsidR="00110F1D" w:rsidRPr="003F1749" w:rsidRDefault="00110F1D" w:rsidP="00110F1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090F138" w14:textId="77777777" w:rsidR="00110F1D" w:rsidRDefault="00110F1D" w:rsidP="00110F1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382A737" w14:textId="77777777" w:rsidR="00110F1D" w:rsidRDefault="00110F1D" w:rsidP="00110F1D">
      <w:pPr>
        <w:pStyle w:val="Tekstpodstawowy"/>
        <w:ind w:right="-47"/>
        <w:jc w:val="center"/>
        <w:rPr>
          <w:rFonts w:ascii="Times New Roman" w:hAnsi="Times New Roman"/>
        </w:rPr>
      </w:pPr>
    </w:p>
    <w:p w14:paraId="5655D9D3"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69247B9" w14:textId="77777777" w:rsidR="00110F1D" w:rsidRPr="0043435F" w:rsidRDefault="00110F1D" w:rsidP="00110F1D">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4D65668" w14:textId="77777777" w:rsidR="00110F1D" w:rsidRPr="0043435F" w:rsidRDefault="00110F1D" w:rsidP="00110F1D">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4DBD9139" w14:textId="77777777" w:rsidR="00110F1D" w:rsidRPr="0043435F" w:rsidRDefault="00110F1D" w:rsidP="00110F1D">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C790F72" w14:textId="77777777" w:rsidR="00110F1D" w:rsidRPr="0043435F" w:rsidRDefault="00110F1D" w:rsidP="00110F1D">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B527D27" w14:textId="77777777" w:rsidR="00110F1D" w:rsidRPr="0043435F" w:rsidRDefault="00110F1D" w:rsidP="00110F1D">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6981B02" w14:textId="77777777" w:rsidR="00110F1D" w:rsidRPr="0043435F" w:rsidRDefault="00110F1D" w:rsidP="00110F1D">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450ED67" w14:textId="77777777" w:rsidR="00110F1D" w:rsidRPr="0043435F" w:rsidRDefault="00110F1D" w:rsidP="00110F1D">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FB03B72" w14:textId="77777777" w:rsidR="00110F1D" w:rsidRPr="0043435F" w:rsidRDefault="00110F1D" w:rsidP="00110F1D">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6E552A4" w14:textId="77777777" w:rsidR="00110F1D" w:rsidRPr="0043435F" w:rsidRDefault="00110F1D" w:rsidP="00110F1D">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6A02954" w14:textId="77777777" w:rsidR="00110F1D" w:rsidRPr="0043435F" w:rsidRDefault="00110F1D" w:rsidP="00110F1D">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95E6DDA" w14:textId="77777777" w:rsidR="00110F1D" w:rsidRPr="0043435F" w:rsidRDefault="00110F1D" w:rsidP="00110F1D">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6A94B97" w14:textId="77777777" w:rsidR="00110F1D" w:rsidRPr="0043435F" w:rsidRDefault="00110F1D" w:rsidP="00110F1D">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7C5C264" w14:textId="77777777" w:rsidR="00110F1D" w:rsidRDefault="00110F1D" w:rsidP="00110F1D">
      <w:pPr>
        <w:pStyle w:val="Tekstpodstawowy"/>
        <w:ind w:left="284" w:right="-47"/>
        <w:jc w:val="both"/>
        <w:rPr>
          <w:rFonts w:ascii="Times New Roman" w:hAnsi="Times New Roman"/>
        </w:rPr>
      </w:pPr>
    </w:p>
    <w:p w14:paraId="18BF2456"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7E1BEF2" w14:textId="77777777" w:rsidR="00110F1D" w:rsidRDefault="00110F1D" w:rsidP="00110F1D">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A674399" w14:textId="77777777" w:rsidR="00110F1D" w:rsidRPr="009B2595" w:rsidRDefault="00110F1D" w:rsidP="00110F1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6991DD2" w14:textId="77777777" w:rsidR="00110F1D" w:rsidRPr="009B2595" w:rsidRDefault="00110F1D" w:rsidP="00110F1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B19E7F1" w14:textId="77777777" w:rsidR="00110F1D" w:rsidRPr="009B2595" w:rsidRDefault="00110F1D" w:rsidP="00110F1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BE3DC8C" w14:textId="77777777" w:rsidR="00110F1D" w:rsidRPr="009B2595" w:rsidRDefault="00110F1D" w:rsidP="00110F1D">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2F90B217" w14:textId="77777777" w:rsidR="00110F1D" w:rsidRPr="009B2595" w:rsidRDefault="00110F1D" w:rsidP="00110F1D">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D0CDDEB" w14:textId="77777777" w:rsidR="00110F1D" w:rsidRPr="009B2595" w:rsidRDefault="00110F1D" w:rsidP="00110F1D">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1AA57BD" w14:textId="77777777" w:rsidR="00110F1D" w:rsidRPr="009B2595" w:rsidRDefault="00110F1D" w:rsidP="00110F1D">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0EF4BF8F" w14:textId="77777777" w:rsidR="00110F1D" w:rsidRPr="009B2595" w:rsidRDefault="00110F1D" w:rsidP="00110F1D">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E6598E1" w14:textId="77777777" w:rsidR="00110F1D" w:rsidRPr="009B2595" w:rsidRDefault="00110F1D" w:rsidP="00110F1D">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AA6D7F6" w14:textId="77777777" w:rsidR="00110F1D" w:rsidRPr="00042F5C" w:rsidRDefault="00110F1D" w:rsidP="00110F1D">
      <w:pPr>
        <w:widowControl w:val="0"/>
        <w:suppressAutoHyphens/>
        <w:autoSpaceDN w:val="0"/>
        <w:ind w:left="360"/>
        <w:jc w:val="center"/>
        <w:textAlignment w:val="baseline"/>
        <w:rPr>
          <w:rFonts w:eastAsia="SimSun"/>
          <w:b/>
          <w:bCs/>
          <w:color w:val="000000"/>
          <w:kern w:val="2"/>
          <w:sz w:val="24"/>
          <w:szCs w:val="24"/>
          <w:lang w:val="pl-PL"/>
        </w:rPr>
      </w:pPr>
    </w:p>
    <w:p w14:paraId="6DB7EB9B" w14:textId="77777777" w:rsidR="00110F1D" w:rsidRPr="009B2595" w:rsidRDefault="00110F1D" w:rsidP="00110F1D">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3D6813C" w14:textId="77777777" w:rsidR="00110F1D" w:rsidRPr="009B2595" w:rsidRDefault="00110F1D" w:rsidP="00110F1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728B23E" w14:textId="77777777" w:rsidR="00110F1D" w:rsidRPr="009B2595" w:rsidRDefault="00110F1D" w:rsidP="00110F1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0F4AA707" w14:textId="77777777" w:rsidR="00110F1D" w:rsidRPr="009B2595" w:rsidRDefault="00110F1D" w:rsidP="00110F1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F67B5B" w14:textId="77777777" w:rsidR="00110F1D" w:rsidRPr="009B2595" w:rsidRDefault="00110F1D" w:rsidP="00110F1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3E7144C"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430270F7" w14:textId="77777777" w:rsidR="00110F1D" w:rsidRDefault="00110F1D" w:rsidP="00110F1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FB486E6" w14:textId="77777777" w:rsidR="00110F1D" w:rsidRDefault="00110F1D" w:rsidP="00110F1D">
      <w:pPr>
        <w:pStyle w:val="Tekstpodstawowy"/>
        <w:ind w:right="-47"/>
        <w:jc w:val="center"/>
        <w:rPr>
          <w:rFonts w:ascii="Times New Roman" w:hAnsi="Times New Roman"/>
        </w:rPr>
      </w:pPr>
    </w:p>
    <w:p w14:paraId="5BA81738" w14:textId="77777777" w:rsidR="00110F1D" w:rsidRDefault="00110F1D" w:rsidP="00110F1D">
      <w:pPr>
        <w:pStyle w:val="Tekstpodstawowy"/>
        <w:ind w:right="-47"/>
        <w:jc w:val="center"/>
        <w:rPr>
          <w:rFonts w:ascii="Times New Roman" w:hAnsi="Times New Roman"/>
        </w:rPr>
      </w:pPr>
    </w:p>
    <w:p w14:paraId="5A8FAE3C" w14:textId="77777777" w:rsidR="00110F1D" w:rsidRPr="00877B92" w:rsidRDefault="00110F1D" w:rsidP="00110F1D">
      <w:pPr>
        <w:pStyle w:val="Tekstpodstawowy"/>
        <w:ind w:right="-47"/>
        <w:jc w:val="center"/>
        <w:rPr>
          <w:b/>
        </w:rPr>
      </w:pPr>
      <w:r w:rsidRPr="00877B92">
        <w:rPr>
          <w:rFonts w:ascii="Times New Roman" w:hAnsi="Times New Roman"/>
          <w:b/>
        </w:rPr>
        <w:t>§1</w:t>
      </w:r>
      <w:r>
        <w:rPr>
          <w:rFonts w:ascii="Times New Roman" w:hAnsi="Times New Roman"/>
          <w:b/>
        </w:rPr>
        <w:t>2</w:t>
      </w:r>
    </w:p>
    <w:p w14:paraId="551C2D68" w14:textId="77777777" w:rsidR="00110F1D" w:rsidRDefault="00110F1D" w:rsidP="00110F1D">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506C10E" w14:textId="77777777" w:rsidR="00110F1D" w:rsidRDefault="00110F1D" w:rsidP="00110F1D">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5F28FA7E" w14:textId="77777777" w:rsidR="00110F1D" w:rsidRDefault="00110F1D" w:rsidP="00110F1D">
      <w:pPr>
        <w:pStyle w:val="NormalnyWeb"/>
        <w:jc w:val="both"/>
      </w:pPr>
      <w:r>
        <w:t xml:space="preserve">3. Wykonawca zobowiązuje się do wykorzystania uzyskanych, powyższych informacji jedynie w celu wykonania przedmiotu umowy. </w:t>
      </w:r>
    </w:p>
    <w:p w14:paraId="421EADC2" w14:textId="77777777" w:rsidR="00110F1D" w:rsidRDefault="00110F1D" w:rsidP="00110F1D">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DFCBA3A" w14:textId="77777777" w:rsidR="00110F1D" w:rsidRDefault="00110F1D" w:rsidP="00110F1D">
      <w:pPr>
        <w:pStyle w:val="NormalnyWeb"/>
        <w:jc w:val="both"/>
      </w:pPr>
      <w:r>
        <w:t>5. Powyższe przepisy nie będą miały zastosowania wobec informacji powszechnie znanych lub opublikowanych oraz w przypadku żądania ich ujawnienia przez uprawniony organ.</w:t>
      </w:r>
    </w:p>
    <w:p w14:paraId="5381193D" w14:textId="77777777" w:rsidR="00110F1D" w:rsidRDefault="00110F1D" w:rsidP="00110F1D">
      <w:pPr>
        <w:pStyle w:val="Tekstpodstawowy"/>
        <w:ind w:right="-47"/>
        <w:jc w:val="both"/>
        <w:rPr>
          <w:rFonts w:ascii="Times New Roman" w:hAnsi="Times New Roman"/>
        </w:rPr>
      </w:pPr>
    </w:p>
    <w:p w14:paraId="1AB20EA8"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BE9002C" w14:textId="77777777" w:rsidR="00110F1D" w:rsidRDefault="00110F1D" w:rsidP="00110F1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4B87A36" w14:textId="77777777" w:rsidR="00110F1D" w:rsidRDefault="00110F1D" w:rsidP="00110F1D">
      <w:pPr>
        <w:pStyle w:val="Tekstpodstawowy"/>
        <w:ind w:right="-47"/>
        <w:jc w:val="both"/>
        <w:rPr>
          <w:rFonts w:ascii="Times New Roman" w:hAnsi="Times New Roman"/>
        </w:rPr>
      </w:pPr>
    </w:p>
    <w:p w14:paraId="64356ED6"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0EA0671" w14:textId="77777777" w:rsidR="00110F1D" w:rsidRDefault="00110F1D" w:rsidP="00110F1D">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D06232C" w14:textId="77777777" w:rsidR="00110F1D" w:rsidRDefault="00110F1D" w:rsidP="00110F1D">
      <w:pPr>
        <w:pStyle w:val="Tekstpodstawowy"/>
        <w:ind w:right="-47"/>
        <w:jc w:val="both"/>
        <w:rPr>
          <w:rFonts w:ascii="Times New Roman" w:hAnsi="Times New Roman"/>
        </w:rPr>
      </w:pPr>
    </w:p>
    <w:p w14:paraId="4F802E38" w14:textId="77777777" w:rsidR="00110F1D" w:rsidRPr="00877B92" w:rsidRDefault="00110F1D" w:rsidP="00110F1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379EF04" w14:textId="77777777" w:rsidR="00110F1D" w:rsidRPr="004F0507" w:rsidRDefault="00110F1D" w:rsidP="00110F1D">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7D329AB" w14:textId="77777777" w:rsidR="00110F1D" w:rsidRDefault="00110F1D" w:rsidP="00110F1D">
      <w:pPr>
        <w:pStyle w:val="Tekstpodstawowy2"/>
        <w:spacing w:line="240" w:lineRule="auto"/>
        <w:ind w:right="-47"/>
      </w:pPr>
    </w:p>
    <w:p w14:paraId="7AF26E51" w14:textId="77777777" w:rsidR="00110F1D" w:rsidRPr="004F0507" w:rsidRDefault="00110F1D" w:rsidP="00110F1D">
      <w:pPr>
        <w:pStyle w:val="Tekstpodstawowy2"/>
        <w:spacing w:line="240" w:lineRule="auto"/>
        <w:ind w:right="-47"/>
        <w:rPr>
          <w:b/>
          <w:sz w:val="24"/>
        </w:rPr>
      </w:pPr>
      <w:r>
        <w:rPr>
          <w:b/>
          <w:sz w:val="24"/>
        </w:rPr>
        <w:t xml:space="preserve">      </w:t>
      </w:r>
      <w:r w:rsidRPr="004F0507">
        <w:rPr>
          <w:b/>
          <w:sz w:val="24"/>
        </w:rPr>
        <w:t>Za Sprzedawcę                                                                                   Za Kupującego</w:t>
      </w:r>
    </w:p>
    <w:p w14:paraId="417F1A87" w14:textId="77777777" w:rsidR="00110F1D" w:rsidRPr="000936CA" w:rsidRDefault="00110F1D" w:rsidP="00110F1D">
      <w:pPr>
        <w:rPr>
          <w:lang w:val="pl-PL"/>
        </w:rPr>
      </w:pPr>
    </w:p>
    <w:p w14:paraId="442985AF" w14:textId="77777777" w:rsidR="00110F1D" w:rsidRDefault="00110F1D" w:rsidP="00110F1D">
      <w:pPr>
        <w:pStyle w:val="Zwykytekst"/>
        <w:rPr>
          <w:lang w:val="pl-PL"/>
        </w:rPr>
      </w:pPr>
    </w:p>
    <w:p w14:paraId="07FA5FD9" w14:textId="77777777" w:rsidR="00110F1D" w:rsidRDefault="00110F1D" w:rsidP="00110F1D">
      <w:pPr>
        <w:pStyle w:val="Zwykytekst"/>
        <w:rPr>
          <w:lang w:val="pl-PL"/>
        </w:rPr>
      </w:pPr>
    </w:p>
    <w:p w14:paraId="2B3BB012" w14:textId="77777777" w:rsidR="00110F1D" w:rsidRDefault="00110F1D" w:rsidP="00110F1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BDE6AC6" w14:textId="77777777" w:rsidR="00110F1D" w:rsidRPr="00496551" w:rsidRDefault="00110F1D" w:rsidP="00110F1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EB2E54E" w14:textId="77777777" w:rsidR="00110F1D" w:rsidRPr="00496551" w:rsidRDefault="00110F1D" w:rsidP="00110F1D">
      <w:pPr>
        <w:pStyle w:val="Zwykytekst"/>
        <w:rPr>
          <w:rFonts w:ascii="Times New Roman" w:hAnsi="Times New Roman" w:cs="Times New Roman"/>
          <w:sz w:val="16"/>
          <w:szCs w:val="16"/>
          <w:lang w:val="pl-PL"/>
        </w:rPr>
      </w:pPr>
    </w:p>
    <w:p w14:paraId="00139DBB" w14:textId="77777777" w:rsidR="00110F1D" w:rsidRPr="00496551" w:rsidRDefault="00110F1D" w:rsidP="00110F1D">
      <w:pPr>
        <w:pStyle w:val="Zwykytekst"/>
        <w:rPr>
          <w:sz w:val="16"/>
          <w:szCs w:val="16"/>
          <w:lang w:val="pl-PL"/>
        </w:rPr>
      </w:pPr>
    </w:p>
    <w:p w14:paraId="0B96D1D9" w14:textId="77777777" w:rsidR="00110F1D" w:rsidRPr="00877B92" w:rsidRDefault="00110F1D" w:rsidP="00110F1D">
      <w:pPr>
        <w:rPr>
          <w:lang w:val="pl-PL"/>
        </w:rPr>
      </w:pPr>
    </w:p>
    <w:p w14:paraId="33FD2D2D" w14:textId="77777777" w:rsidR="00110F1D" w:rsidRDefault="00110F1D" w:rsidP="00110F1D">
      <w:pPr>
        <w:rPr>
          <w:lang w:val="pl-PL"/>
        </w:rPr>
      </w:pPr>
    </w:p>
    <w:p w14:paraId="12BAF973" w14:textId="77777777" w:rsidR="00110F1D" w:rsidRPr="009B06ED" w:rsidRDefault="00110F1D" w:rsidP="00110F1D">
      <w:pPr>
        <w:rPr>
          <w:lang w:val="pl-PL"/>
        </w:rPr>
      </w:pPr>
      <w:r>
        <w:rPr>
          <w:lang w:val="pl-PL"/>
        </w:rPr>
        <w:t>* Egzemplarz dla Wykonawcy / AGH</w:t>
      </w:r>
    </w:p>
    <w:p w14:paraId="2A0079D6" w14:textId="77777777" w:rsidR="00110F1D" w:rsidRPr="00456B64" w:rsidRDefault="00110F1D" w:rsidP="00110F1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F4EBE09" w14:textId="77777777" w:rsidR="00110F1D" w:rsidRPr="00456B64" w:rsidRDefault="00110F1D" w:rsidP="00110F1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ADD616C" w14:textId="77777777" w:rsidR="00110F1D" w:rsidRPr="002D7003" w:rsidRDefault="00110F1D" w:rsidP="00110F1D">
      <w:pPr>
        <w:rPr>
          <w:lang w:val="pl-PL"/>
        </w:rPr>
      </w:pPr>
    </w:p>
    <w:p w14:paraId="59EF3357" w14:textId="77777777" w:rsidR="00110F1D" w:rsidRPr="00C51FE0" w:rsidRDefault="00110F1D" w:rsidP="00110F1D">
      <w:pPr>
        <w:rPr>
          <w:lang w:val="pl-PL"/>
        </w:rPr>
      </w:pPr>
    </w:p>
    <w:p w14:paraId="2E83F557" w14:textId="77777777" w:rsidR="00496551" w:rsidRPr="00110F1D" w:rsidRDefault="00496551" w:rsidP="00110F1D">
      <w:pPr>
        <w:rPr>
          <w:lang w:val="pl-PL"/>
        </w:rPr>
      </w:pPr>
    </w:p>
    <w:sectPr w:rsidR="00496551" w:rsidRPr="00110F1D">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3B788" w14:textId="77777777" w:rsidR="00E56555" w:rsidRDefault="00E56555">
      <w:r>
        <w:separator/>
      </w:r>
    </w:p>
  </w:endnote>
  <w:endnote w:type="continuationSeparator" w:id="0">
    <w:p w14:paraId="212085EB" w14:textId="77777777" w:rsidR="00E56555" w:rsidRDefault="00E56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65837" w14:textId="77777777" w:rsidR="00CB255A" w:rsidRDefault="00CB255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C56FB" w14:textId="77777777" w:rsidR="00110F1D" w:rsidRDefault="00110F1D">
    <w:pPr>
      <w:pStyle w:val="Stopka"/>
      <w:jc w:val="right"/>
    </w:pPr>
    <w:r>
      <w:fldChar w:fldCharType="begin"/>
    </w:r>
    <w:r>
      <w:instrText>PAGE   \* MERGEFORMAT</w:instrText>
    </w:r>
    <w:r>
      <w:fldChar w:fldCharType="separate"/>
    </w:r>
    <w:r>
      <w:rPr>
        <w:lang w:val="pl-PL"/>
      </w:rPr>
      <w:t>2</w:t>
    </w:r>
    <w:r>
      <w:fldChar w:fldCharType="end"/>
    </w:r>
  </w:p>
  <w:p w14:paraId="108A12F3" w14:textId="77777777" w:rsidR="00CB255A" w:rsidRDefault="00CB255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36453" w14:textId="77777777" w:rsidR="00CB255A" w:rsidRDefault="00CB25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637E47" w14:textId="77777777" w:rsidR="00E56555" w:rsidRDefault="00E56555">
      <w:r>
        <w:separator/>
      </w:r>
    </w:p>
  </w:footnote>
  <w:footnote w:type="continuationSeparator" w:id="0">
    <w:p w14:paraId="06F08524" w14:textId="77777777" w:rsidR="00E56555" w:rsidRDefault="00E565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B8C99" w14:textId="77777777" w:rsidR="00CB255A" w:rsidRDefault="00CB25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087CB" w14:textId="77777777" w:rsidR="00CB255A" w:rsidRDefault="00CB25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1583C" w14:textId="77777777" w:rsidR="00CB255A" w:rsidRDefault="00CB25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25252436">
    <w:abstractNumId w:val="19"/>
  </w:num>
  <w:num w:numId="2" w16cid:durableId="168932977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7635305">
    <w:abstractNumId w:val="29"/>
  </w:num>
  <w:num w:numId="4" w16cid:durableId="840194143">
    <w:abstractNumId w:val="11"/>
  </w:num>
  <w:num w:numId="5" w16cid:durableId="118769182">
    <w:abstractNumId w:val="30"/>
  </w:num>
  <w:num w:numId="6" w16cid:durableId="723256108">
    <w:abstractNumId w:val="32"/>
  </w:num>
  <w:num w:numId="7" w16cid:durableId="1416784641">
    <w:abstractNumId w:val="35"/>
  </w:num>
  <w:num w:numId="8" w16cid:durableId="1513297965">
    <w:abstractNumId w:val="25"/>
  </w:num>
  <w:num w:numId="9" w16cid:durableId="760296972">
    <w:abstractNumId w:val="39"/>
  </w:num>
  <w:num w:numId="10" w16cid:durableId="846211199">
    <w:abstractNumId w:val="27"/>
  </w:num>
  <w:num w:numId="11" w16cid:durableId="1519925057">
    <w:abstractNumId w:val="6"/>
  </w:num>
  <w:num w:numId="12" w16cid:durableId="1715539327">
    <w:abstractNumId w:val="10"/>
  </w:num>
  <w:num w:numId="13" w16cid:durableId="2015761470">
    <w:abstractNumId w:val="14"/>
  </w:num>
  <w:num w:numId="14" w16cid:durableId="975136807">
    <w:abstractNumId w:val="40"/>
  </w:num>
  <w:num w:numId="15" w16cid:durableId="1999964773">
    <w:abstractNumId w:val="13"/>
  </w:num>
  <w:num w:numId="16" w16cid:durableId="1917935474">
    <w:abstractNumId w:val="9"/>
  </w:num>
  <w:num w:numId="17" w16cid:durableId="1849320500">
    <w:abstractNumId w:val="37"/>
  </w:num>
  <w:num w:numId="18" w16cid:durableId="1571770445">
    <w:abstractNumId w:val="28"/>
  </w:num>
  <w:num w:numId="19" w16cid:durableId="1517495378">
    <w:abstractNumId w:val="23"/>
  </w:num>
  <w:num w:numId="20" w16cid:durableId="436408584">
    <w:abstractNumId w:val="26"/>
  </w:num>
  <w:num w:numId="21" w16cid:durableId="366298898">
    <w:abstractNumId w:val="20"/>
  </w:num>
  <w:num w:numId="22" w16cid:durableId="1114976857">
    <w:abstractNumId w:val="0"/>
  </w:num>
  <w:num w:numId="23" w16cid:durableId="1076896728">
    <w:abstractNumId w:val="38"/>
  </w:num>
  <w:num w:numId="24" w16cid:durableId="1125582832">
    <w:abstractNumId w:val="18"/>
  </w:num>
  <w:num w:numId="25" w16cid:durableId="897588597">
    <w:abstractNumId w:val="3"/>
  </w:num>
  <w:num w:numId="26" w16cid:durableId="976178560">
    <w:abstractNumId w:val="31"/>
  </w:num>
  <w:num w:numId="27" w16cid:durableId="18588075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44142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78298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46902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878747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79392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94234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89155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230636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632990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48772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37240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143208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244439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3706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991334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25069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6551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959770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98163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606720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576546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6555"/>
    <w:rsid w:val="000033EA"/>
    <w:rsid w:val="0002467C"/>
    <w:rsid w:val="00040A7A"/>
    <w:rsid w:val="0007315E"/>
    <w:rsid w:val="000936CA"/>
    <w:rsid w:val="00097182"/>
    <w:rsid w:val="000B1A00"/>
    <w:rsid w:val="000C0F66"/>
    <w:rsid w:val="00110F1D"/>
    <w:rsid w:val="001764D4"/>
    <w:rsid w:val="001F341B"/>
    <w:rsid w:val="002102F1"/>
    <w:rsid w:val="002430FD"/>
    <w:rsid w:val="00267340"/>
    <w:rsid w:val="00275C59"/>
    <w:rsid w:val="00337165"/>
    <w:rsid w:val="00341D8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B255A"/>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6555"/>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F5741E"/>
  <w15:chartTrackingRefBased/>
  <w15:docId w15:val="{1DDD4CB7-DF5F-42C6-B665-8A2ADE1F4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0F1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10F1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2041</Words>
  <Characters>14155</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2024-06-03T08:42:00Z</cp:lastPrinted>
  <dcterms:created xsi:type="dcterms:W3CDTF">2024-06-03T08:40:00Z</dcterms:created>
  <dcterms:modified xsi:type="dcterms:W3CDTF">2024-06-03T08:43:00Z</dcterms:modified>
</cp:coreProperties>
</file>