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FF731" w14:textId="77777777" w:rsidR="00CB3EF0" w:rsidRDefault="00CB3EF0" w:rsidP="00CB3EF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473ACA9F" w14:textId="77777777" w:rsidR="00CB3EF0" w:rsidRDefault="00CB3EF0" w:rsidP="00CB3EF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357C1BF7" w14:textId="77777777" w:rsidR="00CB3EF0" w:rsidRDefault="00CB3EF0" w:rsidP="00CB3EF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549A347" w14:textId="77777777" w:rsidR="00CB3EF0" w:rsidRDefault="00CB3EF0" w:rsidP="00CB3EF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509BEC0" w14:textId="77777777" w:rsidR="00CB3EF0" w:rsidRDefault="00CB3EF0" w:rsidP="00CB3EF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01E78B38" w14:textId="77777777" w:rsidR="00CB3EF0" w:rsidRDefault="00CB3EF0" w:rsidP="00CB3EF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AD4910D" w14:textId="77777777" w:rsidR="00CB3EF0" w:rsidRDefault="00CB3EF0" w:rsidP="00CB3EF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37CD71EC" w14:textId="77777777" w:rsidR="00CB3EF0" w:rsidRDefault="00CB3EF0" w:rsidP="00CB3EF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5F983F2D" w14:textId="77777777" w:rsidR="00CB3EF0" w:rsidRDefault="00CB3EF0" w:rsidP="00CB3EF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6EBC9662" w14:textId="77777777" w:rsidR="00CB3EF0" w:rsidRDefault="00CB3EF0" w:rsidP="00CB3EF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3E2232A" w14:textId="77777777" w:rsidR="00CB3EF0" w:rsidRDefault="00CB3EF0" w:rsidP="00CB3EF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56BDBF3" w14:textId="77777777" w:rsidR="00CB3EF0" w:rsidRDefault="00CB3EF0" w:rsidP="00CB3EF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5E1BD03" w14:textId="77777777" w:rsidR="00CB3EF0" w:rsidRDefault="00CB3EF0" w:rsidP="00CB3EF0">
      <w:pPr>
        <w:spacing w:line="360" w:lineRule="auto"/>
      </w:pPr>
      <w:r>
        <w:t>Do: Nazwa i siedziba Zamawiającego:</w:t>
      </w:r>
    </w:p>
    <w:p w14:paraId="301CFDB9" w14:textId="77777777" w:rsidR="00CB3EF0" w:rsidRDefault="00CB3EF0" w:rsidP="00CB3EF0">
      <w:pPr>
        <w:ind w:right="-110"/>
        <w:rPr>
          <w:b/>
        </w:rPr>
      </w:pPr>
      <w:r>
        <w:rPr>
          <w:b/>
        </w:rPr>
        <w:t>Akademia Górniczo – Hutnicza im. Stanisława Staszica w Krakowie</w:t>
      </w:r>
    </w:p>
    <w:p w14:paraId="633E6FAE" w14:textId="77777777" w:rsidR="00CB3EF0" w:rsidRDefault="00CB3EF0" w:rsidP="00CB3EF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6D4F5F5E" w14:textId="77777777" w:rsidR="00CB3EF0" w:rsidRDefault="00CB3EF0" w:rsidP="00CB3EF0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190A8E57" w14:textId="77777777" w:rsidR="00CB3EF0" w:rsidRDefault="00CB3EF0" w:rsidP="00CB3EF0">
      <w:pPr>
        <w:ind w:firstLine="3969"/>
        <w:rPr>
          <w:b/>
        </w:rPr>
      </w:pPr>
    </w:p>
    <w:p w14:paraId="45035661" w14:textId="1F555AD0" w:rsidR="00CB3EF0" w:rsidRDefault="00CB3EF0" w:rsidP="00CB3EF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B31214" w:rsidRPr="00B31214">
        <w:rPr>
          <w:rFonts w:ascii="Verdana" w:hAnsi="Verdana"/>
          <w:b/>
          <w:sz w:val="20"/>
          <w:szCs w:val="20"/>
        </w:rPr>
        <w:t xml:space="preserve">Remont </w:t>
      </w:r>
      <w:proofErr w:type="spellStart"/>
      <w:r w:rsidR="00B31214" w:rsidRPr="00B31214">
        <w:rPr>
          <w:rFonts w:ascii="Verdana" w:hAnsi="Verdana"/>
          <w:b/>
          <w:sz w:val="20"/>
          <w:szCs w:val="20"/>
        </w:rPr>
        <w:t>sal</w:t>
      </w:r>
      <w:proofErr w:type="spellEnd"/>
      <w:r w:rsidR="00B31214" w:rsidRPr="00B31214">
        <w:rPr>
          <w:rFonts w:ascii="Verdana" w:hAnsi="Verdana"/>
          <w:b/>
          <w:sz w:val="20"/>
          <w:szCs w:val="20"/>
        </w:rPr>
        <w:t xml:space="preserve"> wykładowych nr 301, 303, 317 w paw. A-1 AGH w Krakowie - DE-dzp.272-295/24</w:t>
      </w:r>
      <w:r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2C15989D" w14:textId="77777777" w:rsidR="00CB3EF0" w:rsidRDefault="00CB3EF0" w:rsidP="00CB3EF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38C7C8D" w14:textId="77777777" w:rsidR="00CB3EF0" w:rsidRDefault="00CB3EF0" w:rsidP="00CB3EF0">
      <w:pPr>
        <w:jc w:val="both"/>
        <w:outlineLvl w:val="1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4F930BEE" w14:textId="77777777" w:rsidR="00CB3EF0" w:rsidRDefault="00CB3EF0" w:rsidP="00CB3EF0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573D9A14" w14:textId="77777777" w:rsidR="00CB3EF0" w:rsidRDefault="00CB3EF0" w:rsidP="00CB3EF0">
      <w:pPr>
        <w:jc w:val="both"/>
        <w:outlineLvl w:val="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:................................................................................................</w:t>
      </w:r>
    </w:p>
    <w:p w14:paraId="714CCB54" w14:textId="77777777" w:rsidR="00CB3EF0" w:rsidRDefault="00CB3EF0" w:rsidP="00CB3EF0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2A213C18" w14:textId="77777777" w:rsidR="00CB3EF0" w:rsidRDefault="00CB3EF0" w:rsidP="00CB3EF0">
      <w:pPr>
        <w:jc w:val="both"/>
        <w:outlineLvl w:val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Powyższa cena zawiera podatek VAT w wysokości .......... % tj.…………….PLN</w:t>
      </w:r>
    </w:p>
    <w:p w14:paraId="580B31D2" w14:textId="77777777" w:rsidR="00CB3EF0" w:rsidRDefault="00CB3EF0" w:rsidP="00CB3EF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0831B9B" w14:textId="77777777" w:rsidR="00CB3EF0" w:rsidRDefault="00CB3EF0" w:rsidP="00CB3EF0">
      <w:pPr>
        <w:ind w:right="-45"/>
        <w:jc w:val="both"/>
        <w:rPr>
          <w:rFonts w:ascii="Verdana" w:hAnsi="Verdana"/>
          <w:bCs/>
          <w:i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wynosi</w:t>
      </w:r>
      <w:r>
        <w:rPr>
          <w:rFonts w:ascii="Verdana" w:hAnsi="Verdana"/>
          <w:bCs/>
          <w:sz w:val="20"/>
          <w:szCs w:val="20"/>
        </w:rPr>
        <w:t>: ………………………miesięcy</w:t>
      </w:r>
      <w:r>
        <w:rPr>
          <w:rFonts w:ascii="Verdana" w:hAnsi="Verdana"/>
          <w:bCs/>
          <w:i/>
          <w:iCs/>
          <w:sz w:val="20"/>
          <w:szCs w:val="20"/>
        </w:rPr>
        <w:t>*</w:t>
      </w:r>
      <w:r>
        <w:rPr>
          <w:rFonts w:ascii="Verdana" w:hAnsi="Verdana"/>
          <w:bCs/>
          <w:sz w:val="20"/>
          <w:szCs w:val="20"/>
        </w:rPr>
        <w:t xml:space="preserve"> (</w:t>
      </w:r>
      <w:r>
        <w:rPr>
          <w:rFonts w:ascii="Verdana" w:hAnsi="Verdana"/>
          <w:bCs/>
          <w:i/>
          <w:sz w:val="20"/>
          <w:szCs w:val="20"/>
        </w:rPr>
        <w:t>kryterium oceny ofert)</w:t>
      </w:r>
    </w:p>
    <w:p w14:paraId="00C6ECBE" w14:textId="77777777" w:rsidR="00CB3EF0" w:rsidRDefault="00CB3EF0" w:rsidP="00CB3EF0">
      <w:pPr>
        <w:ind w:right="-45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 xml:space="preserve">*W przypadku nie podania okresu gwarancji, Zamawiający przyjmie minimalny okres gwarancji.  </w:t>
      </w:r>
      <w:r>
        <w:rPr>
          <w:rFonts w:ascii="Verdana" w:hAnsi="Verdana"/>
          <w:bCs/>
          <w:sz w:val="18"/>
          <w:szCs w:val="18"/>
        </w:rPr>
        <w:t xml:space="preserve"> </w:t>
      </w:r>
    </w:p>
    <w:p w14:paraId="6A74E9EC" w14:textId="77777777" w:rsidR="00CB3EF0" w:rsidRDefault="00CB3EF0" w:rsidP="00CB3EF0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223EE5B8" w14:textId="48D94325" w:rsidR="00CB3EF0" w:rsidRDefault="00CB3EF0" w:rsidP="00CB3EF0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do </w:t>
      </w:r>
      <w:r w:rsidR="00C50437">
        <w:rPr>
          <w:rFonts w:ascii="Verdana" w:hAnsi="Verdana"/>
          <w:b/>
          <w:sz w:val="20"/>
          <w:szCs w:val="20"/>
        </w:rPr>
        <w:t>42</w:t>
      </w:r>
      <w:r>
        <w:rPr>
          <w:rFonts w:ascii="Verdana" w:hAnsi="Verdana"/>
          <w:b/>
          <w:sz w:val="20"/>
          <w:szCs w:val="20"/>
        </w:rPr>
        <w:t xml:space="preserve"> dni od daty podpisania umowy </w:t>
      </w:r>
    </w:p>
    <w:p w14:paraId="61FF80C2" w14:textId="77777777" w:rsidR="00CB3EF0" w:rsidRDefault="00CB3EF0" w:rsidP="00CB3EF0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21FB862B" w14:textId="77777777" w:rsidR="00CB3EF0" w:rsidRDefault="00CB3EF0" w:rsidP="00CB3EF0">
      <w:pPr>
        <w:ind w:right="-4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956E47B" w14:textId="77777777" w:rsidR="00CB3EF0" w:rsidRDefault="00CB3EF0" w:rsidP="00CB3EF0">
      <w:pPr>
        <w:ind w:right="-47"/>
        <w:jc w:val="both"/>
        <w:rPr>
          <w:rFonts w:ascii="Verdana" w:hAnsi="Verdana"/>
          <w:sz w:val="20"/>
          <w:szCs w:val="20"/>
        </w:rPr>
      </w:pPr>
    </w:p>
    <w:p w14:paraId="258819C1" w14:textId="77777777" w:rsidR="00CB3EF0" w:rsidRDefault="00CB3EF0" w:rsidP="00CB3EF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150B722" w14:textId="77777777" w:rsidR="00CB3EF0" w:rsidRDefault="00CB3EF0" w:rsidP="00CB3EF0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20"/>
          <w:szCs w:val="20"/>
        </w:rPr>
        <w:t xml:space="preserve"> </w:t>
      </w:r>
    </w:p>
    <w:p w14:paraId="408E9221" w14:textId="77777777" w:rsidR="00CB3EF0" w:rsidRDefault="00CB3EF0" w:rsidP="00CB3EF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20"/>
          <w:szCs w:val="20"/>
          <w:lang w:eastAsia="ar-SA"/>
        </w:rPr>
        <w:t>zamawiającego</w:t>
      </w:r>
      <w:r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3888E2B7" w14:textId="77777777" w:rsidR="00CB3EF0" w:rsidRDefault="00CB3EF0" w:rsidP="00CB3EF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>
        <w:rPr>
          <w:rFonts w:ascii="Verdana" w:hAnsi="Verdana"/>
          <w:b/>
          <w:sz w:val="20"/>
          <w:szCs w:val="20"/>
        </w:rPr>
        <w:t>*</w:t>
      </w:r>
    </w:p>
    <w:p w14:paraId="766E6171" w14:textId="77777777" w:rsidR="00CB3EF0" w:rsidRDefault="00CB3EF0" w:rsidP="00CB3EF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oferta została sporządzona na podstawie: SWZ, dokumentacji projektowej i przetargowej, </w:t>
      </w:r>
      <w:proofErr w:type="spellStart"/>
      <w:r>
        <w:rPr>
          <w:rFonts w:ascii="Verdana" w:hAnsi="Verdana"/>
          <w:sz w:val="20"/>
          <w:szCs w:val="20"/>
        </w:rPr>
        <w:t>STWiORB</w:t>
      </w:r>
      <w:proofErr w:type="spellEnd"/>
      <w:r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039D1986" w14:textId="77777777" w:rsidR="00CB3EF0" w:rsidRDefault="00CB3EF0" w:rsidP="00CB3EF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3CE8EBB1" w14:textId="77777777" w:rsidR="00CB3EF0" w:rsidRDefault="00CB3EF0" w:rsidP="00CB3EF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>
        <w:rPr>
          <w:rFonts w:ascii="Verdana" w:hAnsi="Verdana"/>
          <w:bCs/>
          <w:iCs/>
          <w:sz w:val="20"/>
          <w:szCs w:val="20"/>
        </w:rPr>
        <w:t>zgodnie z zapisami SWZ.</w:t>
      </w:r>
    </w:p>
    <w:p w14:paraId="4EA6C01D" w14:textId="77777777" w:rsidR="00CB3EF0" w:rsidRDefault="00CB3EF0" w:rsidP="00CB3EF0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>
        <w:rPr>
          <w:rFonts w:ascii="Verdana" w:hAnsi="Verdana"/>
          <w:bCs/>
          <w:iCs/>
          <w:sz w:val="20"/>
          <w:szCs w:val="20"/>
          <w:lang w:eastAsia="ar-SA"/>
        </w:rPr>
        <w:t>a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6E24F811" w14:textId="77777777" w:rsidR="00CB3EF0" w:rsidRDefault="00CB3EF0" w:rsidP="00CB3EF0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a.</w:t>
      </w:r>
      <w:r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1B4D94B8" w14:textId="77777777" w:rsidR="00CB3EF0" w:rsidRDefault="00CB3EF0" w:rsidP="00CB3EF0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b.</w:t>
      </w:r>
      <w:r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A4F2A18" w14:textId="77777777" w:rsidR="00CB3EF0" w:rsidRDefault="00CB3EF0" w:rsidP="00CB3EF0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  <w:lang w:val="x-none"/>
        </w:rPr>
      </w:pPr>
      <w:r>
        <w:rPr>
          <w:rFonts w:ascii="Verdana" w:hAnsi="Verdana"/>
          <w:bCs/>
          <w:iCs/>
          <w:sz w:val="20"/>
          <w:szCs w:val="20"/>
        </w:rPr>
        <w:t>c.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1A0E86A1" w14:textId="77777777" w:rsidR="00CB3EF0" w:rsidRDefault="00CB3EF0" w:rsidP="00CB3EF0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d. 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A4F92E6" w14:textId="77777777" w:rsidR="00CB3EF0" w:rsidRDefault="00CB3EF0" w:rsidP="00CB3EF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7. Ośw</w:t>
      </w:r>
      <w:r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color w:val="000000"/>
          <w:sz w:val="20"/>
          <w:szCs w:val="20"/>
        </w:rPr>
        <w:t xml:space="preserve"> wobec osób fizycznych, </w:t>
      </w:r>
      <w:r>
        <w:rPr>
          <w:rFonts w:ascii="Verdana" w:hAnsi="Verdana"/>
          <w:sz w:val="20"/>
          <w:szCs w:val="20"/>
        </w:rPr>
        <w:t>od których dane osobowe bezpośrednio lub pośrednio pozyskałem</w:t>
      </w:r>
      <w:r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Verdana" w:hAnsi="Verdana"/>
          <w:sz w:val="20"/>
          <w:szCs w:val="20"/>
        </w:rPr>
        <w:t xml:space="preserve">.* * </w:t>
      </w:r>
    </w:p>
    <w:p w14:paraId="19C3552D" w14:textId="77777777" w:rsidR="00CB3EF0" w:rsidRDefault="00CB3EF0" w:rsidP="00CB3EF0">
      <w:pPr>
        <w:pStyle w:val="Tekstprzypisudolnego"/>
        <w:jc w:val="both"/>
        <w:rPr>
          <w:rFonts w:ascii="Verdana" w:hAnsi="Verdana"/>
        </w:rPr>
      </w:pPr>
      <w:r>
        <w:rPr>
          <w:rFonts w:ascii="Verdana" w:hAnsi="Verdana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5A76E18" w14:textId="77777777" w:rsidR="00CB3EF0" w:rsidRDefault="00CB3EF0" w:rsidP="00CB3EF0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**</w:t>
      </w:r>
      <w:r>
        <w:rPr>
          <w:rFonts w:ascii="Verdana" w:hAnsi="Verdana"/>
          <w:color w:val="000000"/>
          <w:sz w:val="20"/>
          <w:szCs w:val="20"/>
        </w:rPr>
        <w:t xml:space="preserve">W przypadku gdy wykonawca </w:t>
      </w:r>
      <w:r>
        <w:rPr>
          <w:rFonts w:ascii="Verdana" w:hAnsi="Verdana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378B40" w14:textId="77777777" w:rsidR="00CB3EF0" w:rsidRDefault="00CB3EF0" w:rsidP="00CB3EF0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74E5EBE4" w14:textId="77777777" w:rsidR="00CB3EF0" w:rsidRDefault="00CB3EF0" w:rsidP="00CB3EF0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20"/>
          <w:szCs w:val="20"/>
        </w:rPr>
        <w:t>ppkt</w:t>
      </w:r>
      <w:proofErr w:type="spellEnd"/>
      <w:r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33977B45" w14:textId="77777777" w:rsidR="00CB3EF0" w:rsidRDefault="00CB3EF0" w:rsidP="00CB3EF0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B3EF0" w14:paraId="1A04DC16" w14:textId="77777777" w:rsidTr="00CB3EF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60E034" w14:textId="77777777" w:rsidR="00CB3EF0" w:rsidRDefault="00CB3EF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861871" w14:textId="77777777" w:rsidR="00CB3EF0" w:rsidRDefault="00CB3EF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3644998" w14:textId="77777777" w:rsidR="00CB3EF0" w:rsidRDefault="00CB3EF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81BF2" w14:textId="77777777" w:rsidR="00CB3EF0" w:rsidRDefault="00CB3EF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CB3EF0" w14:paraId="27717F9A" w14:textId="77777777" w:rsidTr="00CB3EF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7BE68F" w14:textId="77777777" w:rsidR="00CB3EF0" w:rsidRDefault="00CB3EF0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48E4BC" w14:textId="77777777" w:rsidR="00CB3EF0" w:rsidRDefault="00CB3EF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BEE4B" w14:textId="77777777" w:rsidR="00CB3EF0" w:rsidRDefault="00CB3EF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838EDF1" w14:textId="77777777" w:rsidR="00CB3EF0" w:rsidRDefault="00CB3EF0" w:rsidP="00CB3EF0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B3EF0" w14:paraId="5824AF36" w14:textId="77777777" w:rsidTr="00CB3EF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B0D1CD4" w14:textId="77777777" w:rsidR="00CB3EF0" w:rsidRDefault="00CB3EF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117C888" w14:textId="77777777" w:rsidR="00CB3EF0" w:rsidRDefault="00CB3EF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4E93E" w14:textId="77777777" w:rsidR="00CB3EF0" w:rsidRDefault="00CB3EF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CB3EF0" w14:paraId="6C3B82EB" w14:textId="77777777" w:rsidTr="00CB3EF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629398" w14:textId="77777777" w:rsidR="00CB3EF0" w:rsidRDefault="00CB3EF0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C4F40D" w14:textId="77777777" w:rsidR="00CB3EF0" w:rsidRDefault="00CB3EF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37BA7" w14:textId="77777777" w:rsidR="00CB3EF0" w:rsidRDefault="00CB3EF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CB3EF0" w14:paraId="57F1439F" w14:textId="77777777" w:rsidTr="00CB3EF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21A55A0" w14:textId="77777777" w:rsidR="00CB3EF0" w:rsidRDefault="00CB3EF0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53B677" w14:textId="77777777" w:rsidR="00CB3EF0" w:rsidRDefault="00CB3EF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BB6D1" w14:textId="77777777" w:rsidR="00CB3EF0" w:rsidRDefault="00CB3EF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DBC007A" w14:textId="77777777" w:rsidR="00CB3EF0" w:rsidRDefault="00CB3EF0" w:rsidP="00CB3EF0">
      <w:pPr>
        <w:jc w:val="both"/>
        <w:rPr>
          <w:rFonts w:ascii="Verdana" w:hAnsi="Verdana"/>
          <w:sz w:val="20"/>
          <w:szCs w:val="20"/>
          <w:lang w:eastAsia="zh-CN"/>
        </w:rPr>
      </w:pPr>
    </w:p>
    <w:p w14:paraId="106B40BC" w14:textId="77777777" w:rsidR="00CB3EF0" w:rsidRDefault="00CB3EF0" w:rsidP="00CB3EF0">
      <w:pPr>
        <w:ind w:left="720"/>
        <w:jc w:val="both"/>
        <w:rPr>
          <w:rFonts w:ascii="Verdana" w:hAnsi="Verdana"/>
          <w:sz w:val="20"/>
          <w:szCs w:val="20"/>
        </w:rPr>
      </w:pPr>
    </w:p>
    <w:p w14:paraId="7D9F1BCC" w14:textId="77777777" w:rsidR="00CB3EF0" w:rsidRDefault="00CB3EF0" w:rsidP="00CB3EF0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BFA6774" w14:textId="77777777" w:rsidR="00CB3EF0" w:rsidRDefault="00CB3EF0" w:rsidP="00CB3EF0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Verdana" w:hAnsi="Verdana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305FC135" w14:textId="77777777" w:rsidR="00CB3EF0" w:rsidRDefault="00CB3EF0" w:rsidP="00CB3EF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6483CF97" w14:textId="77777777" w:rsidR="00CB3EF0" w:rsidRDefault="00CB3EF0" w:rsidP="00CB3EF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2FBFBCAE" w14:textId="77777777" w:rsidR="00CB3EF0" w:rsidRDefault="00CB3EF0" w:rsidP="00CB3EF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69B63D78" w14:textId="77777777" w:rsidR="00CB3EF0" w:rsidRDefault="00CB3EF0" w:rsidP="00CB3EF0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0F6111C4" w14:textId="77777777" w:rsidR="00CB3EF0" w:rsidRDefault="00CB3EF0" w:rsidP="00CB3EF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19F358A2" w14:textId="77777777" w:rsidR="00CB3EF0" w:rsidRDefault="00CB3EF0" w:rsidP="00CB3EF0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279BFCD2" w14:textId="77777777" w:rsidR="00CB3EF0" w:rsidRDefault="00CB3EF0" w:rsidP="00CB3EF0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63EC015" w14:textId="77777777" w:rsidR="00CB3EF0" w:rsidRDefault="00CB3EF0" w:rsidP="00CB3EF0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05BBD85" w14:textId="77777777" w:rsidR="00CB3EF0" w:rsidRDefault="00CB3EF0" w:rsidP="00CB3EF0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6A8273A0" w14:textId="77777777" w:rsidR="00CB3EF0" w:rsidRDefault="00CB3EF0" w:rsidP="00CB3EF0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99AB8F0" w14:textId="77777777" w:rsidR="00CB3EF0" w:rsidRDefault="00CB3EF0" w:rsidP="00CB3EF0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2FB593AC" w14:textId="77777777" w:rsidR="00CB3EF0" w:rsidRDefault="00CB3EF0" w:rsidP="00CB3EF0">
      <w:pPr>
        <w:rPr>
          <w:rFonts w:ascii="Verdana" w:hAnsi="Verdana"/>
          <w:sz w:val="20"/>
          <w:szCs w:val="20"/>
          <w:lang w:eastAsia="zh-CN"/>
        </w:rPr>
      </w:pPr>
    </w:p>
    <w:p w14:paraId="63EF0812" w14:textId="77777777" w:rsidR="00CB3EF0" w:rsidRDefault="00CB3EF0" w:rsidP="00CB3EF0">
      <w:pPr>
        <w:rPr>
          <w:rFonts w:ascii="Verdana" w:hAnsi="Verdana"/>
          <w:sz w:val="20"/>
          <w:szCs w:val="20"/>
        </w:rPr>
      </w:pPr>
    </w:p>
    <w:p w14:paraId="64158B87" w14:textId="77777777" w:rsidR="00CB3EF0" w:rsidRDefault="00CB3EF0" w:rsidP="00CB3EF0">
      <w:pPr>
        <w:rPr>
          <w:rFonts w:ascii="Verdana" w:hAnsi="Verdana"/>
          <w:sz w:val="20"/>
          <w:szCs w:val="20"/>
        </w:rPr>
      </w:pPr>
    </w:p>
    <w:p w14:paraId="2996B6F3" w14:textId="77777777" w:rsidR="00CB3EF0" w:rsidRDefault="00CB3EF0" w:rsidP="00CB3EF0">
      <w:pPr>
        <w:rPr>
          <w:rFonts w:ascii="Verdana" w:hAnsi="Verdana"/>
          <w:sz w:val="20"/>
          <w:szCs w:val="20"/>
        </w:rPr>
      </w:pPr>
    </w:p>
    <w:p w14:paraId="15F55A40" w14:textId="77777777" w:rsidR="00CB3EF0" w:rsidRDefault="00CB3EF0" w:rsidP="00CB3EF0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2BEA968F" w14:textId="77777777" w:rsidR="00FE545C" w:rsidRPr="00CB3EF0" w:rsidRDefault="00FE545C" w:rsidP="00CB3EF0"/>
    <w:sectPr w:rsidR="00FE545C" w:rsidRPr="00CB3E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D48B6C" w14:textId="77777777" w:rsidR="004E6417" w:rsidRDefault="004E6417">
      <w:r>
        <w:separator/>
      </w:r>
    </w:p>
  </w:endnote>
  <w:endnote w:type="continuationSeparator" w:id="0">
    <w:p w14:paraId="0355AAE4" w14:textId="77777777" w:rsidR="004E6417" w:rsidRDefault="004E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F366C" w14:textId="77777777" w:rsidR="00EF6D0A" w:rsidRDefault="00EF6D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3E49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FE4DB" w14:textId="77777777" w:rsidR="00EF6D0A" w:rsidRDefault="00EF6D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BA36E" w14:textId="77777777" w:rsidR="004E6417" w:rsidRDefault="004E6417">
      <w:r>
        <w:separator/>
      </w:r>
    </w:p>
  </w:footnote>
  <w:footnote w:type="continuationSeparator" w:id="0">
    <w:p w14:paraId="660B23ED" w14:textId="77777777" w:rsidR="004E6417" w:rsidRDefault="004E6417">
      <w:r>
        <w:continuationSeparator/>
      </w:r>
    </w:p>
  </w:footnote>
  <w:footnote w:id="1">
    <w:p w14:paraId="00941827" w14:textId="77777777" w:rsidR="00CB3EF0" w:rsidRDefault="00CB3EF0" w:rsidP="00CB3EF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C6F4DE9" w14:textId="77777777" w:rsidR="00CB3EF0" w:rsidRDefault="00CB3EF0" w:rsidP="00CB3EF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5D5DA" w14:textId="77777777" w:rsidR="00EF6D0A" w:rsidRDefault="00EF6D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9C03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4BF31" w14:textId="77777777" w:rsidR="00EF6D0A" w:rsidRDefault="00EF6D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85498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70648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6306848">
    <w:abstractNumId w:val="3"/>
  </w:num>
  <w:num w:numId="4" w16cid:durableId="2008630547">
    <w:abstractNumId w:val="6"/>
  </w:num>
  <w:num w:numId="5" w16cid:durableId="14684313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954028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449325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691853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641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E6417"/>
    <w:rsid w:val="0059296C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31214"/>
    <w:rsid w:val="00B774DC"/>
    <w:rsid w:val="00C50437"/>
    <w:rsid w:val="00C969A6"/>
    <w:rsid w:val="00CA7D36"/>
    <w:rsid w:val="00CB3EF0"/>
    <w:rsid w:val="00D24208"/>
    <w:rsid w:val="00D60C38"/>
    <w:rsid w:val="00D66893"/>
    <w:rsid w:val="00D90ACB"/>
    <w:rsid w:val="00DC1500"/>
    <w:rsid w:val="00E44371"/>
    <w:rsid w:val="00E949B0"/>
    <w:rsid w:val="00EC0BEA"/>
    <w:rsid w:val="00EF6D0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B2FCE"/>
  <w15:chartTrackingRefBased/>
  <w15:docId w15:val="{D3AD4568-3F6A-4AF1-BAF1-C2A711470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3EF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B3EF0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702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2024-06-14T10:29:00Z</dcterms:created>
  <dcterms:modified xsi:type="dcterms:W3CDTF">2024-06-14T10:29:00Z</dcterms:modified>
</cp:coreProperties>
</file>