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8CFC8" w14:textId="77777777" w:rsidR="004E33BA" w:rsidRDefault="004E33BA" w:rsidP="004E33BA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4</w:t>
      </w:r>
    </w:p>
    <w:p w14:paraId="0D87F3AA" w14:textId="77777777" w:rsidR="004E33BA" w:rsidRDefault="004E33BA" w:rsidP="004E33BA"/>
    <w:p w14:paraId="339B8997" w14:textId="77777777" w:rsidR="004E33BA" w:rsidRDefault="004E33BA" w:rsidP="004E33BA"/>
    <w:p w14:paraId="70FA2E9C" w14:textId="77777777" w:rsidR="004E33BA" w:rsidRDefault="004E33BA" w:rsidP="004E33BA"/>
    <w:p w14:paraId="48DAFED2" w14:textId="77777777"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146EAAB7" w14:textId="77777777"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7497DB96" w14:textId="77777777"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00CFF0AC" w14:textId="77777777"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450AE9B" w14:textId="7C3C190F" w:rsidR="004E33BA" w:rsidRPr="004D1E9C" w:rsidRDefault="004E33BA" w:rsidP="004D1E9C">
      <w:pPr>
        <w:spacing w:after="120"/>
        <w:jc w:val="both"/>
        <w:rPr>
          <w:b/>
          <w:sz w:val="24"/>
          <w:szCs w:val="24"/>
          <w:lang w:eastAsia="zh-CN"/>
        </w:rPr>
      </w:pPr>
      <w:r w:rsidRPr="004D1E9C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4D1E9C">
        <w:rPr>
          <w:sz w:val="24"/>
          <w:szCs w:val="24"/>
        </w:rPr>
        <w:t xml:space="preserve">przetarg nieograniczony </w:t>
      </w:r>
      <w:r w:rsidRPr="004D1E9C">
        <w:rPr>
          <w:color w:val="000000"/>
          <w:sz w:val="24"/>
          <w:szCs w:val="24"/>
        </w:rPr>
        <w:t xml:space="preserve">na: </w:t>
      </w:r>
      <w:r w:rsidR="007F68BC" w:rsidRPr="007F68BC">
        <w:rPr>
          <w:b/>
          <w:sz w:val="24"/>
          <w:szCs w:val="24"/>
        </w:rPr>
        <w:t xml:space="preserve">Usługa druku i dostawy katalogu i ulotek dla Centrum Rekrutacji AGH - </w:t>
      </w:r>
      <w:r w:rsidR="00AE74EB">
        <w:rPr>
          <w:b/>
          <w:sz w:val="24"/>
          <w:szCs w:val="24"/>
        </w:rPr>
        <w:t>DE-d</w:t>
      </w:r>
      <w:r w:rsidR="007F68BC" w:rsidRPr="007F68BC">
        <w:rPr>
          <w:b/>
          <w:sz w:val="24"/>
          <w:szCs w:val="24"/>
        </w:rPr>
        <w:t>zp.272-</w:t>
      </w:r>
      <w:r w:rsidR="00AE74EB">
        <w:rPr>
          <w:b/>
          <w:sz w:val="24"/>
          <w:szCs w:val="24"/>
        </w:rPr>
        <w:t>287/24</w:t>
      </w:r>
      <w:r w:rsidRPr="004D1E9C">
        <w:rPr>
          <w:b/>
          <w:sz w:val="24"/>
          <w:szCs w:val="24"/>
        </w:rPr>
        <w:t xml:space="preserve">, </w:t>
      </w:r>
      <w:r w:rsidRPr="004D1E9C"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5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018"/>
        <w:gridCol w:w="1627"/>
        <w:gridCol w:w="1617"/>
        <w:gridCol w:w="1617"/>
      </w:tblGrid>
      <w:tr w:rsidR="00A91D6B" w14:paraId="7BC0C24C" w14:textId="245B35D9" w:rsidTr="00A91D6B">
        <w:trPr>
          <w:cantSplit/>
          <w:trHeight w:val="782"/>
        </w:trPr>
        <w:tc>
          <w:tcPr>
            <w:tcW w:w="633" w:type="dxa"/>
            <w:vAlign w:val="center"/>
          </w:tcPr>
          <w:p w14:paraId="66474C05" w14:textId="77777777" w:rsidR="00A91D6B" w:rsidRDefault="00A91D6B" w:rsidP="001A50E2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018" w:type="dxa"/>
            <w:vAlign w:val="center"/>
          </w:tcPr>
          <w:p w14:paraId="583C4DB5" w14:textId="77777777" w:rsidR="00A91D6B" w:rsidRDefault="00A91D6B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14:paraId="1C7DF631" w14:textId="77777777" w:rsidR="00A91D6B" w:rsidRDefault="00A91D6B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617" w:type="dxa"/>
          </w:tcPr>
          <w:p w14:paraId="556E18F8" w14:textId="74BE1D8E" w:rsidR="00A91D6B" w:rsidRDefault="00A91D6B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Kwota brutto usługi (PLN)</w:t>
            </w:r>
          </w:p>
        </w:tc>
        <w:tc>
          <w:tcPr>
            <w:tcW w:w="1617" w:type="dxa"/>
          </w:tcPr>
          <w:p w14:paraId="08AF6ACC" w14:textId="77777777" w:rsidR="00A91D6B" w:rsidRDefault="00A91D6B" w:rsidP="00A91D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2D7D6D" w14:textId="4CA0B766" w:rsidR="00A91D6B" w:rsidRDefault="00A91D6B" w:rsidP="00A91D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A91D6B" w14:paraId="717FFC84" w14:textId="1E31B643" w:rsidTr="00A91D6B">
        <w:trPr>
          <w:cantSplit/>
          <w:trHeight w:hRule="exact" w:val="281"/>
        </w:trPr>
        <w:tc>
          <w:tcPr>
            <w:tcW w:w="633" w:type="dxa"/>
            <w:vAlign w:val="center"/>
          </w:tcPr>
          <w:p w14:paraId="2CEAE681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018" w:type="dxa"/>
            <w:vAlign w:val="center"/>
          </w:tcPr>
          <w:p w14:paraId="4A99B74F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14:paraId="061A2061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617" w:type="dxa"/>
          </w:tcPr>
          <w:p w14:paraId="3358D213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617" w:type="dxa"/>
          </w:tcPr>
          <w:p w14:paraId="7429DEE3" w14:textId="3C80BAC3" w:rsidR="00A91D6B" w:rsidRDefault="00A91D6B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  <w:bookmarkStart w:id="0" w:name="_GoBack"/>
            <w:bookmarkEnd w:id="0"/>
          </w:p>
        </w:tc>
      </w:tr>
      <w:tr w:rsidR="00A91D6B" w14:paraId="1FB7C021" w14:textId="05588D4D" w:rsidTr="00A91D6B">
        <w:trPr>
          <w:cantSplit/>
          <w:trHeight w:val="921"/>
        </w:trPr>
        <w:tc>
          <w:tcPr>
            <w:tcW w:w="633" w:type="dxa"/>
          </w:tcPr>
          <w:p w14:paraId="56073715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18" w:type="dxa"/>
          </w:tcPr>
          <w:p w14:paraId="6DD90674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14:paraId="39D98A93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17" w:type="dxa"/>
          </w:tcPr>
          <w:p w14:paraId="69A5FBBF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17" w:type="dxa"/>
          </w:tcPr>
          <w:p w14:paraId="31316691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D6B" w14:paraId="6398BBAF" w14:textId="4F3886DE" w:rsidTr="00A91D6B">
        <w:trPr>
          <w:cantSplit/>
          <w:trHeight w:val="921"/>
        </w:trPr>
        <w:tc>
          <w:tcPr>
            <w:tcW w:w="633" w:type="dxa"/>
          </w:tcPr>
          <w:p w14:paraId="411A1729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70EC0EC5" w14:textId="20F754A4" w:rsidR="00A91D6B" w:rsidRDefault="00A91D6B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18" w:type="dxa"/>
          </w:tcPr>
          <w:p w14:paraId="2AFF879D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14:paraId="2802692E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17" w:type="dxa"/>
          </w:tcPr>
          <w:p w14:paraId="7F89C6B3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17" w:type="dxa"/>
          </w:tcPr>
          <w:p w14:paraId="469AC359" w14:textId="77777777" w:rsidR="00A91D6B" w:rsidRDefault="00A91D6B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752817C" w14:textId="77777777" w:rsidR="004E33BA" w:rsidRDefault="004E33BA" w:rsidP="004E33BA">
      <w:pPr>
        <w:spacing w:line="360" w:lineRule="auto"/>
        <w:jc w:val="both"/>
        <w:rPr>
          <w:b/>
        </w:rPr>
      </w:pPr>
    </w:p>
    <w:p w14:paraId="633E6788" w14:textId="77777777" w:rsidR="004E33BA" w:rsidRPr="00BB5634" w:rsidRDefault="004E33BA" w:rsidP="004E33BA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6C16C56A" w14:textId="77777777" w:rsidR="004E33BA" w:rsidRDefault="004E33BA" w:rsidP="004E33BA">
      <w:pPr>
        <w:spacing w:line="360" w:lineRule="auto"/>
        <w:jc w:val="both"/>
      </w:pPr>
    </w:p>
    <w:p w14:paraId="40A05AC2" w14:textId="77777777" w:rsidR="004E33BA" w:rsidRDefault="004E33BA" w:rsidP="004E33BA">
      <w:pPr>
        <w:spacing w:line="360" w:lineRule="auto"/>
        <w:jc w:val="both"/>
      </w:pPr>
    </w:p>
    <w:p w14:paraId="62C6AA01" w14:textId="77777777" w:rsidR="004E33BA" w:rsidRPr="00807D17" w:rsidRDefault="004E33BA" w:rsidP="004E33BA">
      <w:pPr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zh-CN"/>
        </w:rPr>
      </w:pPr>
      <w:r w:rsidRPr="00807D1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  <w:r w:rsidRPr="00807D1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br/>
        <w:t xml:space="preserve"> podpisem elektronicznym.</w:t>
      </w:r>
    </w:p>
    <w:p w14:paraId="7A74C6EB" w14:textId="77777777" w:rsidR="004E33BA" w:rsidRPr="005D139C" w:rsidRDefault="004E33BA" w:rsidP="004E33BA"/>
    <w:p w14:paraId="6D002E6A" w14:textId="77777777" w:rsidR="00F213FB" w:rsidRPr="004E33BA" w:rsidRDefault="00F213FB" w:rsidP="004E33BA"/>
    <w:sectPr w:rsidR="00F213FB" w:rsidRPr="004E33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B19938" w14:textId="77777777" w:rsidR="000307D2" w:rsidRDefault="000307D2">
      <w:r>
        <w:separator/>
      </w:r>
    </w:p>
  </w:endnote>
  <w:endnote w:type="continuationSeparator" w:id="0">
    <w:p w14:paraId="024EDBCE" w14:textId="77777777" w:rsidR="000307D2" w:rsidRDefault="00030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18AD1" w14:textId="77777777" w:rsidR="00BC067C" w:rsidRDefault="00BC06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B91A3" w14:textId="77777777" w:rsidR="00BC067C" w:rsidRDefault="00BC06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CDD3D" w14:textId="77777777" w:rsidR="00BC067C" w:rsidRDefault="00BC06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1A4956" w14:textId="77777777" w:rsidR="000307D2" w:rsidRDefault="000307D2">
      <w:r>
        <w:separator/>
      </w:r>
    </w:p>
  </w:footnote>
  <w:footnote w:type="continuationSeparator" w:id="0">
    <w:p w14:paraId="69BDD446" w14:textId="77777777" w:rsidR="000307D2" w:rsidRDefault="000307D2">
      <w:r>
        <w:continuationSeparator/>
      </w:r>
    </w:p>
  </w:footnote>
  <w:footnote w:id="1">
    <w:p w14:paraId="774C7B9A" w14:textId="77777777" w:rsidR="00A91D6B" w:rsidRDefault="00A91D6B" w:rsidP="004E33BA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</w:t>
      </w:r>
      <w:r w:rsidRPr="007F4890">
        <w:rPr>
          <w:b/>
          <w:u w:val="single"/>
        </w:rPr>
        <w:t>.1.</w:t>
      </w:r>
      <w:r>
        <w:rPr>
          <w:b/>
          <w:u w:val="single"/>
        </w:rPr>
        <w:t>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668AD" w14:textId="77777777" w:rsidR="00BC067C" w:rsidRDefault="00BC0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3A168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03070" w14:textId="77777777" w:rsidR="00BC067C" w:rsidRDefault="00BC06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C2"/>
    <w:rsid w:val="000307D2"/>
    <w:rsid w:val="00082E0F"/>
    <w:rsid w:val="00210E8E"/>
    <w:rsid w:val="00276C10"/>
    <w:rsid w:val="004D1E9C"/>
    <w:rsid w:val="004E33BA"/>
    <w:rsid w:val="00702A72"/>
    <w:rsid w:val="007F68BC"/>
    <w:rsid w:val="00A91D6B"/>
    <w:rsid w:val="00AE74EB"/>
    <w:rsid w:val="00B852D2"/>
    <w:rsid w:val="00BC067C"/>
    <w:rsid w:val="00C049BA"/>
    <w:rsid w:val="00C254C7"/>
    <w:rsid w:val="00C34B2E"/>
    <w:rsid w:val="00D11BC3"/>
    <w:rsid w:val="00DD5BF2"/>
    <w:rsid w:val="00DE7EC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74D34"/>
  <w15:chartTrackingRefBased/>
  <w15:docId w15:val="{4859D452-E413-4932-96BA-CB1DA280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3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C06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67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33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33BA"/>
  </w:style>
  <w:style w:type="character" w:styleId="Odwoanieprzypisudolnego">
    <w:name w:val="footnote reference"/>
    <w:uiPriority w:val="99"/>
    <w:semiHidden/>
    <w:unhideWhenUsed/>
    <w:rsid w:val="004E33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4</cp:revision>
  <cp:lastPrinted>2024-06-14T08:28:00Z</cp:lastPrinted>
  <dcterms:created xsi:type="dcterms:W3CDTF">2023-04-26T12:07:00Z</dcterms:created>
  <dcterms:modified xsi:type="dcterms:W3CDTF">2024-06-14T08:28:00Z</dcterms:modified>
</cp:coreProperties>
</file>