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8FD14" w14:textId="77777777" w:rsidR="006A5DF1" w:rsidRDefault="00DB2DF6" w:rsidP="006A5DF1">
      <w:pPr>
        <w:spacing w:after="240"/>
        <w:jc w:val="right"/>
        <w:rPr>
          <w:sz w:val="22"/>
          <w:szCs w:val="22"/>
        </w:rPr>
      </w:pPr>
      <w:r w:rsidRPr="00DB2DF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B2DF6">
        <w:rPr>
          <w:sz w:val="22"/>
          <w:szCs w:val="22"/>
        </w:rPr>
        <w:t>2024-06-19</w:t>
      </w:r>
    </w:p>
    <w:p w14:paraId="22219D2B" w14:textId="77777777" w:rsidR="00DB2DF6" w:rsidRPr="00DB2DF6" w:rsidRDefault="00DB2DF6" w:rsidP="006A5DF1">
      <w:pPr>
        <w:rPr>
          <w:b/>
          <w:bCs/>
          <w:sz w:val="22"/>
          <w:szCs w:val="22"/>
        </w:rPr>
      </w:pPr>
      <w:r w:rsidRPr="00DB2DF6">
        <w:rPr>
          <w:b/>
          <w:bCs/>
          <w:sz w:val="22"/>
          <w:szCs w:val="22"/>
        </w:rPr>
        <w:t>Akademia Górniczo - Hutnicza</w:t>
      </w:r>
    </w:p>
    <w:p w14:paraId="7E97373D" w14:textId="77777777" w:rsidR="00DB2DF6" w:rsidRPr="00DB2DF6" w:rsidRDefault="00DB2DF6" w:rsidP="006A5DF1">
      <w:pPr>
        <w:rPr>
          <w:b/>
          <w:bCs/>
          <w:sz w:val="22"/>
          <w:szCs w:val="22"/>
        </w:rPr>
      </w:pPr>
      <w:r w:rsidRPr="00DB2DF6">
        <w:rPr>
          <w:b/>
          <w:bCs/>
          <w:sz w:val="22"/>
          <w:szCs w:val="22"/>
        </w:rPr>
        <w:t>im. Stanisława Staszica w Krakowie</w:t>
      </w:r>
    </w:p>
    <w:p w14:paraId="0A2F0DFC" w14:textId="77777777" w:rsidR="006A5DF1" w:rsidRPr="00D91931" w:rsidRDefault="00DB2DF6" w:rsidP="006A5DF1">
      <w:pPr>
        <w:rPr>
          <w:b/>
          <w:bCs/>
          <w:sz w:val="22"/>
          <w:szCs w:val="22"/>
        </w:rPr>
      </w:pPr>
      <w:r w:rsidRPr="00DB2DF6">
        <w:rPr>
          <w:b/>
          <w:bCs/>
          <w:sz w:val="22"/>
          <w:szCs w:val="22"/>
        </w:rPr>
        <w:t>Dział Zamówień Publicznych</w:t>
      </w:r>
    </w:p>
    <w:p w14:paraId="4A382289" w14:textId="77777777" w:rsidR="006A5DF1" w:rsidRPr="00BD5546" w:rsidRDefault="00DB2DF6" w:rsidP="006A5DF1">
      <w:pPr>
        <w:rPr>
          <w:sz w:val="22"/>
          <w:szCs w:val="22"/>
        </w:rPr>
      </w:pPr>
      <w:r w:rsidRPr="00DB2DF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B2DF6">
        <w:rPr>
          <w:sz w:val="22"/>
          <w:szCs w:val="22"/>
        </w:rPr>
        <w:t>30</w:t>
      </w:r>
    </w:p>
    <w:p w14:paraId="6691BF21" w14:textId="77777777" w:rsidR="006A5DF1" w:rsidRPr="00BD5546" w:rsidRDefault="00DB2DF6" w:rsidP="006A5DF1">
      <w:pPr>
        <w:rPr>
          <w:sz w:val="22"/>
          <w:szCs w:val="22"/>
        </w:rPr>
      </w:pPr>
      <w:r w:rsidRPr="00DB2DF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B2DF6">
        <w:rPr>
          <w:sz w:val="22"/>
          <w:szCs w:val="22"/>
        </w:rPr>
        <w:t>Kraków</w:t>
      </w:r>
    </w:p>
    <w:p w14:paraId="005E3B45" w14:textId="3E6BF69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33CA9">
        <w:rPr>
          <w:bCs/>
          <w:sz w:val="22"/>
          <w:szCs w:val="22"/>
        </w:rPr>
        <w:t>DE-dzp.272-214/24</w:t>
      </w:r>
      <w:r w:rsidRPr="00D91931">
        <w:rPr>
          <w:sz w:val="22"/>
          <w:szCs w:val="22"/>
        </w:rPr>
        <w:tab/>
        <w:t xml:space="preserve"> </w:t>
      </w:r>
    </w:p>
    <w:p w14:paraId="3A14773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2E7F2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8D1D5C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03643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E27CCC0" w14:textId="101A783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30F02">
        <w:rPr>
          <w:rFonts w:ascii="Times New Roman" w:hAnsi="Times New Roman"/>
          <w:szCs w:val="28"/>
        </w:rPr>
        <w:t xml:space="preserve"> I ZMIANA SWZ_2</w:t>
      </w:r>
    </w:p>
    <w:p w14:paraId="47E69B85" w14:textId="6B71009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B2DF6" w:rsidRPr="00DB2DF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33CA9">
        <w:rPr>
          <w:b/>
          <w:bCs/>
          <w:sz w:val="22"/>
          <w:szCs w:val="22"/>
        </w:rPr>
        <w:t>D</w:t>
      </w:r>
      <w:r w:rsidR="00DB2DF6" w:rsidRPr="00DB2DF6">
        <w:rPr>
          <w:b/>
          <w:bCs/>
          <w:sz w:val="22"/>
          <w:szCs w:val="22"/>
        </w:rPr>
        <w:t>ostawa materiałów reklamowych dla AGH - DE-dzp.272-214/24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4E918E0" w14:textId="69308CC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2DF6" w:rsidRPr="006A5DF1" w14:paraId="2FD4182A" w14:textId="77777777" w:rsidTr="000A151A">
        <w:tc>
          <w:tcPr>
            <w:tcW w:w="9356" w:type="dxa"/>
            <w:shd w:val="clear" w:color="auto" w:fill="auto"/>
          </w:tcPr>
          <w:p w14:paraId="2D6C483B" w14:textId="62608DFE" w:rsidR="00DB2DF6" w:rsidRPr="00333CA9" w:rsidRDefault="00DB2DF6" w:rsidP="000A151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33CA9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1EF0D7F3" w14:textId="42A5078B" w:rsidR="00333CA9" w:rsidRDefault="00333CA9" w:rsidP="00333CA9">
            <w:pPr>
              <w:numPr>
                <w:ilvl w:val="0"/>
                <w:numId w:val="8"/>
              </w:numPr>
              <w:spacing w:after="40"/>
              <w:ind w:right="-72"/>
              <w:rPr>
                <w:sz w:val="22"/>
                <w:szCs w:val="22"/>
              </w:rPr>
            </w:pPr>
            <w:r w:rsidRPr="00333CA9">
              <w:rPr>
                <w:sz w:val="22"/>
                <w:szCs w:val="22"/>
              </w:rPr>
              <w:t xml:space="preserve">Czy zamawiający dopuszcza zmianę pojemności butelki na 700 ml, ponieważ butelki z zapytania o pojemności 800 ml dostępne są u dystrybutorów nie zawsze posiadających odpowiednie dokumenty potwierdzające że produkt możne mieć kontakt z żywnościowa. </w:t>
            </w:r>
          </w:p>
          <w:p w14:paraId="4A4288DA" w14:textId="77777777" w:rsidR="00333CA9" w:rsidRDefault="00333CA9" w:rsidP="000A151A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6BF4F1B1" w14:textId="01E6F1B2" w:rsidR="00333CA9" w:rsidRDefault="00333CA9" w:rsidP="00333CA9">
            <w:pPr>
              <w:spacing w:after="40"/>
              <w:ind w:left="390" w:right="-72"/>
              <w:rPr>
                <w:sz w:val="22"/>
                <w:szCs w:val="22"/>
              </w:rPr>
            </w:pPr>
            <w:r w:rsidRPr="00333CA9">
              <w:rPr>
                <w:sz w:val="22"/>
                <w:szCs w:val="22"/>
              </w:rPr>
              <w:t>Proszę te</w:t>
            </w:r>
            <w:r>
              <w:rPr>
                <w:sz w:val="22"/>
                <w:szCs w:val="22"/>
              </w:rPr>
              <w:t>ż</w:t>
            </w:r>
            <w:r w:rsidRPr="00333CA9">
              <w:rPr>
                <w:sz w:val="22"/>
                <w:szCs w:val="22"/>
              </w:rPr>
              <w:t xml:space="preserve"> o potwierdzenie czy butelka ma być z tytanu jak jest w dokumencie SIWZ czy jest to omyłka i materiał z którego jest wykonana to Tritan?</w:t>
            </w:r>
          </w:p>
          <w:p w14:paraId="0C91FC49" w14:textId="77777777" w:rsidR="00333CA9" w:rsidRPr="00333CA9" w:rsidRDefault="00333CA9" w:rsidP="000A151A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7AA803EA" w14:textId="2418F17C" w:rsidR="00DB2DF6" w:rsidRPr="00333CA9" w:rsidRDefault="00DB2DF6" w:rsidP="000A151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33CA9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D58660E" w14:textId="77777777" w:rsidR="00333CA9" w:rsidRDefault="00333CA9" w:rsidP="00333CA9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333CA9">
              <w:rPr>
                <w:sz w:val="22"/>
                <w:szCs w:val="22"/>
              </w:rPr>
              <w:t xml:space="preserve">Zamawiający zmienia zapisy SWZ w pkt 4.1 Opis przedmiotu zamówienia w zakresie „Butelka sportowa” </w:t>
            </w:r>
          </w:p>
          <w:p w14:paraId="785AE83B" w14:textId="396D335E" w:rsidR="00DB2DF6" w:rsidRPr="00333CA9" w:rsidRDefault="00333CA9" w:rsidP="00333CA9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33CA9">
              <w:rPr>
                <w:sz w:val="22"/>
                <w:szCs w:val="22"/>
                <w:u w:val="single"/>
              </w:rPr>
              <w:t>– pojemność butelki</w:t>
            </w:r>
          </w:p>
          <w:p w14:paraId="5D41EB82" w14:textId="12B190BA" w:rsidR="00333CA9" w:rsidRPr="00333CA9" w:rsidRDefault="00333CA9" w:rsidP="000A151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</w:p>
          <w:p w14:paraId="77D2DB1B" w14:textId="77777777" w:rsidR="00333CA9" w:rsidRPr="00333CA9" w:rsidRDefault="00333CA9" w:rsidP="000A151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33CA9">
              <w:rPr>
                <w:sz w:val="22"/>
                <w:szCs w:val="22"/>
              </w:rPr>
              <w:t>Pojemność 800 ml +/- 50 ml</w:t>
            </w:r>
          </w:p>
          <w:p w14:paraId="2025F78C" w14:textId="33ED8E4F" w:rsidR="00333CA9" w:rsidRPr="00333CA9" w:rsidRDefault="00333CA9" w:rsidP="000A151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333CA9">
              <w:rPr>
                <w:sz w:val="22"/>
                <w:szCs w:val="22"/>
              </w:rPr>
              <w:t>a</w:t>
            </w:r>
          </w:p>
          <w:p w14:paraId="33245561" w14:textId="77777777" w:rsidR="00333CA9" w:rsidRDefault="00333CA9" w:rsidP="000A151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33CA9">
              <w:rPr>
                <w:sz w:val="22"/>
                <w:szCs w:val="22"/>
              </w:rPr>
              <w:t>700 ml +/- 50 ml</w:t>
            </w:r>
          </w:p>
          <w:p w14:paraId="21FB1BFB" w14:textId="1332A8A8" w:rsidR="00333CA9" w:rsidRPr="00333CA9" w:rsidRDefault="00333CA9" w:rsidP="000A151A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33CA9">
              <w:rPr>
                <w:sz w:val="22"/>
                <w:szCs w:val="22"/>
                <w:u w:val="single"/>
              </w:rPr>
              <w:t>- materiał</w:t>
            </w:r>
          </w:p>
          <w:p w14:paraId="776EBB86" w14:textId="77777777" w:rsidR="00333CA9" w:rsidRPr="00333CA9" w:rsidRDefault="00333CA9" w:rsidP="00333CA9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</w:p>
          <w:p w14:paraId="6E1D0959" w14:textId="258E1C3A" w:rsidR="00333CA9" w:rsidRPr="00333CA9" w:rsidRDefault="00333CA9" w:rsidP="00333C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tytan</w:t>
            </w:r>
          </w:p>
          <w:p w14:paraId="6AFC9D55" w14:textId="77777777" w:rsidR="00333CA9" w:rsidRPr="00333CA9" w:rsidRDefault="00333CA9" w:rsidP="00333C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333CA9">
              <w:rPr>
                <w:sz w:val="22"/>
                <w:szCs w:val="22"/>
              </w:rPr>
              <w:t>a</w:t>
            </w:r>
          </w:p>
          <w:p w14:paraId="782CA569" w14:textId="42B3CD67" w:rsidR="00333CA9" w:rsidRDefault="00333CA9" w:rsidP="00333C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tritan</w:t>
            </w:r>
          </w:p>
          <w:p w14:paraId="1AAB11BC" w14:textId="6DFFA164" w:rsidR="00333CA9" w:rsidRPr="00DB2DF6" w:rsidRDefault="00333CA9" w:rsidP="00333CA9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6AFC5F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96F24B" w14:textId="77777777" w:rsidR="00055C13" w:rsidRDefault="00055C13">
      <w:r>
        <w:separator/>
      </w:r>
    </w:p>
  </w:endnote>
  <w:endnote w:type="continuationSeparator" w:id="0">
    <w:p w14:paraId="0801AD5D" w14:textId="77777777" w:rsidR="00055C13" w:rsidRDefault="00055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B96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B4EC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FD78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52EBD8A">
        <v:line id="_x0000_s1025" style="position:absolute;left:0;text-align:left;z-index:251657728" from="-3.85pt,8.75pt" to="455.15pt,8.75pt"/>
      </w:pict>
    </w:r>
  </w:p>
  <w:p w14:paraId="41DB4E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C1BB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0126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2690CB" w14:textId="77777777" w:rsidR="006D4AB3" w:rsidRDefault="006D4AB3">
    <w:pPr>
      <w:pStyle w:val="Stopka"/>
      <w:tabs>
        <w:tab w:val="clear" w:pos="4536"/>
        <w:tab w:val="left" w:pos="6237"/>
      </w:tabs>
    </w:pPr>
  </w:p>
  <w:p w14:paraId="0C8D80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628D74" w14:textId="77777777" w:rsidR="00055C13" w:rsidRDefault="00055C13">
      <w:r>
        <w:separator/>
      </w:r>
    </w:p>
  </w:footnote>
  <w:footnote w:type="continuationSeparator" w:id="0">
    <w:p w14:paraId="614D8230" w14:textId="77777777" w:rsidR="00055C13" w:rsidRDefault="00055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5614A" w14:textId="77777777" w:rsidR="00DB2DF6" w:rsidRDefault="00DB2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14B74" w14:textId="77777777" w:rsidR="00DB2DF6" w:rsidRDefault="00DB2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6FC5" w14:textId="77777777" w:rsidR="00DB2DF6" w:rsidRDefault="00DB2D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FC1C3D"/>
    <w:multiLevelType w:val="hybridMultilevel"/>
    <w:tmpl w:val="2E829F16"/>
    <w:lvl w:ilvl="0" w:tplc="8600498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A50DD4"/>
    <w:multiLevelType w:val="hybridMultilevel"/>
    <w:tmpl w:val="34A282E2"/>
    <w:lvl w:ilvl="0" w:tplc="01A6BBE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8366926">
    <w:abstractNumId w:val="4"/>
  </w:num>
  <w:num w:numId="2" w16cid:durableId="1126847393">
    <w:abstractNumId w:val="8"/>
  </w:num>
  <w:num w:numId="3" w16cid:durableId="543686778">
    <w:abstractNumId w:val="3"/>
  </w:num>
  <w:num w:numId="4" w16cid:durableId="2008510927">
    <w:abstractNumId w:val="7"/>
  </w:num>
  <w:num w:numId="5" w16cid:durableId="1806238295">
    <w:abstractNumId w:val="0"/>
  </w:num>
  <w:num w:numId="6" w16cid:durableId="1913806686">
    <w:abstractNumId w:val="1"/>
  </w:num>
  <w:num w:numId="7" w16cid:durableId="1600675076">
    <w:abstractNumId w:val="6"/>
  </w:num>
  <w:num w:numId="8" w16cid:durableId="1765954872">
    <w:abstractNumId w:val="5"/>
  </w:num>
  <w:num w:numId="9" w16cid:durableId="315187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C13"/>
    <w:rsid w:val="00031374"/>
    <w:rsid w:val="00055C13"/>
    <w:rsid w:val="000A1097"/>
    <w:rsid w:val="000E2A8F"/>
    <w:rsid w:val="0012774F"/>
    <w:rsid w:val="00130F02"/>
    <w:rsid w:val="00144B7A"/>
    <w:rsid w:val="00180C6E"/>
    <w:rsid w:val="001D75AC"/>
    <w:rsid w:val="0029606A"/>
    <w:rsid w:val="00333CA9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B2DF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EFD7B9"/>
  <w15:chartTrackingRefBased/>
  <w15:docId w15:val="{961C20AA-9687-49C3-83F8-AC5DF98B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193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2024-06-19T08:03:00Z</cp:lastPrinted>
  <dcterms:created xsi:type="dcterms:W3CDTF">2024-06-19T07:58:00Z</dcterms:created>
  <dcterms:modified xsi:type="dcterms:W3CDTF">2024-06-19T08:04:00Z</dcterms:modified>
</cp:coreProperties>
</file>