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85397" w14:textId="489D926C" w:rsidR="008D2AB8" w:rsidRPr="00EA1071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A1071">
        <w:rPr>
          <w:rFonts w:ascii="Times New Roman" w:hAnsi="Times New Roman"/>
          <w:sz w:val="22"/>
          <w:szCs w:val="22"/>
        </w:rPr>
        <w:t>1</w:t>
      </w:r>
    </w:p>
    <w:p w14:paraId="7C1BB672" w14:textId="77777777" w:rsidR="008D2AB8" w:rsidRPr="00EA107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E333783" w14:textId="77777777" w:rsidR="008D2AB8" w:rsidRPr="00EA107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FORMULARZ OFERTY</w:t>
      </w:r>
    </w:p>
    <w:p w14:paraId="1DE57F6C" w14:textId="77777777" w:rsidR="008D2AB8" w:rsidRPr="00EA1071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32C6AC3" w14:textId="6B51BDF1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A1071">
        <w:rPr>
          <w:sz w:val="22"/>
          <w:szCs w:val="22"/>
        </w:rPr>
        <w:t>NAZWA WYKONAWCY:……………………………………………………………………</w:t>
      </w:r>
      <w:r w:rsidR="00EA1071">
        <w:rPr>
          <w:sz w:val="22"/>
          <w:szCs w:val="22"/>
        </w:rPr>
        <w:t>…………</w:t>
      </w:r>
    </w:p>
    <w:p w14:paraId="4A0892BB" w14:textId="0C0C08E5" w:rsidR="00675F73" w:rsidRPr="00EA1071" w:rsidRDefault="00675F73" w:rsidP="00675F73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…………………………………………………………………………………</w:t>
      </w:r>
      <w:r w:rsidR="00EA1071">
        <w:rPr>
          <w:sz w:val="22"/>
          <w:szCs w:val="22"/>
        </w:rPr>
        <w:t>………….</w:t>
      </w:r>
    </w:p>
    <w:p w14:paraId="45F1EC3F" w14:textId="00646739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A1071">
        <w:rPr>
          <w:sz w:val="22"/>
          <w:szCs w:val="22"/>
        </w:rPr>
        <w:t>ADRES:…………………………………………………………………………………………</w:t>
      </w:r>
      <w:r w:rsidR="00EA1071">
        <w:rPr>
          <w:sz w:val="22"/>
          <w:szCs w:val="22"/>
        </w:rPr>
        <w:t>……….</w:t>
      </w:r>
    </w:p>
    <w:p w14:paraId="6D00FE55" w14:textId="66834B93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A1071">
        <w:rPr>
          <w:sz w:val="22"/>
          <w:szCs w:val="22"/>
        </w:rPr>
        <w:t>WOJEWÓDZTWO ……………………………............................................................................</w:t>
      </w:r>
      <w:r w:rsidR="00EA1071">
        <w:rPr>
          <w:sz w:val="22"/>
          <w:szCs w:val="22"/>
        </w:rPr>
        <w:t>..........</w:t>
      </w:r>
    </w:p>
    <w:p w14:paraId="5A29EDBA" w14:textId="7456EEFA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A1071">
        <w:rPr>
          <w:sz w:val="22"/>
          <w:szCs w:val="22"/>
          <w:lang w:val="de-DE"/>
        </w:rPr>
        <w:t>TEL.</w:t>
      </w:r>
      <w:r w:rsidRPr="00EA1071">
        <w:rPr>
          <w:sz w:val="22"/>
          <w:szCs w:val="22"/>
        </w:rPr>
        <w:t>……………………………………………………………………………………………</w:t>
      </w:r>
      <w:r w:rsidR="00EA1071">
        <w:rPr>
          <w:sz w:val="22"/>
          <w:szCs w:val="22"/>
        </w:rPr>
        <w:t>……….</w:t>
      </w:r>
    </w:p>
    <w:p w14:paraId="1591D350" w14:textId="36C8E64E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A1071">
        <w:rPr>
          <w:sz w:val="22"/>
          <w:szCs w:val="22"/>
          <w:lang w:val="de-DE"/>
        </w:rPr>
        <w:t xml:space="preserve">FAX </w:t>
      </w:r>
      <w:r w:rsidRPr="00EA1071">
        <w:rPr>
          <w:sz w:val="22"/>
          <w:szCs w:val="22"/>
        </w:rPr>
        <w:t>……………………………………………………………………………………………</w:t>
      </w:r>
      <w:r w:rsidR="00EA1071">
        <w:rPr>
          <w:sz w:val="22"/>
          <w:szCs w:val="22"/>
        </w:rPr>
        <w:t>……….</w:t>
      </w:r>
    </w:p>
    <w:p w14:paraId="16645644" w14:textId="32C4640D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A1071">
        <w:rPr>
          <w:sz w:val="22"/>
          <w:szCs w:val="22"/>
          <w:lang w:val="de-DE"/>
        </w:rPr>
        <w:t>E-MAIL…………………………………………………………………………………………</w:t>
      </w:r>
      <w:r w:rsidR="00EA1071">
        <w:rPr>
          <w:sz w:val="22"/>
          <w:szCs w:val="22"/>
          <w:lang w:val="de-DE"/>
        </w:rPr>
        <w:t>………</w:t>
      </w:r>
    </w:p>
    <w:p w14:paraId="224E3D01" w14:textId="62F01540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A1071">
        <w:rPr>
          <w:sz w:val="22"/>
          <w:szCs w:val="22"/>
          <w:lang w:val="de-DE"/>
        </w:rPr>
        <w:t xml:space="preserve">NIP…………………………………. </w:t>
      </w:r>
      <w:r w:rsidRPr="00EA1071">
        <w:rPr>
          <w:sz w:val="22"/>
          <w:szCs w:val="22"/>
        </w:rPr>
        <w:t>REGON:………………………………………………...</w:t>
      </w:r>
      <w:r w:rsidR="00EA1071">
        <w:rPr>
          <w:sz w:val="22"/>
          <w:szCs w:val="22"/>
        </w:rPr>
        <w:t>............</w:t>
      </w:r>
    </w:p>
    <w:p w14:paraId="2E872216" w14:textId="77777777" w:rsidR="00675F73" w:rsidRPr="00EA1071" w:rsidRDefault="00675F73" w:rsidP="00675F73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A1071">
        <w:rPr>
          <w:sz w:val="22"/>
          <w:szCs w:val="22"/>
        </w:rPr>
        <w:t>BANK/ NR KONTA ……………………</w:t>
      </w:r>
    </w:p>
    <w:p w14:paraId="34584076" w14:textId="60071180" w:rsidR="008D2AB8" w:rsidRPr="00EA1071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38ADB826" w14:textId="77777777" w:rsidR="008D2AB8" w:rsidRPr="00EA1071" w:rsidRDefault="008D2AB8" w:rsidP="008D2AB8">
      <w:pPr>
        <w:spacing w:line="360" w:lineRule="auto"/>
        <w:rPr>
          <w:sz w:val="22"/>
          <w:szCs w:val="22"/>
        </w:rPr>
      </w:pPr>
      <w:r w:rsidRPr="00EA1071">
        <w:rPr>
          <w:sz w:val="22"/>
          <w:szCs w:val="22"/>
        </w:rPr>
        <w:t>Do: Nazwa i siedziba Zamawiającego:</w:t>
      </w:r>
    </w:p>
    <w:p w14:paraId="7B7E5601" w14:textId="77777777" w:rsidR="00685C3A" w:rsidRPr="00EA1071" w:rsidRDefault="00685C3A" w:rsidP="008D2AB8">
      <w:pPr>
        <w:ind w:right="-110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Akademia Górniczo - Hutnicza</w:t>
      </w:r>
    </w:p>
    <w:p w14:paraId="38B65A27" w14:textId="77777777" w:rsidR="00685C3A" w:rsidRPr="00EA1071" w:rsidRDefault="00685C3A" w:rsidP="008D2AB8">
      <w:pPr>
        <w:ind w:right="-110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im. Stanisława Staszica w Krakowie</w:t>
      </w:r>
    </w:p>
    <w:p w14:paraId="46AD5253" w14:textId="77777777" w:rsidR="008D2AB8" w:rsidRPr="00EA1071" w:rsidRDefault="00685C3A" w:rsidP="008D2AB8">
      <w:pPr>
        <w:ind w:right="-110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Dział Zamówień Publicznych</w:t>
      </w:r>
      <w:r w:rsidR="008D2AB8" w:rsidRPr="00EA1071">
        <w:rPr>
          <w:b/>
          <w:sz w:val="22"/>
          <w:szCs w:val="22"/>
        </w:rPr>
        <w:t xml:space="preserve">  </w:t>
      </w:r>
    </w:p>
    <w:p w14:paraId="023C10EC" w14:textId="77777777" w:rsidR="008D2AB8" w:rsidRPr="00EA1071" w:rsidRDefault="00685C3A" w:rsidP="008D2AB8">
      <w:pPr>
        <w:ind w:right="-110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Al. Mickiewicza</w:t>
      </w:r>
      <w:r w:rsidR="008D2AB8" w:rsidRPr="00EA1071">
        <w:rPr>
          <w:b/>
          <w:sz w:val="22"/>
          <w:szCs w:val="22"/>
        </w:rPr>
        <w:t xml:space="preserve"> </w:t>
      </w:r>
      <w:r w:rsidRPr="00EA1071">
        <w:rPr>
          <w:b/>
          <w:sz w:val="22"/>
          <w:szCs w:val="22"/>
        </w:rPr>
        <w:t>30</w:t>
      </w:r>
      <w:r w:rsidR="008D2AB8" w:rsidRPr="00EA1071">
        <w:rPr>
          <w:b/>
          <w:sz w:val="22"/>
          <w:szCs w:val="22"/>
        </w:rPr>
        <w:t xml:space="preserve"> </w:t>
      </w:r>
    </w:p>
    <w:p w14:paraId="5561EE3F" w14:textId="77777777" w:rsidR="008D2AB8" w:rsidRPr="00EA1071" w:rsidRDefault="00685C3A" w:rsidP="008D2AB8">
      <w:pPr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30-059</w:t>
      </w:r>
      <w:r w:rsidR="008D2AB8" w:rsidRPr="00EA1071">
        <w:rPr>
          <w:b/>
          <w:sz w:val="22"/>
          <w:szCs w:val="22"/>
        </w:rPr>
        <w:t xml:space="preserve"> </w:t>
      </w:r>
      <w:r w:rsidRPr="00EA1071">
        <w:rPr>
          <w:b/>
          <w:sz w:val="22"/>
          <w:szCs w:val="22"/>
        </w:rPr>
        <w:t>Kraków</w:t>
      </w:r>
      <w:r w:rsidR="008D2AB8" w:rsidRPr="00EA1071">
        <w:rPr>
          <w:b/>
          <w:sz w:val="22"/>
          <w:szCs w:val="22"/>
        </w:rPr>
        <w:t xml:space="preserve">,  </w:t>
      </w:r>
    </w:p>
    <w:p w14:paraId="28FDCFCA" w14:textId="77777777" w:rsidR="008D2AB8" w:rsidRPr="00EA1071" w:rsidRDefault="008D2AB8" w:rsidP="008D2AB8">
      <w:pPr>
        <w:ind w:firstLine="3969"/>
        <w:rPr>
          <w:b/>
          <w:sz w:val="22"/>
          <w:szCs w:val="22"/>
        </w:rPr>
      </w:pPr>
    </w:p>
    <w:p w14:paraId="2C194E41" w14:textId="0EB93524" w:rsidR="008D2AB8" w:rsidRPr="00EA1071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EA1071">
        <w:rPr>
          <w:sz w:val="22"/>
          <w:szCs w:val="22"/>
        </w:rPr>
        <w:t xml:space="preserve">Przystępując do postępowania o udzielenie zamówienia publicznego, którego przedmiotem jest </w:t>
      </w:r>
      <w:r w:rsidR="001A0B85" w:rsidRPr="001A0B85">
        <w:rPr>
          <w:b/>
          <w:bCs/>
          <w:iCs/>
          <w:sz w:val="22"/>
          <w:szCs w:val="22"/>
        </w:rPr>
        <w:t>dostawa, wniesienie i montaż (biurka wraz z kontenerkami 22-kpl.) dla Centrum Zarzadzania Wdrożeniami- pok.511ai 511b,paw.C-1 - DE-dzp.272-2</w:t>
      </w:r>
      <w:r w:rsidR="00734D86">
        <w:rPr>
          <w:b/>
          <w:bCs/>
          <w:iCs/>
          <w:sz w:val="22"/>
          <w:szCs w:val="22"/>
        </w:rPr>
        <w:t>8</w:t>
      </w:r>
      <w:r w:rsidR="001A0B85" w:rsidRPr="001A0B85">
        <w:rPr>
          <w:b/>
          <w:bCs/>
          <w:iCs/>
          <w:sz w:val="22"/>
          <w:szCs w:val="22"/>
        </w:rPr>
        <w:t>6/24</w:t>
      </w:r>
      <w:r w:rsidR="001A0B85">
        <w:rPr>
          <w:b/>
          <w:bCs/>
          <w:iCs/>
          <w:sz w:val="22"/>
          <w:szCs w:val="22"/>
        </w:rPr>
        <w:t xml:space="preserve">, </w:t>
      </w:r>
      <w:r w:rsidRPr="00EA1071">
        <w:rPr>
          <w:sz w:val="22"/>
          <w:szCs w:val="22"/>
        </w:rPr>
        <w:t>oferuję realizację przedmiotu zamówienia, zgodnie z zasadami określonymi w specyfikacji warunków zamówienia.</w:t>
      </w:r>
    </w:p>
    <w:p w14:paraId="61DBCD3B" w14:textId="77777777" w:rsidR="008D2AB8" w:rsidRPr="00EA1071" w:rsidRDefault="008D2AB8" w:rsidP="008D2AB8">
      <w:pPr>
        <w:tabs>
          <w:tab w:val="right" w:pos="9000"/>
        </w:tabs>
        <w:rPr>
          <w:sz w:val="22"/>
          <w:szCs w:val="22"/>
        </w:rPr>
      </w:pPr>
      <w:bookmarkStart w:id="0" w:name="_Hlk169164954"/>
    </w:p>
    <w:p w14:paraId="485D446C" w14:textId="198E8147" w:rsidR="008D2AB8" w:rsidRPr="00EA107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Cena netto</w:t>
      </w:r>
      <w:r w:rsidR="003D7321" w:rsidRPr="00EA1071">
        <w:rPr>
          <w:b/>
          <w:sz w:val="22"/>
          <w:szCs w:val="22"/>
        </w:rPr>
        <w:t xml:space="preserve"> za całość zamówienia</w:t>
      </w:r>
      <w:r w:rsidRPr="00EA1071">
        <w:rPr>
          <w:b/>
          <w:sz w:val="22"/>
          <w:szCs w:val="22"/>
        </w:rPr>
        <w:t>:   .........................................................................</w:t>
      </w:r>
      <w:r w:rsidR="003D7321" w:rsidRPr="00EA1071">
        <w:rPr>
          <w:b/>
          <w:sz w:val="22"/>
          <w:szCs w:val="22"/>
        </w:rPr>
        <w:t xml:space="preserve"> </w:t>
      </w:r>
      <w:r w:rsidRPr="00EA1071">
        <w:rPr>
          <w:b/>
          <w:sz w:val="22"/>
          <w:szCs w:val="22"/>
        </w:rPr>
        <w:t>PLN</w:t>
      </w:r>
    </w:p>
    <w:p w14:paraId="3D16C3F8" w14:textId="77777777" w:rsidR="008D2AB8" w:rsidRPr="00EA107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1" w:name="_Hlk169164987"/>
      <w:bookmarkEnd w:id="0"/>
    </w:p>
    <w:p w14:paraId="2D68C7AD" w14:textId="0B02353F" w:rsidR="008D2AB8" w:rsidRPr="00EA107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Cena brutto</w:t>
      </w:r>
      <w:r w:rsidR="003D7321" w:rsidRPr="00EA1071">
        <w:rPr>
          <w:b/>
          <w:sz w:val="22"/>
          <w:szCs w:val="22"/>
        </w:rPr>
        <w:t xml:space="preserve"> za całość zamówienia</w:t>
      </w:r>
      <w:r w:rsidRPr="00EA1071">
        <w:rPr>
          <w:b/>
          <w:sz w:val="22"/>
          <w:szCs w:val="22"/>
        </w:rPr>
        <w:t>: .........................................................................</w:t>
      </w:r>
      <w:r w:rsidR="003D7321" w:rsidRPr="00EA1071">
        <w:rPr>
          <w:b/>
          <w:sz w:val="22"/>
          <w:szCs w:val="22"/>
        </w:rPr>
        <w:t xml:space="preserve"> </w:t>
      </w:r>
      <w:r w:rsidRPr="00EA1071">
        <w:rPr>
          <w:b/>
          <w:sz w:val="22"/>
          <w:szCs w:val="22"/>
        </w:rPr>
        <w:t>PLN</w:t>
      </w:r>
    </w:p>
    <w:bookmarkEnd w:id="1"/>
    <w:p w14:paraId="356B97A0" w14:textId="79796D91" w:rsidR="008D2AB8" w:rsidRPr="00EA1071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Słownie brutto:</w:t>
      </w:r>
      <w:r w:rsidR="003D7321" w:rsidRPr="00EA1071">
        <w:rPr>
          <w:sz w:val="22"/>
          <w:szCs w:val="22"/>
        </w:rPr>
        <w:t xml:space="preserve"> </w:t>
      </w:r>
      <w:r w:rsidRPr="00EA1071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720D2AF5" w14:textId="52346876" w:rsidR="0024647B" w:rsidRPr="00174F2F" w:rsidRDefault="0024647B" w:rsidP="0024647B">
      <w:pPr>
        <w:tabs>
          <w:tab w:val="right" w:pos="9000"/>
        </w:tabs>
        <w:rPr>
          <w:color w:val="FF0000"/>
          <w:sz w:val="22"/>
          <w:szCs w:val="22"/>
        </w:rPr>
      </w:pPr>
      <w:r w:rsidRPr="00174F2F">
        <w:rPr>
          <w:b/>
          <w:color w:val="FF0000"/>
          <w:sz w:val="22"/>
          <w:szCs w:val="22"/>
          <w:highlight w:val="yellow"/>
        </w:rPr>
        <w:t xml:space="preserve">W tym </w:t>
      </w:r>
      <w:r w:rsidR="00174F2F" w:rsidRPr="00174F2F">
        <w:rPr>
          <w:b/>
          <w:color w:val="FF0000"/>
          <w:sz w:val="22"/>
          <w:szCs w:val="22"/>
          <w:highlight w:val="yellow"/>
        </w:rPr>
        <w:t>:</w:t>
      </w:r>
    </w:p>
    <w:p w14:paraId="7E35F90E" w14:textId="06DE65B3" w:rsidR="0024647B" w:rsidRPr="00EA1071" w:rsidRDefault="0024647B" w:rsidP="0024647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 xml:space="preserve">Cena netto za </w:t>
      </w:r>
      <w:r>
        <w:rPr>
          <w:b/>
          <w:sz w:val="22"/>
          <w:szCs w:val="22"/>
        </w:rPr>
        <w:t xml:space="preserve">1 szt. biurka </w:t>
      </w:r>
      <w:r w:rsidRPr="00EA1071">
        <w:rPr>
          <w:b/>
          <w:sz w:val="22"/>
          <w:szCs w:val="22"/>
        </w:rPr>
        <w:t>:   ......................................................................... PLN</w:t>
      </w:r>
    </w:p>
    <w:p w14:paraId="68F700F1" w14:textId="7CD3D273" w:rsidR="0024647B" w:rsidRPr="00EA1071" w:rsidRDefault="0024647B" w:rsidP="0024647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 xml:space="preserve">Cena brutto za </w:t>
      </w:r>
      <w:r>
        <w:rPr>
          <w:b/>
          <w:sz w:val="22"/>
          <w:szCs w:val="22"/>
        </w:rPr>
        <w:t xml:space="preserve">1 szt. biurka </w:t>
      </w:r>
      <w:r w:rsidRPr="00EA1071">
        <w:rPr>
          <w:b/>
          <w:sz w:val="22"/>
          <w:szCs w:val="22"/>
        </w:rPr>
        <w:t>: ......................................................................... PLN</w:t>
      </w:r>
    </w:p>
    <w:p w14:paraId="7BA4B627" w14:textId="02BA31D6" w:rsidR="008D2AB8" w:rsidRPr="00EA1071" w:rsidRDefault="0024647B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EA1071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8ECFEFC" w14:textId="0D34E8A2" w:rsidR="008D2AB8" w:rsidRDefault="008D2AB8" w:rsidP="008D2AB8">
      <w:pPr>
        <w:pStyle w:val="Tekstpodstawowy"/>
        <w:rPr>
          <w:sz w:val="22"/>
          <w:szCs w:val="22"/>
        </w:rPr>
      </w:pPr>
      <w:r w:rsidRPr="00EA1071">
        <w:rPr>
          <w:sz w:val="22"/>
          <w:szCs w:val="22"/>
        </w:rPr>
        <w:t>Powyższa cena zawiera podatek VAT w wysokości .......... % tj.</w:t>
      </w:r>
      <w:r w:rsidR="003D7321" w:rsidRPr="00EA1071">
        <w:rPr>
          <w:sz w:val="22"/>
          <w:szCs w:val="22"/>
        </w:rPr>
        <w:t xml:space="preserve"> </w:t>
      </w:r>
      <w:r w:rsidRPr="00EA1071">
        <w:rPr>
          <w:sz w:val="22"/>
          <w:szCs w:val="22"/>
        </w:rPr>
        <w:t>…………………….</w:t>
      </w:r>
      <w:r w:rsidR="003D7321" w:rsidRPr="00EA1071">
        <w:rPr>
          <w:sz w:val="22"/>
          <w:szCs w:val="22"/>
        </w:rPr>
        <w:t xml:space="preserve"> </w:t>
      </w:r>
      <w:r w:rsidRPr="00EA1071">
        <w:rPr>
          <w:sz w:val="22"/>
          <w:szCs w:val="22"/>
        </w:rPr>
        <w:t>PLN</w:t>
      </w:r>
    </w:p>
    <w:p w14:paraId="053B4BA8" w14:textId="651802A9" w:rsidR="0024647B" w:rsidRPr="00EA1071" w:rsidRDefault="0024647B" w:rsidP="0024647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 xml:space="preserve">Cena netto za </w:t>
      </w:r>
      <w:r>
        <w:rPr>
          <w:b/>
          <w:sz w:val="22"/>
          <w:szCs w:val="22"/>
        </w:rPr>
        <w:t>1 szt. kontener</w:t>
      </w:r>
      <w:r w:rsidR="00932672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bookmarkStart w:id="2" w:name="_Hlk169165079"/>
      <w:r>
        <w:rPr>
          <w:b/>
          <w:sz w:val="22"/>
          <w:szCs w:val="22"/>
        </w:rPr>
        <w:t>podbiurkow</w:t>
      </w:r>
      <w:r w:rsidR="00932672">
        <w:rPr>
          <w:b/>
          <w:sz w:val="22"/>
          <w:szCs w:val="22"/>
        </w:rPr>
        <w:t>ego</w:t>
      </w:r>
      <w:r>
        <w:rPr>
          <w:b/>
          <w:sz w:val="22"/>
          <w:szCs w:val="22"/>
        </w:rPr>
        <w:t xml:space="preserve"> </w:t>
      </w:r>
      <w:bookmarkEnd w:id="2"/>
      <w:r>
        <w:rPr>
          <w:b/>
          <w:sz w:val="22"/>
          <w:szCs w:val="22"/>
        </w:rPr>
        <w:t xml:space="preserve"> </w:t>
      </w:r>
      <w:r w:rsidRPr="00EA1071">
        <w:rPr>
          <w:b/>
          <w:sz w:val="22"/>
          <w:szCs w:val="22"/>
        </w:rPr>
        <w:t>:   ..................................................................... PLN</w:t>
      </w:r>
    </w:p>
    <w:p w14:paraId="4ED231CA" w14:textId="0C901E41" w:rsidR="0024647B" w:rsidRPr="00EA1071" w:rsidRDefault="0024647B" w:rsidP="0024647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 xml:space="preserve">Cena brutto za </w:t>
      </w:r>
      <w:r>
        <w:rPr>
          <w:b/>
          <w:sz w:val="22"/>
          <w:szCs w:val="22"/>
        </w:rPr>
        <w:t>1 szt. kontener</w:t>
      </w:r>
      <w:r w:rsidR="00932672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podbiurkow</w:t>
      </w:r>
      <w:r w:rsidR="00932672">
        <w:rPr>
          <w:b/>
          <w:sz w:val="22"/>
          <w:szCs w:val="22"/>
        </w:rPr>
        <w:t>ego</w:t>
      </w:r>
      <w:r w:rsidRPr="00EA1071">
        <w:rPr>
          <w:b/>
          <w:sz w:val="22"/>
          <w:szCs w:val="22"/>
        </w:rPr>
        <w:t>: ....................................................................... PLN</w:t>
      </w:r>
    </w:p>
    <w:p w14:paraId="70CCF057" w14:textId="77777777" w:rsidR="0024647B" w:rsidRPr="00EA1071" w:rsidRDefault="0024647B" w:rsidP="0024647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EA1071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B58B598" w14:textId="56CA7AB1" w:rsidR="0024647B" w:rsidRPr="00EA1071" w:rsidRDefault="0024647B" w:rsidP="008D2AB8">
      <w:pPr>
        <w:pStyle w:val="Tekstpodstawowy"/>
        <w:rPr>
          <w:sz w:val="22"/>
          <w:szCs w:val="22"/>
        </w:rPr>
      </w:pPr>
      <w:r w:rsidRPr="00EA1071">
        <w:rPr>
          <w:sz w:val="22"/>
          <w:szCs w:val="22"/>
        </w:rPr>
        <w:t>Powyższa cena zawiera podatek VAT w wysokości .......... % tj. ……………………. PL</w:t>
      </w:r>
    </w:p>
    <w:p w14:paraId="36FEFD76" w14:textId="3997C01D" w:rsidR="00FE545C" w:rsidRPr="00EA1071" w:rsidRDefault="001F2B38" w:rsidP="008D2AB8">
      <w:pPr>
        <w:pStyle w:val="Tekstpodstawowy"/>
        <w:rPr>
          <w:sz w:val="22"/>
          <w:szCs w:val="22"/>
        </w:rPr>
      </w:pPr>
      <w:r w:rsidRPr="00EA1071">
        <w:rPr>
          <w:sz w:val="22"/>
          <w:szCs w:val="22"/>
        </w:rPr>
        <w:t>P</w:t>
      </w:r>
      <w:r w:rsidR="00FE545C" w:rsidRPr="00EA1071">
        <w:rPr>
          <w:sz w:val="22"/>
          <w:szCs w:val="22"/>
        </w:rPr>
        <w:t>roducent/model</w:t>
      </w:r>
      <w:r w:rsidR="00001DD2" w:rsidRPr="00EA1071">
        <w:rPr>
          <w:sz w:val="22"/>
          <w:szCs w:val="22"/>
        </w:rPr>
        <w:t xml:space="preserve"> lub wyrób własny</w:t>
      </w:r>
      <w:r w:rsidR="00FE545C" w:rsidRPr="00EA1071">
        <w:rPr>
          <w:sz w:val="22"/>
          <w:szCs w:val="22"/>
        </w:rPr>
        <w:t xml:space="preserve"> zaoferowanego</w:t>
      </w:r>
      <w:r w:rsidRPr="00EA1071">
        <w:rPr>
          <w:sz w:val="22"/>
          <w:szCs w:val="22"/>
        </w:rPr>
        <w:t>:</w:t>
      </w:r>
    </w:p>
    <w:p w14:paraId="71142DA2" w14:textId="19DA7EEE" w:rsidR="001F2B38" w:rsidRPr="00EA1071" w:rsidRDefault="00F87DC9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B</w:t>
      </w:r>
      <w:r w:rsidR="001F2B38" w:rsidRPr="00EA1071">
        <w:rPr>
          <w:sz w:val="22"/>
          <w:szCs w:val="22"/>
        </w:rPr>
        <w:t>iur</w:t>
      </w:r>
      <w:r w:rsidR="00E62FB5">
        <w:rPr>
          <w:sz w:val="22"/>
          <w:szCs w:val="22"/>
        </w:rPr>
        <w:t>ek</w:t>
      </w:r>
      <w:r w:rsidR="001F2B38" w:rsidRPr="00EA1071">
        <w:rPr>
          <w:sz w:val="22"/>
          <w:szCs w:val="22"/>
        </w:rPr>
        <w:t>: ………………………………</w:t>
      </w:r>
      <w:r w:rsidR="00EA1071">
        <w:rPr>
          <w:sz w:val="22"/>
          <w:szCs w:val="22"/>
        </w:rPr>
        <w:t>…….</w:t>
      </w:r>
    </w:p>
    <w:p w14:paraId="248ED4B9" w14:textId="38ECD12A" w:rsidR="001F2B38" w:rsidRPr="00EA1071" w:rsidRDefault="00BD66C3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Kontener podbiurkowy</w:t>
      </w:r>
      <w:r w:rsidR="001F2B38" w:rsidRPr="00EA1071">
        <w:rPr>
          <w:sz w:val="22"/>
          <w:szCs w:val="22"/>
        </w:rPr>
        <w:t>: ………………………</w:t>
      </w:r>
      <w:r w:rsidR="00001DD2" w:rsidRPr="00EA1071">
        <w:rPr>
          <w:sz w:val="22"/>
          <w:szCs w:val="22"/>
        </w:rPr>
        <w:t>……………………………</w:t>
      </w:r>
      <w:r w:rsidR="00EA1071" w:rsidRPr="00EA1071">
        <w:rPr>
          <w:sz w:val="22"/>
          <w:szCs w:val="22"/>
        </w:rPr>
        <w:t>………</w:t>
      </w:r>
      <w:r w:rsidR="00EA1071">
        <w:rPr>
          <w:sz w:val="22"/>
          <w:szCs w:val="22"/>
        </w:rPr>
        <w:t>……….</w:t>
      </w:r>
    </w:p>
    <w:p w14:paraId="6F4E71B4" w14:textId="36F2E286" w:rsidR="008D2AB8" w:rsidRPr="00EA1071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lastRenderedPageBreak/>
        <w:t xml:space="preserve">Termin realizacji umowy: </w:t>
      </w:r>
      <w:r w:rsidR="00EA1071">
        <w:rPr>
          <w:sz w:val="22"/>
          <w:szCs w:val="22"/>
        </w:rPr>
        <w:t xml:space="preserve"> </w:t>
      </w:r>
      <w:r w:rsidR="005B1528" w:rsidRPr="005B1528">
        <w:rPr>
          <w:b/>
          <w:bCs/>
          <w:sz w:val="22"/>
          <w:szCs w:val="22"/>
        </w:rPr>
        <w:t xml:space="preserve">…… </w:t>
      </w:r>
      <w:r w:rsidR="00EA1071" w:rsidRPr="005B1528">
        <w:rPr>
          <w:b/>
          <w:bCs/>
          <w:sz w:val="22"/>
          <w:szCs w:val="22"/>
        </w:rPr>
        <w:t>dni od daty podpisana umowy</w:t>
      </w:r>
      <w:r w:rsidR="005B1528">
        <w:rPr>
          <w:sz w:val="22"/>
          <w:szCs w:val="22"/>
        </w:rPr>
        <w:t xml:space="preserve"> </w:t>
      </w:r>
      <w:r w:rsidR="005B1528" w:rsidRPr="00EA1071">
        <w:rPr>
          <w:sz w:val="22"/>
          <w:szCs w:val="22"/>
          <w:highlight w:val="yellow"/>
        </w:rPr>
        <w:t>(</w:t>
      </w:r>
      <w:r w:rsidR="005B1528" w:rsidRPr="00EA1071">
        <w:rPr>
          <w:i/>
          <w:sz w:val="22"/>
          <w:szCs w:val="22"/>
          <w:highlight w:val="yellow"/>
        </w:rPr>
        <w:t>kryterium oceny ofert)</w:t>
      </w:r>
    </w:p>
    <w:p w14:paraId="2F6CFE6D" w14:textId="032A7464"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A1071">
        <w:rPr>
          <w:b/>
          <w:sz w:val="22"/>
          <w:szCs w:val="22"/>
        </w:rPr>
        <w:t>Okres udzielonej gwarancji wynosi:</w:t>
      </w:r>
      <w:r w:rsidRPr="00EA1071">
        <w:rPr>
          <w:sz w:val="22"/>
          <w:szCs w:val="22"/>
        </w:rPr>
        <w:t xml:space="preserve"> </w:t>
      </w:r>
      <w:r w:rsidRPr="00EA1071">
        <w:rPr>
          <w:b/>
          <w:bCs/>
          <w:sz w:val="22"/>
          <w:szCs w:val="22"/>
        </w:rPr>
        <w:t>…………</w:t>
      </w:r>
      <w:r w:rsidR="00EA1071" w:rsidRPr="00EA1071">
        <w:rPr>
          <w:b/>
          <w:bCs/>
          <w:sz w:val="22"/>
          <w:szCs w:val="22"/>
        </w:rPr>
        <w:t xml:space="preserve"> miesięcy</w:t>
      </w:r>
      <w:r w:rsidR="00EA1071">
        <w:rPr>
          <w:sz w:val="22"/>
          <w:szCs w:val="22"/>
        </w:rPr>
        <w:t xml:space="preserve"> </w:t>
      </w:r>
      <w:r w:rsidRPr="00EA1071">
        <w:rPr>
          <w:sz w:val="22"/>
          <w:szCs w:val="22"/>
          <w:highlight w:val="yellow"/>
        </w:rPr>
        <w:t>(</w:t>
      </w:r>
      <w:r w:rsidRPr="00EA1071">
        <w:rPr>
          <w:i/>
          <w:sz w:val="22"/>
          <w:szCs w:val="22"/>
          <w:highlight w:val="yellow"/>
        </w:rPr>
        <w:t>kryterium oceny ofert)</w:t>
      </w:r>
      <w:r w:rsidR="0079479E">
        <w:rPr>
          <w:i/>
          <w:sz w:val="22"/>
          <w:szCs w:val="22"/>
        </w:rPr>
        <w:t xml:space="preserve"> *)</w:t>
      </w:r>
    </w:p>
    <w:p w14:paraId="2374F0BB" w14:textId="5F0CA533" w:rsidR="0079479E" w:rsidRPr="0079479E" w:rsidRDefault="0079479E" w:rsidP="008D2AB8">
      <w:pPr>
        <w:widowControl w:val="0"/>
        <w:spacing w:line="360" w:lineRule="auto"/>
        <w:ind w:right="1"/>
        <w:jc w:val="both"/>
        <w:rPr>
          <w:bCs/>
          <w:iCs/>
        </w:rPr>
      </w:pPr>
      <w:r>
        <w:rPr>
          <w:bCs/>
          <w:iCs/>
        </w:rPr>
        <w:t xml:space="preserve">*) </w:t>
      </w:r>
      <w:r w:rsidRPr="0079479E">
        <w:rPr>
          <w:bCs/>
          <w:iCs/>
        </w:rPr>
        <w:t>W przypadku nie podania okresu gwarancji, Zamawiający przyjmie minimalny okres gwarancji.</w:t>
      </w:r>
    </w:p>
    <w:p w14:paraId="03697524" w14:textId="77777777" w:rsidR="008D2AB8" w:rsidRPr="00EA1071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A1071">
        <w:rPr>
          <w:sz w:val="22"/>
          <w:szCs w:val="22"/>
        </w:rPr>
        <w:t xml:space="preserve">Oświadczamy, że zgodnie z ustawą z dnia </w:t>
      </w:r>
      <w:r w:rsidR="00A0022B" w:rsidRPr="00EA1071">
        <w:rPr>
          <w:sz w:val="22"/>
          <w:szCs w:val="22"/>
        </w:rPr>
        <w:t>6 marca 2018 r</w:t>
      </w:r>
      <w:r w:rsidRPr="00EA1071">
        <w:rPr>
          <w:sz w:val="22"/>
          <w:szCs w:val="22"/>
        </w:rPr>
        <w:t>.</w:t>
      </w:r>
      <w:r w:rsidR="00A0022B" w:rsidRPr="00EA1071">
        <w:rPr>
          <w:sz w:val="22"/>
          <w:szCs w:val="22"/>
        </w:rPr>
        <w:t xml:space="preserve"> Prawo przedsiębiorców, </w:t>
      </w:r>
      <w:r w:rsidRPr="00EA1071">
        <w:rPr>
          <w:sz w:val="22"/>
          <w:szCs w:val="22"/>
        </w:rPr>
        <w:t>należymy do małych lub średnich przedsiębiorców:</w:t>
      </w:r>
      <w:r w:rsidRPr="00EA1071">
        <w:rPr>
          <w:b/>
          <w:sz w:val="22"/>
          <w:szCs w:val="22"/>
        </w:rPr>
        <w:t xml:space="preserve"> TAK/NIE</w:t>
      </w:r>
    </w:p>
    <w:p w14:paraId="4C36BD17" w14:textId="77777777" w:rsidR="005024AD" w:rsidRPr="00EA1071" w:rsidRDefault="005024AD" w:rsidP="005024AD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EA1071">
        <w:rPr>
          <w:b/>
          <w:sz w:val="22"/>
          <w:szCs w:val="22"/>
        </w:rPr>
        <w:t xml:space="preserve">Termin płatności: </w:t>
      </w:r>
      <w:r w:rsidRPr="00EA1071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B0106A7" w14:textId="77777777" w:rsidR="005024AD" w:rsidRPr="00EA1071" w:rsidRDefault="005024AD" w:rsidP="005024A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16912B5" w14:textId="77777777" w:rsidR="005024AD" w:rsidRPr="00EA1071" w:rsidRDefault="005024AD" w:rsidP="005024AD">
      <w:pPr>
        <w:jc w:val="both"/>
        <w:rPr>
          <w:sz w:val="22"/>
          <w:szCs w:val="22"/>
        </w:rPr>
      </w:pPr>
    </w:p>
    <w:p w14:paraId="56FF5BBB" w14:textId="77777777" w:rsidR="005024AD" w:rsidRPr="00EA1071" w:rsidRDefault="005024AD" w:rsidP="005024AD">
      <w:pPr>
        <w:rPr>
          <w:b/>
          <w:sz w:val="22"/>
          <w:szCs w:val="22"/>
          <w:u w:val="single"/>
        </w:rPr>
      </w:pPr>
      <w:r w:rsidRPr="00EA1071">
        <w:rPr>
          <w:sz w:val="22"/>
          <w:szCs w:val="22"/>
        </w:rPr>
        <w:br w:type="page"/>
      </w:r>
      <w:r w:rsidRPr="00EA1071">
        <w:rPr>
          <w:b/>
          <w:sz w:val="22"/>
          <w:szCs w:val="22"/>
          <w:u w:val="single"/>
        </w:rPr>
        <w:lastRenderedPageBreak/>
        <w:t>Jednocześnie oświadczamy, że:</w:t>
      </w:r>
    </w:p>
    <w:p w14:paraId="1D6EF4B2" w14:textId="77777777" w:rsidR="005024AD" w:rsidRPr="00EA1071" w:rsidRDefault="005024AD" w:rsidP="005024A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A107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44AE0963" w14:textId="77777777" w:rsidR="005024AD" w:rsidRPr="00EA1071" w:rsidRDefault="005024AD" w:rsidP="005024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A107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EA107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A1071">
        <w:rPr>
          <w:color w:val="000000"/>
          <w:sz w:val="22"/>
          <w:szCs w:val="22"/>
        </w:rPr>
        <w:t xml:space="preserve"> i nie wnosimy do nich żadnych zastrzeżeń.</w:t>
      </w:r>
    </w:p>
    <w:p w14:paraId="2DA1557D" w14:textId="77777777" w:rsidR="005024AD" w:rsidRPr="00EA1071" w:rsidRDefault="005024AD" w:rsidP="005024AD">
      <w:pPr>
        <w:numPr>
          <w:ilvl w:val="0"/>
          <w:numId w:val="1"/>
        </w:numPr>
        <w:jc w:val="both"/>
        <w:rPr>
          <w:sz w:val="22"/>
          <w:szCs w:val="22"/>
        </w:rPr>
      </w:pPr>
      <w:r w:rsidRPr="00EA107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1595E80" w14:textId="77777777" w:rsidR="005024AD" w:rsidRPr="00EA1071" w:rsidRDefault="005024AD" w:rsidP="005024AD">
      <w:pPr>
        <w:ind w:left="360"/>
        <w:jc w:val="both"/>
        <w:rPr>
          <w:i/>
          <w:sz w:val="22"/>
          <w:szCs w:val="22"/>
        </w:rPr>
      </w:pPr>
      <w:r w:rsidRPr="00EA107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8B0FEA" w14:textId="77777777" w:rsidR="005024AD" w:rsidRPr="00EA1071" w:rsidRDefault="005024AD" w:rsidP="005024AD">
      <w:pPr>
        <w:ind w:left="360"/>
        <w:jc w:val="both"/>
        <w:rPr>
          <w:i/>
          <w:sz w:val="22"/>
          <w:szCs w:val="22"/>
        </w:rPr>
      </w:pPr>
      <w:r w:rsidRPr="00EA107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EE85C8" w14:textId="77777777" w:rsidR="005024AD" w:rsidRPr="00EA1071" w:rsidRDefault="005024AD" w:rsidP="005024A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024AD" w:rsidRPr="00EA1071" w14:paraId="22A7D03D" w14:textId="77777777" w:rsidTr="00FB0D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F3A93" w14:textId="77777777" w:rsidR="005024AD" w:rsidRPr="00EA1071" w:rsidRDefault="005024AD" w:rsidP="00FB0D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107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C6E90E" w14:textId="77777777" w:rsidR="005024AD" w:rsidRPr="00EA1071" w:rsidRDefault="005024AD" w:rsidP="00FB0D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1071">
              <w:rPr>
                <w:sz w:val="22"/>
                <w:szCs w:val="22"/>
              </w:rPr>
              <w:t xml:space="preserve">Opis części zamówienia, którą wykonawca </w:t>
            </w:r>
          </w:p>
          <w:p w14:paraId="68E774C8" w14:textId="77777777" w:rsidR="005024AD" w:rsidRPr="00EA1071" w:rsidRDefault="005024AD" w:rsidP="00FB0D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107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80D6D" w14:textId="77777777" w:rsidR="005024AD" w:rsidRPr="00EA1071" w:rsidRDefault="005024AD" w:rsidP="00FB0D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1071">
              <w:rPr>
                <w:sz w:val="22"/>
                <w:szCs w:val="22"/>
              </w:rPr>
              <w:t>Nazwa podwykonawcy</w:t>
            </w:r>
            <w:r w:rsidRPr="00EA1071">
              <w:rPr>
                <w:sz w:val="22"/>
                <w:szCs w:val="22"/>
              </w:rPr>
              <w:br/>
              <w:t>(o ile jest znana)</w:t>
            </w:r>
          </w:p>
        </w:tc>
      </w:tr>
      <w:tr w:rsidR="005024AD" w:rsidRPr="00EA1071" w14:paraId="62FE6606" w14:textId="77777777" w:rsidTr="00FB0D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C6C22" w14:textId="77777777" w:rsidR="005024AD" w:rsidRPr="00EA1071" w:rsidRDefault="005024AD" w:rsidP="00FB0D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D2220" w14:textId="77777777" w:rsidR="005024AD" w:rsidRPr="00EA1071" w:rsidRDefault="005024AD" w:rsidP="00FB0D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3144B" w14:textId="77777777" w:rsidR="005024AD" w:rsidRPr="00EA1071" w:rsidRDefault="005024AD" w:rsidP="00FB0D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024AD" w:rsidRPr="00EA1071" w14:paraId="0E1D5989" w14:textId="77777777" w:rsidTr="00FB0D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CD9C8" w14:textId="77777777" w:rsidR="005024AD" w:rsidRPr="00EA1071" w:rsidRDefault="005024AD" w:rsidP="00FB0D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BB330" w14:textId="77777777" w:rsidR="005024AD" w:rsidRPr="00EA1071" w:rsidRDefault="005024AD" w:rsidP="00FB0D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5F0A1" w14:textId="77777777" w:rsidR="005024AD" w:rsidRPr="00EA1071" w:rsidRDefault="005024AD" w:rsidP="00FB0D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70098CA" w14:textId="77777777" w:rsidR="005024AD" w:rsidRPr="00EA1071" w:rsidRDefault="005024AD" w:rsidP="005024AD">
      <w:pPr>
        <w:numPr>
          <w:ilvl w:val="0"/>
          <w:numId w:val="1"/>
        </w:numPr>
        <w:jc w:val="both"/>
        <w:rPr>
          <w:sz w:val="22"/>
          <w:szCs w:val="22"/>
        </w:rPr>
      </w:pPr>
      <w:r w:rsidRPr="00EA1071">
        <w:rPr>
          <w:sz w:val="22"/>
          <w:szCs w:val="22"/>
        </w:rPr>
        <w:t>Upoważnionymi do reprezentowania naszej firmy są następujące osoby:</w:t>
      </w:r>
    </w:p>
    <w:p w14:paraId="0CF243D2" w14:textId="77777777" w:rsidR="005024AD" w:rsidRPr="00EA1071" w:rsidRDefault="005024AD" w:rsidP="005024A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A107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A1071">
        <w:rPr>
          <w:rFonts w:ascii="Times New Roman" w:hAnsi="Times New Roman" w:cs="Times New Roman"/>
          <w:sz w:val="22"/>
          <w:szCs w:val="22"/>
        </w:rPr>
        <w:tab/>
      </w:r>
      <w:r w:rsidRPr="00EA1071">
        <w:rPr>
          <w:rFonts w:ascii="Times New Roman" w:hAnsi="Times New Roman" w:cs="Times New Roman"/>
          <w:sz w:val="22"/>
          <w:szCs w:val="22"/>
        </w:rPr>
        <w:tab/>
      </w:r>
      <w:r w:rsidRPr="00EA1071">
        <w:rPr>
          <w:rFonts w:ascii="Times New Roman" w:hAnsi="Times New Roman" w:cs="Times New Roman"/>
          <w:sz w:val="22"/>
          <w:szCs w:val="22"/>
        </w:rPr>
        <w:tab/>
      </w:r>
      <w:r w:rsidRPr="00EA1071">
        <w:rPr>
          <w:rFonts w:ascii="Times New Roman" w:hAnsi="Times New Roman" w:cs="Times New Roman"/>
          <w:sz w:val="22"/>
          <w:szCs w:val="22"/>
        </w:rPr>
        <w:tab/>
      </w:r>
      <w:r w:rsidRPr="00EA1071">
        <w:rPr>
          <w:rFonts w:ascii="Times New Roman" w:hAnsi="Times New Roman" w:cs="Times New Roman"/>
          <w:sz w:val="22"/>
          <w:szCs w:val="22"/>
        </w:rPr>
        <w:tab/>
      </w:r>
      <w:r w:rsidRPr="00EA1071">
        <w:rPr>
          <w:rFonts w:ascii="Times New Roman" w:hAnsi="Times New Roman" w:cs="Times New Roman"/>
          <w:sz w:val="22"/>
          <w:szCs w:val="22"/>
        </w:rPr>
        <w:tab/>
      </w:r>
      <w:r w:rsidRPr="00EA1071">
        <w:rPr>
          <w:rFonts w:ascii="Times New Roman" w:hAnsi="Times New Roman" w:cs="Times New Roman"/>
          <w:sz w:val="22"/>
          <w:szCs w:val="22"/>
        </w:rPr>
        <w:tab/>
      </w:r>
    </w:p>
    <w:p w14:paraId="452078E0" w14:textId="77777777" w:rsidR="005024AD" w:rsidRPr="00EA1071" w:rsidRDefault="005024AD" w:rsidP="005024A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09C9FBF3" w14:textId="77777777" w:rsidR="005024AD" w:rsidRPr="00EA1071" w:rsidRDefault="005024AD" w:rsidP="005024A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A107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A1071">
        <w:rPr>
          <w:sz w:val="22"/>
          <w:szCs w:val="22"/>
        </w:rPr>
        <w:tab/>
      </w:r>
      <w:r w:rsidRPr="00EA1071">
        <w:rPr>
          <w:sz w:val="22"/>
          <w:szCs w:val="22"/>
        </w:rPr>
        <w:tab/>
      </w:r>
    </w:p>
    <w:p w14:paraId="24D35333" w14:textId="77777777" w:rsidR="005024AD" w:rsidRPr="00EA1071" w:rsidRDefault="005024AD" w:rsidP="005024A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A2B8EA9" w14:textId="77777777" w:rsidR="005024AD" w:rsidRPr="00EA1071" w:rsidRDefault="005024AD" w:rsidP="005024A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A107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A1071">
        <w:rPr>
          <w:sz w:val="22"/>
          <w:szCs w:val="22"/>
        </w:rPr>
        <w:tab/>
      </w:r>
      <w:r w:rsidRPr="00EA1071">
        <w:rPr>
          <w:sz w:val="22"/>
          <w:szCs w:val="22"/>
        </w:rPr>
        <w:tab/>
        <w:t xml:space="preserve"> </w:t>
      </w:r>
    </w:p>
    <w:p w14:paraId="540CE001" w14:textId="77777777" w:rsidR="005024AD" w:rsidRPr="00EA1071" w:rsidRDefault="005024AD" w:rsidP="005024A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CFA74D0" w14:textId="77777777" w:rsidR="005024AD" w:rsidRPr="00EA1071" w:rsidRDefault="005024AD" w:rsidP="005024AD">
      <w:pPr>
        <w:numPr>
          <w:ilvl w:val="0"/>
          <w:numId w:val="1"/>
        </w:numPr>
        <w:jc w:val="both"/>
        <w:rPr>
          <w:sz w:val="22"/>
          <w:szCs w:val="22"/>
        </w:rPr>
      </w:pPr>
      <w:r w:rsidRPr="00EA1071">
        <w:rPr>
          <w:sz w:val="22"/>
          <w:szCs w:val="22"/>
        </w:rPr>
        <w:t>upoważnienie dla powyżej wskazanych osób wynika z następującego (ych) dokumentu(ów)</w:t>
      </w:r>
    </w:p>
    <w:p w14:paraId="7F5FF8FF" w14:textId="77777777" w:rsidR="005024AD" w:rsidRPr="00EA1071" w:rsidRDefault="005024AD" w:rsidP="005024AD">
      <w:pPr>
        <w:jc w:val="both"/>
        <w:rPr>
          <w:sz w:val="22"/>
          <w:szCs w:val="22"/>
        </w:rPr>
      </w:pPr>
      <w:r w:rsidRPr="00EA107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FE039A3" w14:textId="77777777" w:rsidR="005024AD" w:rsidRPr="00EA1071" w:rsidRDefault="005024AD" w:rsidP="005024AD">
      <w:pPr>
        <w:numPr>
          <w:ilvl w:val="0"/>
          <w:numId w:val="1"/>
        </w:numPr>
        <w:jc w:val="both"/>
        <w:rPr>
          <w:sz w:val="22"/>
          <w:szCs w:val="22"/>
        </w:rPr>
      </w:pPr>
      <w:r w:rsidRPr="00EA1071">
        <w:rPr>
          <w:sz w:val="22"/>
          <w:szCs w:val="22"/>
        </w:rPr>
        <w:t>załącznikami do niniejszej oferty są:</w:t>
      </w:r>
    </w:p>
    <w:p w14:paraId="780FE460" w14:textId="77777777" w:rsidR="005024AD" w:rsidRPr="00EA1071" w:rsidRDefault="005024AD" w:rsidP="005024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………………………………………………………………………………………….</w:t>
      </w:r>
    </w:p>
    <w:p w14:paraId="14B91FA1" w14:textId="77777777" w:rsidR="005024AD" w:rsidRPr="00EA1071" w:rsidRDefault="005024AD" w:rsidP="005024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……………………………………………..……………………………………………</w:t>
      </w:r>
    </w:p>
    <w:p w14:paraId="1CFF1492" w14:textId="77777777" w:rsidR="005024AD" w:rsidRPr="00EA1071" w:rsidRDefault="005024AD" w:rsidP="005024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0C4D78B" w14:textId="77777777" w:rsidR="005024AD" w:rsidRPr="00EA1071" w:rsidRDefault="005024AD" w:rsidP="005024AD">
      <w:pPr>
        <w:spacing w:line="360" w:lineRule="auto"/>
        <w:ind w:left="1440"/>
        <w:jc w:val="both"/>
        <w:rPr>
          <w:sz w:val="22"/>
          <w:szCs w:val="22"/>
        </w:rPr>
      </w:pPr>
    </w:p>
    <w:p w14:paraId="1A8DB34F" w14:textId="77777777" w:rsidR="005024AD" w:rsidRPr="00EA1071" w:rsidRDefault="005024AD" w:rsidP="005024AD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A107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A1071">
        <w:rPr>
          <w:color w:val="FF0000"/>
          <w:sz w:val="22"/>
          <w:szCs w:val="22"/>
          <w:lang w:eastAsia="zh-CN"/>
        </w:rPr>
        <w:t>.</w:t>
      </w:r>
    </w:p>
    <w:p w14:paraId="49249FF0" w14:textId="77777777" w:rsidR="005024AD" w:rsidRPr="00EA1071" w:rsidRDefault="005024AD" w:rsidP="005024AD">
      <w:pPr>
        <w:rPr>
          <w:b/>
          <w:sz w:val="22"/>
          <w:szCs w:val="22"/>
          <w:u w:val="single"/>
        </w:rPr>
      </w:pPr>
    </w:p>
    <w:p w14:paraId="5FF7A318" w14:textId="55314AD5" w:rsidR="00FE545C" w:rsidRPr="00EA1071" w:rsidRDefault="00FE545C" w:rsidP="00FE545C">
      <w:pPr>
        <w:rPr>
          <w:b/>
          <w:sz w:val="22"/>
          <w:szCs w:val="22"/>
          <w:u w:val="single"/>
        </w:rPr>
      </w:pPr>
    </w:p>
    <w:p w14:paraId="1FC79856" w14:textId="77777777" w:rsidR="00FE545C" w:rsidRPr="00EA1071" w:rsidRDefault="00FE545C" w:rsidP="00FE545C">
      <w:pPr>
        <w:jc w:val="right"/>
        <w:rPr>
          <w:sz w:val="22"/>
          <w:szCs w:val="22"/>
        </w:rPr>
      </w:pPr>
    </w:p>
    <w:sectPr w:rsidR="00FE545C" w:rsidRPr="00EA10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8BDC94" w14:textId="77777777" w:rsidR="00055CCB" w:rsidRDefault="00055CCB">
      <w:r>
        <w:separator/>
      </w:r>
    </w:p>
  </w:endnote>
  <w:endnote w:type="continuationSeparator" w:id="0">
    <w:p w14:paraId="51F8606E" w14:textId="77777777" w:rsidR="00055CCB" w:rsidRDefault="00055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2F2DA" w14:textId="77777777" w:rsidR="00685C3A" w:rsidRDefault="00685C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604D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AB85B" w14:textId="77777777" w:rsidR="00685C3A" w:rsidRDefault="00685C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D25F6A" w14:textId="77777777" w:rsidR="00055CCB" w:rsidRDefault="00055CCB">
      <w:r>
        <w:separator/>
      </w:r>
    </w:p>
  </w:footnote>
  <w:footnote w:type="continuationSeparator" w:id="0">
    <w:p w14:paraId="043BCAA3" w14:textId="77777777" w:rsidR="00055CCB" w:rsidRDefault="00055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05264" w14:textId="77777777" w:rsidR="00685C3A" w:rsidRDefault="00685C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D8FE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9524A" w14:textId="77777777" w:rsidR="00685C3A" w:rsidRDefault="00685C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3B3DE7"/>
    <w:multiLevelType w:val="hybridMultilevel"/>
    <w:tmpl w:val="250227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41840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51376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1971914">
    <w:abstractNumId w:val="0"/>
  </w:num>
  <w:num w:numId="4" w16cid:durableId="177162479">
    <w:abstractNumId w:val="3"/>
  </w:num>
  <w:num w:numId="5" w16cid:durableId="1359813121">
    <w:abstractNumId w:val="1"/>
  </w:num>
  <w:num w:numId="6" w16cid:durableId="173961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2AC"/>
    <w:rsid w:val="00001DD2"/>
    <w:rsid w:val="00012286"/>
    <w:rsid w:val="00055CCB"/>
    <w:rsid w:val="000704FC"/>
    <w:rsid w:val="00071CCC"/>
    <w:rsid w:val="000B731D"/>
    <w:rsid w:val="000D6134"/>
    <w:rsid w:val="000E09C7"/>
    <w:rsid w:val="000F6589"/>
    <w:rsid w:val="00106636"/>
    <w:rsid w:val="00116EC6"/>
    <w:rsid w:val="00174F2F"/>
    <w:rsid w:val="001801DD"/>
    <w:rsid w:val="001A0B85"/>
    <w:rsid w:val="001D4612"/>
    <w:rsid w:val="001F2B38"/>
    <w:rsid w:val="00207E98"/>
    <w:rsid w:val="0024647B"/>
    <w:rsid w:val="002723B0"/>
    <w:rsid w:val="002C5962"/>
    <w:rsid w:val="00315A4A"/>
    <w:rsid w:val="00335FDA"/>
    <w:rsid w:val="003D7321"/>
    <w:rsid w:val="004B7300"/>
    <w:rsid w:val="004C6753"/>
    <w:rsid w:val="005024AD"/>
    <w:rsid w:val="005878BB"/>
    <w:rsid w:val="00595C87"/>
    <w:rsid w:val="005B1528"/>
    <w:rsid w:val="005D2C65"/>
    <w:rsid w:val="005E6D94"/>
    <w:rsid w:val="006129D4"/>
    <w:rsid w:val="0063384F"/>
    <w:rsid w:val="00643C6F"/>
    <w:rsid w:val="00646202"/>
    <w:rsid w:val="00647ACF"/>
    <w:rsid w:val="0065290F"/>
    <w:rsid w:val="00675F73"/>
    <w:rsid w:val="006815F6"/>
    <w:rsid w:val="00685C3A"/>
    <w:rsid w:val="00734D86"/>
    <w:rsid w:val="007748F0"/>
    <w:rsid w:val="0079479E"/>
    <w:rsid w:val="007A4321"/>
    <w:rsid w:val="00833933"/>
    <w:rsid w:val="00853083"/>
    <w:rsid w:val="008B2F0C"/>
    <w:rsid w:val="008B4928"/>
    <w:rsid w:val="008D2AB8"/>
    <w:rsid w:val="008F1C66"/>
    <w:rsid w:val="00932672"/>
    <w:rsid w:val="0096222A"/>
    <w:rsid w:val="00970FE4"/>
    <w:rsid w:val="009F32AC"/>
    <w:rsid w:val="00A0022B"/>
    <w:rsid w:val="00A346FE"/>
    <w:rsid w:val="00A47B4D"/>
    <w:rsid w:val="00A83018"/>
    <w:rsid w:val="00B774DC"/>
    <w:rsid w:val="00BD66C3"/>
    <w:rsid w:val="00C40557"/>
    <w:rsid w:val="00C969A6"/>
    <w:rsid w:val="00CA7D36"/>
    <w:rsid w:val="00CB1AAA"/>
    <w:rsid w:val="00D11A08"/>
    <w:rsid w:val="00D24208"/>
    <w:rsid w:val="00D37765"/>
    <w:rsid w:val="00D47290"/>
    <w:rsid w:val="00D60C38"/>
    <w:rsid w:val="00D66893"/>
    <w:rsid w:val="00D90ACB"/>
    <w:rsid w:val="00DC1500"/>
    <w:rsid w:val="00DC2BFF"/>
    <w:rsid w:val="00E30ECB"/>
    <w:rsid w:val="00E44371"/>
    <w:rsid w:val="00E62FB5"/>
    <w:rsid w:val="00E949B0"/>
    <w:rsid w:val="00EA1071"/>
    <w:rsid w:val="00EC0BEA"/>
    <w:rsid w:val="00F00591"/>
    <w:rsid w:val="00F4719E"/>
    <w:rsid w:val="00F51688"/>
    <w:rsid w:val="00F53146"/>
    <w:rsid w:val="00F87DC9"/>
    <w:rsid w:val="00F91018"/>
    <w:rsid w:val="00FA0F30"/>
    <w:rsid w:val="00FA51A4"/>
    <w:rsid w:val="00FD757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50A6EF"/>
  <w15:chartTrackingRefBased/>
  <w15:docId w15:val="{9FDD6443-4407-482F-ADF4-E5400F78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024A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584</Words>
  <Characters>5281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2024-06-13T08:02:00Z</cp:lastPrinted>
  <dcterms:created xsi:type="dcterms:W3CDTF">2024-06-06T11:35:00Z</dcterms:created>
  <dcterms:modified xsi:type="dcterms:W3CDTF">2024-06-13T08:05:00Z</dcterms:modified>
</cp:coreProperties>
</file>