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C6674" w:rsidRPr="003C1335" w:rsidRDefault="00CC6674" w:rsidP="00CC6674">
      <w:pPr>
        <w:tabs>
          <w:tab w:val="right" w:pos="9000"/>
        </w:tabs>
        <w:spacing w:line="360" w:lineRule="auto"/>
      </w:pPr>
      <w:r w:rsidRPr="003C1335">
        <w:t>NAZWA WYKONAWCY:……………………………………………………………………..</w:t>
      </w:r>
    </w:p>
    <w:p w:rsidR="00CC6674" w:rsidRPr="003C1335" w:rsidRDefault="00CC6674" w:rsidP="00CC6674">
      <w:pPr>
        <w:tabs>
          <w:tab w:val="right" w:pos="8222"/>
        </w:tabs>
      </w:pPr>
      <w:r w:rsidRPr="003C1335"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………………………………………………….</w:t>
      </w:r>
    </w:p>
    <w:p w:rsidR="00CC6674" w:rsidRPr="003C1335" w:rsidRDefault="00CC6674" w:rsidP="00CC6674">
      <w:pPr>
        <w:tabs>
          <w:tab w:val="right" w:pos="9000"/>
        </w:tabs>
        <w:spacing w:line="360" w:lineRule="auto"/>
      </w:pPr>
      <w:r w:rsidRPr="003C1335">
        <w:t>ADRES:…………………………………………………………………………………………</w:t>
      </w:r>
    </w:p>
    <w:p w:rsidR="00CC6674" w:rsidRPr="003C1335" w:rsidRDefault="00CC6674" w:rsidP="00CC6674">
      <w:pPr>
        <w:tabs>
          <w:tab w:val="right" w:pos="9000"/>
        </w:tabs>
        <w:spacing w:line="360" w:lineRule="auto"/>
      </w:pPr>
      <w:r w:rsidRPr="003C1335">
        <w:t>WOJEWÓDZTWO ……………………………..........................................................................</w:t>
      </w:r>
    </w:p>
    <w:p w:rsidR="00CC6674" w:rsidRPr="003C1335" w:rsidRDefault="00CC6674" w:rsidP="00CC6674">
      <w:pPr>
        <w:tabs>
          <w:tab w:val="right" w:pos="9000"/>
        </w:tabs>
        <w:spacing w:line="360" w:lineRule="auto"/>
        <w:rPr>
          <w:lang w:val="de-DE"/>
        </w:rPr>
      </w:pPr>
      <w:r w:rsidRPr="003C1335">
        <w:rPr>
          <w:lang w:val="de-DE"/>
        </w:rPr>
        <w:t>TEL.</w:t>
      </w:r>
      <w:r w:rsidRPr="003C1335">
        <w:t>……………………………………………………………………………………………..</w:t>
      </w:r>
    </w:p>
    <w:p w:rsidR="00CC6674" w:rsidRPr="003C1335" w:rsidRDefault="00CC6674" w:rsidP="00CC6674">
      <w:pPr>
        <w:tabs>
          <w:tab w:val="right" w:pos="9000"/>
        </w:tabs>
        <w:spacing w:line="360" w:lineRule="auto"/>
        <w:rPr>
          <w:lang w:val="de-DE"/>
        </w:rPr>
      </w:pPr>
      <w:r w:rsidRPr="003C1335">
        <w:rPr>
          <w:lang w:val="de-DE"/>
        </w:rPr>
        <w:t xml:space="preserve">FAX </w:t>
      </w:r>
      <w:r w:rsidRPr="003C1335">
        <w:t>…………………………………………………………………………………………….</w:t>
      </w:r>
    </w:p>
    <w:p w:rsidR="00CC6674" w:rsidRPr="003C1335" w:rsidRDefault="00CC6674" w:rsidP="00CC6674">
      <w:pPr>
        <w:tabs>
          <w:tab w:val="right" w:pos="9000"/>
        </w:tabs>
        <w:spacing w:line="360" w:lineRule="auto"/>
        <w:rPr>
          <w:lang w:val="de-DE"/>
        </w:rPr>
      </w:pPr>
      <w:r w:rsidRPr="003C1335">
        <w:rPr>
          <w:lang w:val="de-DE"/>
        </w:rPr>
        <w:t>E-MAIL………………………………………………………………………………………….</w:t>
      </w:r>
    </w:p>
    <w:p w:rsidR="00CC6674" w:rsidRPr="003C1335" w:rsidRDefault="00CC6674" w:rsidP="00CC6674">
      <w:pPr>
        <w:tabs>
          <w:tab w:val="right" w:pos="9000"/>
        </w:tabs>
        <w:spacing w:line="360" w:lineRule="auto"/>
      </w:pPr>
      <w:r w:rsidRPr="003C1335">
        <w:rPr>
          <w:lang w:val="de-DE"/>
        </w:rPr>
        <w:t xml:space="preserve">NIP…………………………………. </w:t>
      </w:r>
      <w:r w:rsidRPr="003C1335">
        <w:t>REGON:………………………………………………...</w:t>
      </w:r>
    </w:p>
    <w:p w:rsidR="00CC6674" w:rsidRPr="003C1335" w:rsidRDefault="00CC6674" w:rsidP="00CC6674">
      <w:pPr>
        <w:tabs>
          <w:tab w:val="right" w:pos="9000"/>
        </w:tabs>
        <w:spacing w:line="360" w:lineRule="auto"/>
      </w:pPr>
      <w:r w:rsidRPr="003C1335">
        <w:t>BANK/ NR KONTA ……………………………………………………………………………</w:t>
      </w:r>
    </w:p>
    <w:p w:rsidR="00CC6674" w:rsidRPr="003C1335" w:rsidRDefault="00CC6674" w:rsidP="00CC6674">
      <w:pPr>
        <w:spacing w:line="360" w:lineRule="auto"/>
      </w:pPr>
      <w:r w:rsidRPr="003C1335">
        <w:t>Do: Nazwa i siedziba Zamawiającego:</w:t>
      </w:r>
    </w:p>
    <w:p w:rsidR="00BF5301" w:rsidRPr="00BF5301" w:rsidRDefault="00BF5301" w:rsidP="00CC6674">
      <w:pPr>
        <w:ind w:right="-110"/>
        <w:rPr>
          <w:b/>
        </w:rPr>
      </w:pPr>
      <w:r w:rsidRPr="00BF5301">
        <w:rPr>
          <w:b/>
        </w:rPr>
        <w:t>Akademia Górniczo - Hutnicza</w:t>
      </w:r>
    </w:p>
    <w:p w:rsidR="00BF5301" w:rsidRPr="00BF5301" w:rsidRDefault="00BF5301" w:rsidP="00CC6674">
      <w:pPr>
        <w:ind w:right="-110"/>
        <w:rPr>
          <w:b/>
        </w:rPr>
      </w:pPr>
      <w:r w:rsidRPr="00BF5301">
        <w:rPr>
          <w:b/>
        </w:rPr>
        <w:t>im. Stanisława Staszica w Krakowie</w:t>
      </w:r>
    </w:p>
    <w:p w:rsidR="008D2AB8" w:rsidRDefault="00BF5301" w:rsidP="00CC6674">
      <w:pPr>
        <w:ind w:right="-110"/>
        <w:rPr>
          <w:b/>
        </w:rPr>
      </w:pPr>
      <w:r w:rsidRPr="00BF530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F5301" w:rsidP="00CC6674">
      <w:pPr>
        <w:ind w:right="-110"/>
        <w:rPr>
          <w:b/>
        </w:rPr>
      </w:pPr>
      <w:r w:rsidRPr="00BF5301">
        <w:rPr>
          <w:b/>
        </w:rPr>
        <w:t>Al. Mickiewicza</w:t>
      </w:r>
      <w:r w:rsidR="008D2AB8">
        <w:rPr>
          <w:b/>
        </w:rPr>
        <w:t xml:space="preserve"> </w:t>
      </w:r>
      <w:r w:rsidRPr="00BF5301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F5301" w:rsidP="00CC6674">
      <w:pPr>
        <w:rPr>
          <w:b/>
        </w:rPr>
      </w:pPr>
      <w:r w:rsidRPr="00BF5301">
        <w:rPr>
          <w:b/>
        </w:rPr>
        <w:t>30-059</w:t>
      </w:r>
      <w:r w:rsidR="008D2AB8">
        <w:rPr>
          <w:b/>
        </w:rPr>
        <w:t xml:space="preserve"> </w:t>
      </w:r>
      <w:r w:rsidRPr="00BF530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CC667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F5301" w:rsidRPr="00BF5301">
        <w:rPr>
          <w:b/>
        </w:rPr>
        <w:t xml:space="preserve">Dostawa materiałów promocyjnych </w:t>
      </w:r>
      <w:proofErr w:type="spellStart"/>
      <w:r w:rsidR="00BF5301" w:rsidRPr="00BF5301">
        <w:rPr>
          <w:b/>
        </w:rPr>
        <w:t>dot.Programu</w:t>
      </w:r>
      <w:proofErr w:type="spellEnd"/>
      <w:r w:rsidR="00BF5301" w:rsidRPr="00BF5301">
        <w:rPr>
          <w:b/>
        </w:rPr>
        <w:t xml:space="preserve"> Erasmus + - DE-dzp.272-278/24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CC6674" w:rsidRPr="003C1335" w:rsidTr="009879C7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6674" w:rsidRPr="003C1335" w:rsidRDefault="00CC6674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6674" w:rsidRPr="003C1335" w:rsidRDefault="00CC6674" w:rsidP="009879C7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:rsidR="00CC6674" w:rsidRPr="003C1335" w:rsidRDefault="00CC6674" w:rsidP="009879C7">
            <w:pPr>
              <w:jc w:val="center"/>
              <w:rPr>
                <w:kern w:val="3"/>
                <w:lang w:eastAsia="zh-CN" w:bidi="hi-IN"/>
              </w:rPr>
            </w:pPr>
            <w:r w:rsidRPr="003C1335"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6674" w:rsidRPr="003C1335" w:rsidRDefault="00CC6674" w:rsidP="009879C7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kern w:val="3"/>
                <w:sz w:val="20"/>
                <w:szCs w:val="20"/>
                <w:lang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6674" w:rsidRPr="003C1335" w:rsidRDefault="00CC6674" w:rsidP="009879C7">
            <w:pPr>
              <w:jc w:val="center"/>
              <w:rPr>
                <w:kern w:val="3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 w:rsidRPr="003C1335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:rsidR="00CC6674" w:rsidRPr="003C1335" w:rsidRDefault="00CC6674" w:rsidP="009879C7">
            <w:pPr>
              <w:jc w:val="center"/>
              <w:rPr>
                <w:kern w:val="3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:rsidR="00CC6674" w:rsidRPr="003C1335" w:rsidRDefault="00CC6674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:rsidR="00CC6674" w:rsidRPr="003C1335" w:rsidRDefault="00CC6674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:rsidR="00CC6674" w:rsidRPr="003C1335" w:rsidRDefault="00CC6674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:rsidR="00CC6674" w:rsidRPr="003C1335" w:rsidRDefault="00CC6674" w:rsidP="009879C7">
            <w:pPr>
              <w:jc w:val="center"/>
              <w:rPr>
                <w:kern w:val="3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CC6674" w:rsidRPr="003C1335" w:rsidTr="009879C7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CC6674" w:rsidRPr="003C1335" w:rsidTr="009879C7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Torba na dokumenty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65</w:t>
            </w:r>
            <w:r w:rsidRPr="003C1335">
              <w:rPr>
                <w:kern w:val="3"/>
                <w:sz w:val="20"/>
                <w:szCs w:val="20"/>
                <w:lang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CC6674" w:rsidRPr="003C1335" w:rsidTr="009879C7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Czapka zimowa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6B62FB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55</w:t>
            </w:r>
            <w:r w:rsidR="00CC6674" w:rsidRPr="003C1335">
              <w:rPr>
                <w:kern w:val="3"/>
                <w:sz w:val="20"/>
                <w:szCs w:val="20"/>
                <w:lang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CC6674" w:rsidRPr="003C1335" w:rsidTr="009879C7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Kubek termiczny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6</w:t>
            </w:r>
            <w:r w:rsidR="006B62FB">
              <w:rPr>
                <w:kern w:val="3"/>
                <w:sz w:val="20"/>
                <w:szCs w:val="20"/>
                <w:lang w:eastAsia="zh-CN" w:bidi="hi-IN"/>
              </w:rPr>
              <w:t>0</w:t>
            </w:r>
            <w:r w:rsidRPr="003C1335">
              <w:rPr>
                <w:kern w:val="3"/>
                <w:sz w:val="20"/>
                <w:szCs w:val="20"/>
                <w:lang w:eastAsia="zh-CN" w:bidi="hi-IN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CC6674" w:rsidRPr="003C1335" w:rsidTr="009879C7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Torba na ramię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  <w:r w:rsidRPr="003C1335">
              <w:rPr>
                <w:kern w:val="3"/>
                <w:sz w:val="20"/>
                <w:szCs w:val="20"/>
                <w:lang w:eastAsia="zh-CN" w:bidi="hi-IN"/>
              </w:rPr>
              <w:t>00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6B62FB" w:rsidRPr="003C1335" w:rsidTr="009879C7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62FB" w:rsidRPr="003C1335" w:rsidRDefault="006B62FB" w:rsidP="009879C7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62FB" w:rsidRDefault="006B62FB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Notatnik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62FB" w:rsidRPr="003C1335" w:rsidRDefault="006B62FB" w:rsidP="009879C7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62FB" w:rsidRDefault="006B62FB" w:rsidP="009879C7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150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62FB" w:rsidRPr="003C1335" w:rsidRDefault="006B62FB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62FB" w:rsidRPr="003C1335" w:rsidRDefault="006B62FB" w:rsidP="009879C7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62FB" w:rsidRPr="003C1335" w:rsidRDefault="006B62FB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62FB" w:rsidRPr="003C1335" w:rsidRDefault="006B62FB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CC6674" w:rsidRPr="003C1335" w:rsidTr="009879C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:rsidR="00CC6674" w:rsidRPr="003C1335" w:rsidRDefault="00CC6674" w:rsidP="009879C7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:rsidR="00CC6674" w:rsidRPr="003C1335" w:rsidRDefault="00CC6674" w:rsidP="009879C7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CC6674" w:rsidRPr="003C1335" w:rsidTr="009879C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CC6674" w:rsidRPr="003C1335" w:rsidRDefault="00CC6674" w:rsidP="009879C7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 w:rsidRPr="003C1335"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:rsidR="00CC6674" w:rsidRPr="003C1335" w:rsidRDefault="00CC6674" w:rsidP="009879C7">
            <w:pPr>
              <w:rPr>
                <w:kern w:val="3"/>
                <w:lang w:eastAsia="zh-CN" w:bidi="hi-IN"/>
              </w:rPr>
            </w:pPr>
            <w:r w:rsidRPr="003C1335"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6674" w:rsidRPr="003C1335" w:rsidRDefault="00CC6674" w:rsidP="009879C7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:rsidR="00FE545C" w:rsidRDefault="00FE545C" w:rsidP="008D2AB8">
      <w:pPr>
        <w:pStyle w:val="Tekstpodstawowy"/>
      </w:pPr>
    </w:p>
    <w:p w:rsidR="006B62FB" w:rsidRDefault="006B62FB" w:rsidP="00CC6674">
      <w:pPr>
        <w:widowControl w:val="0"/>
        <w:spacing w:line="360" w:lineRule="auto"/>
        <w:ind w:right="1"/>
        <w:rPr>
          <w:b/>
        </w:rPr>
      </w:pPr>
    </w:p>
    <w:p w:rsidR="00CC6674" w:rsidRPr="00E66881" w:rsidRDefault="00CC6674" w:rsidP="00CC6674">
      <w:pPr>
        <w:widowControl w:val="0"/>
        <w:spacing w:line="360" w:lineRule="auto"/>
        <w:ind w:right="1"/>
        <w:rPr>
          <w:bCs/>
          <w:i/>
        </w:rPr>
      </w:pPr>
      <w:bookmarkStart w:id="0" w:name="_GoBack"/>
      <w:bookmarkEnd w:id="0"/>
      <w:r w:rsidRPr="003C1335">
        <w:rPr>
          <w:b/>
        </w:rPr>
        <w:t xml:space="preserve">Termin realizacji umowy: </w:t>
      </w:r>
      <w:r w:rsidRPr="003C1335">
        <w:rPr>
          <w:b/>
          <w:iCs/>
          <w:color w:val="000000"/>
        </w:rPr>
        <w:t xml:space="preserve">do …… dni od daty podpisania umowy </w:t>
      </w:r>
      <w:r w:rsidRPr="00E66881">
        <w:rPr>
          <w:bCs/>
          <w:i/>
          <w:color w:val="000000"/>
          <w:highlight w:val="yellow"/>
        </w:rPr>
        <w:t>(kryterium oceny ofert)</w:t>
      </w:r>
    </w:p>
    <w:p w:rsidR="00CC6674" w:rsidRPr="003C1335" w:rsidRDefault="00CC6674" w:rsidP="00CC6674">
      <w:pPr>
        <w:tabs>
          <w:tab w:val="left" w:pos="426"/>
        </w:tabs>
      </w:pPr>
      <w:r w:rsidRPr="003C1335">
        <w:rPr>
          <w:b/>
        </w:rPr>
        <w:t xml:space="preserve">Termin płatności: </w:t>
      </w:r>
      <w:r w:rsidRPr="003C1335">
        <w:t xml:space="preserve">przelewem w terminie do 21 dni od daty otrzymania faktury </w:t>
      </w:r>
      <w:r w:rsidRPr="003C1335">
        <w:br/>
        <w:t xml:space="preserve">przez Zamawiającego na rachunek Wykonawcy umieszczony na dzień zlecenia przelewu </w:t>
      </w:r>
      <w:r w:rsidRPr="003C1335">
        <w:br/>
        <w:t xml:space="preserve">w wykazie podmiotów, o których mowa w art. 96b ust. 1) Ustawy o podatku od towarów </w:t>
      </w:r>
      <w:r w:rsidRPr="003C1335">
        <w:br/>
        <w:t>i usług.</w:t>
      </w:r>
    </w:p>
    <w:p w:rsidR="00CC6674" w:rsidRDefault="00CC6674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CC6674" w:rsidRPr="003C1335" w:rsidRDefault="00CC6674" w:rsidP="00CC6674">
      <w:pPr>
        <w:rPr>
          <w:b/>
          <w:u w:val="single"/>
        </w:rPr>
      </w:pPr>
      <w:r w:rsidRPr="003C1335">
        <w:rPr>
          <w:b/>
          <w:u w:val="single"/>
        </w:rPr>
        <w:t>Jednocześnie oświadczamy, że:</w:t>
      </w:r>
    </w:p>
    <w:p w:rsidR="00CC6674" w:rsidRPr="003C1335" w:rsidRDefault="00CC6674" w:rsidP="00CC66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3C1335">
        <w:rPr>
          <w:color w:val="000000"/>
          <w:lang w:eastAsia="ar-SA"/>
        </w:rPr>
        <w:t>Oświadczamy, że jesteśmy związani niniejszą ofertą przez okres wskazany w dokumentach zamówienia.</w:t>
      </w:r>
    </w:p>
    <w:p w:rsidR="00CC6674" w:rsidRPr="003C1335" w:rsidRDefault="00CC6674" w:rsidP="00CC66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3C1335">
        <w:rPr>
          <w:color w:val="00000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3C1335">
        <w:rPr>
          <w:color w:val="000000"/>
        </w:rPr>
        <w:t xml:space="preserve"> i nie wnosimy do nich żadnych zastrzeżeń.</w:t>
      </w:r>
    </w:p>
    <w:p w:rsidR="00CC6674" w:rsidRPr="003C1335" w:rsidRDefault="00CC6674" w:rsidP="00CC6674">
      <w:pPr>
        <w:numPr>
          <w:ilvl w:val="0"/>
          <w:numId w:val="1"/>
        </w:numPr>
      </w:pPr>
      <w:r w:rsidRPr="003C1335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C6674" w:rsidRPr="003C1335" w:rsidRDefault="00CC6674" w:rsidP="00CC6674">
      <w:pPr>
        <w:ind w:left="360"/>
        <w:rPr>
          <w:i/>
        </w:rPr>
      </w:pPr>
      <w:r w:rsidRPr="003C1335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C6674" w:rsidRPr="003C1335" w:rsidRDefault="00CC6674" w:rsidP="00CC6674">
      <w:pPr>
        <w:ind w:left="360"/>
        <w:rPr>
          <w:i/>
        </w:rPr>
      </w:pPr>
      <w:r w:rsidRPr="003C1335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C6674" w:rsidRPr="003C1335" w:rsidRDefault="00CC6674" w:rsidP="00CC6674">
      <w:pPr>
        <w:numPr>
          <w:ilvl w:val="0"/>
          <w:numId w:val="1"/>
        </w:numPr>
        <w:spacing w:before="120" w:after="120"/>
      </w:pPr>
      <w:r w:rsidRPr="003C1335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C6674" w:rsidRPr="003C1335" w:rsidTr="009879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6674" w:rsidRPr="003C1335" w:rsidRDefault="00CC6674" w:rsidP="009879C7">
            <w:pPr>
              <w:autoSpaceDE w:val="0"/>
              <w:autoSpaceDN w:val="0"/>
              <w:adjustRightInd w:val="0"/>
              <w:jc w:val="center"/>
            </w:pPr>
            <w:r w:rsidRPr="003C133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6674" w:rsidRPr="003C1335" w:rsidRDefault="00CC6674" w:rsidP="009879C7">
            <w:pPr>
              <w:autoSpaceDE w:val="0"/>
              <w:autoSpaceDN w:val="0"/>
              <w:adjustRightInd w:val="0"/>
              <w:jc w:val="center"/>
            </w:pPr>
            <w:r w:rsidRPr="003C1335">
              <w:t xml:space="preserve">Opis części zamówienia, którą wykonawca </w:t>
            </w:r>
          </w:p>
          <w:p w:rsidR="00CC6674" w:rsidRPr="003C1335" w:rsidRDefault="00CC6674" w:rsidP="009879C7">
            <w:pPr>
              <w:autoSpaceDE w:val="0"/>
              <w:autoSpaceDN w:val="0"/>
              <w:adjustRightInd w:val="0"/>
              <w:jc w:val="center"/>
            </w:pPr>
            <w:r w:rsidRPr="003C133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6674" w:rsidRPr="003C1335" w:rsidRDefault="00CC6674" w:rsidP="009879C7">
            <w:pPr>
              <w:autoSpaceDE w:val="0"/>
              <w:autoSpaceDN w:val="0"/>
              <w:adjustRightInd w:val="0"/>
              <w:jc w:val="center"/>
            </w:pPr>
            <w:r w:rsidRPr="003C1335">
              <w:t>Nazwa podwykonawcy</w:t>
            </w:r>
            <w:r w:rsidRPr="003C1335">
              <w:br/>
              <w:t>(o ile jest znana)</w:t>
            </w:r>
          </w:p>
        </w:tc>
      </w:tr>
      <w:tr w:rsidR="00CC6674" w:rsidRPr="003C1335" w:rsidTr="009879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674" w:rsidRPr="003C1335" w:rsidRDefault="00CC6674" w:rsidP="009879C7">
            <w:pPr>
              <w:autoSpaceDE w:val="0"/>
              <w:autoSpaceDN w:val="0"/>
              <w:adjustRightInd w:val="0"/>
              <w:spacing w:after="120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674" w:rsidRPr="003C1335" w:rsidRDefault="00CC6674" w:rsidP="009879C7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6674" w:rsidRPr="003C1335" w:rsidRDefault="00CC6674" w:rsidP="009879C7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CC6674" w:rsidRPr="003C1335" w:rsidRDefault="00CC6674" w:rsidP="00CC6674">
      <w:pPr>
        <w:numPr>
          <w:ilvl w:val="0"/>
          <w:numId w:val="1"/>
        </w:numPr>
        <w:contextualSpacing/>
      </w:pPr>
      <w:r w:rsidRPr="003C1335"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3C1335">
        <w:br/>
        <w:t>w przypadku gdy przypada na nich ponad 10% wartości zamówienia.</w:t>
      </w:r>
    </w:p>
    <w:p w:rsidR="00CC6674" w:rsidRPr="003C1335" w:rsidRDefault="00CC6674" w:rsidP="00CC6674">
      <w:pPr>
        <w:numPr>
          <w:ilvl w:val="0"/>
          <w:numId w:val="1"/>
        </w:numPr>
      </w:pPr>
      <w:r w:rsidRPr="003C1335">
        <w:t>Upoważnionymi do reprezentowania naszej firmy są następujące osoby:</w:t>
      </w:r>
    </w:p>
    <w:p w:rsidR="00CC6674" w:rsidRPr="003C1335" w:rsidRDefault="00CC6674" w:rsidP="00CC6674">
      <w:pPr>
        <w:keepNext/>
        <w:spacing w:before="240" w:after="60"/>
        <w:outlineLvl w:val="0"/>
        <w:rPr>
          <w:b/>
          <w:bCs/>
          <w:kern w:val="32"/>
        </w:rPr>
      </w:pPr>
      <w:r w:rsidRPr="003C1335">
        <w:rPr>
          <w:b/>
          <w:bCs/>
          <w:kern w:val="32"/>
        </w:rPr>
        <w:tab/>
        <w:t>Imię i Nazwisko</w:t>
      </w:r>
      <w:r w:rsidRPr="003C1335">
        <w:rPr>
          <w:b/>
          <w:bCs/>
          <w:kern w:val="32"/>
        </w:rPr>
        <w:tab/>
      </w:r>
      <w:r w:rsidRPr="003C1335">
        <w:rPr>
          <w:b/>
          <w:bCs/>
          <w:kern w:val="32"/>
        </w:rPr>
        <w:tab/>
      </w:r>
      <w:r w:rsidRPr="003C1335">
        <w:rPr>
          <w:b/>
          <w:bCs/>
          <w:kern w:val="32"/>
        </w:rPr>
        <w:tab/>
      </w:r>
      <w:r w:rsidRPr="003C1335">
        <w:rPr>
          <w:b/>
          <w:bCs/>
          <w:kern w:val="32"/>
        </w:rPr>
        <w:tab/>
      </w:r>
      <w:r w:rsidRPr="003C1335">
        <w:rPr>
          <w:b/>
          <w:bCs/>
          <w:kern w:val="32"/>
        </w:rPr>
        <w:tab/>
      </w:r>
      <w:r w:rsidRPr="003C1335">
        <w:rPr>
          <w:b/>
          <w:bCs/>
          <w:kern w:val="32"/>
        </w:rPr>
        <w:tab/>
      </w:r>
      <w:r w:rsidRPr="003C1335">
        <w:rPr>
          <w:b/>
          <w:bCs/>
          <w:kern w:val="32"/>
        </w:rPr>
        <w:tab/>
      </w:r>
    </w:p>
    <w:p w:rsidR="00CC6674" w:rsidRPr="003C1335" w:rsidRDefault="00CC6674" w:rsidP="00CC6674">
      <w:pPr>
        <w:tabs>
          <w:tab w:val="left" w:pos="426"/>
        </w:tabs>
        <w:spacing w:line="264" w:lineRule="auto"/>
        <w:ind w:left="426" w:right="1"/>
      </w:pPr>
      <w:r w:rsidRPr="003C1335">
        <w:t xml:space="preserve">........................................                                                   </w:t>
      </w:r>
      <w:r w:rsidRPr="003C1335">
        <w:tab/>
      </w:r>
      <w:r w:rsidRPr="003C1335">
        <w:tab/>
        <w:t xml:space="preserve"> </w:t>
      </w:r>
    </w:p>
    <w:p w:rsidR="00CC6674" w:rsidRPr="003C1335" w:rsidRDefault="00CC6674" w:rsidP="00CC6674">
      <w:pPr>
        <w:numPr>
          <w:ilvl w:val="0"/>
          <w:numId w:val="1"/>
        </w:numPr>
      </w:pPr>
      <w:r w:rsidRPr="003C1335">
        <w:lastRenderedPageBreak/>
        <w:t>upoważnienie dla powyżej wskazanych osób wynika z następującego (</w:t>
      </w:r>
      <w:proofErr w:type="spellStart"/>
      <w:r w:rsidRPr="003C1335">
        <w:t>ych</w:t>
      </w:r>
      <w:proofErr w:type="spellEnd"/>
      <w:r w:rsidRPr="003C1335">
        <w:t>) dokumentu(ów)……………………………………..........................……które dołączamy do oferty.</w:t>
      </w:r>
    </w:p>
    <w:p w:rsidR="00CC6674" w:rsidRPr="003C1335" w:rsidRDefault="00CC6674" w:rsidP="00CC6674">
      <w:pPr>
        <w:numPr>
          <w:ilvl w:val="0"/>
          <w:numId w:val="1"/>
        </w:numPr>
      </w:pPr>
      <w:r w:rsidRPr="003C1335">
        <w:t>załącznikami do niniejszej oferty są:</w:t>
      </w:r>
    </w:p>
    <w:p w:rsidR="00CC6674" w:rsidRPr="003C1335" w:rsidRDefault="00CC6674" w:rsidP="00CC6674">
      <w:pPr>
        <w:numPr>
          <w:ilvl w:val="1"/>
          <w:numId w:val="2"/>
        </w:numPr>
        <w:spacing w:line="360" w:lineRule="auto"/>
      </w:pPr>
      <w:r w:rsidRPr="003C1335">
        <w:t>………………………………………………………………………</w:t>
      </w:r>
    </w:p>
    <w:p w:rsidR="00CC6674" w:rsidRPr="003C1335" w:rsidRDefault="00CC6674" w:rsidP="00CC667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3C1335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highlight w:val="yellow"/>
          <w:lang w:eastAsia="zh-CN"/>
        </w:rPr>
        <w:t xml:space="preserve"> </w:t>
      </w:r>
      <w:r w:rsidRPr="003C1335">
        <w:rPr>
          <w:rFonts w:eastAsia="Calibri"/>
          <w:i/>
          <w:highlight w:val="yellow"/>
          <w:lang w:eastAsia="zh-CN"/>
        </w:rPr>
        <w:t>i podpisuje kwalifikowanym podpisem elektronicznym.</w:t>
      </w:r>
    </w:p>
    <w:p w:rsidR="00CC6674" w:rsidRPr="007E4A2C" w:rsidRDefault="00CC6674" w:rsidP="00CC6674">
      <w:pPr>
        <w:suppressAutoHyphens/>
        <w:autoSpaceDN w:val="0"/>
        <w:spacing w:before="60" w:after="60"/>
        <w:textAlignment w:val="baseline"/>
        <w:rPr>
          <w:b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154" w:rsidRDefault="003D6154">
      <w:r>
        <w:separator/>
      </w:r>
    </w:p>
  </w:endnote>
  <w:endnote w:type="continuationSeparator" w:id="0">
    <w:p w:rsidR="003D6154" w:rsidRDefault="003D6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301" w:rsidRDefault="00BF53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301" w:rsidRDefault="00BF53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154" w:rsidRDefault="003D6154">
      <w:r>
        <w:separator/>
      </w:r>
    </w:p>
  </w:footnote>
  <w:footnote w:type="continuationSeparator" w:id="0">
    <w:p w:rsidR="003D6154" w:rsidRDefault="003D6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301" w:rsidRDefault="00BF53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CC6674" w:rsidRDefault="006B62FB" w:rsidP="00CC6674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zrzut ekranu, Jaskrawoniebieski&#10;&#10;Opis wygenerowany automatycznie" style="width:270.75pt;height:45.75pt;visibility:visible;mso-wrap-style:square">
          <v:imagedata r:id="rId1" o:title="Obraz zawierający tekst, Czcionka, zrzut ekranu, Jaskrawoniebieski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301" w:rsidRDefault="00BF53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15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6154"/>
    <w:rsid w:val="004A413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62F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5301"/>
    <w:rsid w:val="00C969A6"/>
    <w:rsid w:val="00CA7D36"/>
    <w:rsid w:val="00CC667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63288F"/>
  <w15:chartTrackingRefBased/>
  <w15:docId w15:val="{E9BF1482-1507-4EC4-A632-69D91D41C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9047F-8ACB-4CE8-97D7-DC1E9FB9E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573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2024-06-05T11:10:00Z</dcterms:created>
  <dcterms:modified xsi:type="dcterms:W3CDTF">2024-06-05T13:07:00Z</dcterms:modified>
</cp:coreProperties>
</file>