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8F34A" w14:textId="569F070E" w:rsidR="008D2AB8" w:rsidRPr="0065601C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b w:val="0"/>
          <w:sz w:val="18"/>
          <w:szCs w:val="18"/>
        </w:rPr>
        <w:tab/>
      </w:r>
      <w:r w:rsidRPr="0065601C">
        <w:rPr>
          <w:rFonts w:ascii="Verdana" w:hAnsi="Verdana"/>
          <w:sz w:val="18"/>
          <w:szCs w:val="18"/>
        </w:rPr>
        <w:t xml:space="preserve">Załącznik nr </w:t>
      </w:r>
      <w:r w:rsidR="00012286" w:rsidRPr="0065601C">
        <w:rPr>
          <w:rFonts w:ascii="Verdana" w:hAnsi="Verdana"/>
          <w:sz w:val="18"/>
          <w:szCs w:val="18"/>
        </w:rPr>
        <w:t>1</w:t>
      </w:r>
    </w:p>
    <w:p w14:paraId="2EAA55FF" w14:textId="77777777" w:rsidR="008D2AB8" w:rsidRPr="0065601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B1D1A1" w14:textId="77777777" w:rsidR="008D2AB8" w:rsidRPr="0065601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FORMULARZ OFERTY</w:t>
      </w:r>
    </w:p>
    <w:p w14:paraId="1A9C0C31" w14:textId="6F54EB1B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………………………………………………….</w:t>
      </w:r>
    </w:p>
    <w:p w14:paraId="6F8C7C54" w14:textId="4D046518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………………………………………………..</w:t>
      </w:r>
    </w:p>
    <w:p w14:paraId="7B8A9C1F" w14:textId="53DFE9AE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0F9449F9" w14:textId="21D11F69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377957" w:rsidRPr="0065601C">
        <w:rPr>
          <w:rFonts w:ascii="Verdana" w:hAnsi="Verdana"/>
          <w:sz w:val="18"/>
          <w:szCs w:val="18"/>
        </w:rPr>
        <w:t>..........</w:t>
      </w:r>
    </w:p>
    <w:p w14:paraId="46E6A0E9" w14:textId="1D77E771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……………………………………………………….</w:t>
      </w:r>
    </w:p>
    <w:p w14:paraId="18B7E11D" w14:textId="0D6E386D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…………………………………………………………</w:t>
      </w:r>
    </w:p>
    <w:p w14:paraId="6143E089" w14:textId="7DC97B5D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0409E128" w14:textId="7C198EB8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377957" w:rsidRPr="0065601C">
        <w:rPr>
          <w:rFonts w:ascii="Verdana" w:hAnsi="Verdana"/>
          <w:sz w:val="18"/>
          <w:szCs w:val="18"/>
        </w:rPr>
        <w:t>.........................................</w:t>
      </w:r>
    </w:p>
    <w:p w14:paraId="0A0F78E7" w14:textId="593E3E77" w:rsidR="00525B83" w:rsidRPr="0065601C" w:rsidRDefault="00525B83" w:rsidP="00525B8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377957" w:rsidRPr="0065601C">
        <w:rPr>
          <w:rFonts w:ascii="Verdana" w:hAnsi="Verdana"/>
          <w:sz w:val="18"/>
          <w:szCs w:val="18"/>
        </w:rPr>
        <w:t>………………………………………………..</w:t>
      </w:r>
    </w:p>
    <w:p w14:paraId="5BC3FDF4" w14:textId="77777777" w:rsidR="008D2AB8" w:rsidRPr="0065601C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907C805" w14:textId="77777777" w:rsidR="008D2AB8" w:rsidRPr="0065601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Do: Nazwa i siedziba Zamawiającego:</w:t>
      </w:r>
    </w:p>
    <w:p w14:paraId="5A911632" w14:textId="77777777" w:rsidR="00A46A03" w:rsidRPr="0065601C" w:rsidRDefault="00A46A03" w:rsidP="008D2AB8">
      <w:pPr>
        <w:ind w:right="-110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Akademia Górniczo - Hutnicza</w:t>
      </w:r>
    </w:p>
    <w:p w14:paraId="0B0D66B7" w14:textId="77777777" w:rsidR="00A46A03" w:rsidRPr="0065601C" w:rsidRDefault="00A46A03" w:rsidP="008D2AB8">
      <w:pPr>
        <w:ind w:right="-110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im. Stanisława Staszica w Krakowie</w:t>
      </w:r>
    </w:p>
    <w:p w14:paraId="1C2A3933" w14:textId="77777777" w:rsidR="008D2AB8" w:rsidRPr="0065601C" w:rsidRDefault="00A46A03" w:rsidP="008D2AB8">
      <w:pPr>
        <w:ind w:right="-110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Dział Zamówień Publicznych</w:t>
      </w:r>
      <w:r w:rsidR="008D2AB8" w:rsidRPr="0065601C">
        <w:rPr>
          <w:rFonts w:ascii="Verdana" w:hAnsi="Verdana"/>
          <w:b/>
          <w:sz w:val="18"/>
          <w:szCs w:val="18"/>
        </w:rPr>
        <w:t xml:space="preserve">  </w:t>
      </w:r>
    </w:p>
    <w:p w14:paraId="1AE10E48" w14:textId="77777777" w:rsidR="008D2AB8" w:rsidRPr="0065601C" w:rsidRDefault="00A46A03" w:rsidP="008D2AB8">
      <w:pPr>
        <w:ind w:right="-110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Al. Mickiewicza</w:t>
      </w:r>
      <w:r w:rsidR="008D2AB8" w:rsidRPr="0065601C">
        <w:rPr>
          <w:rFonts w:ascii="Verdana" w:hAnsi="Verdana"/>
          <w:b/>
          <w:sz w:val="18"/>
          <w:szCs w:val="18"/>
        </w:rPr>
        <w:t xml:space="preserve"> </w:t>
      </w:r>
      <w:r w:rsidRPr="0065601C">
        <w:rPr>
          <w:rFonts w:ascii="Verdana" w:hAnsi="Verdana"/>
          <w:b/>
          <w:sz w:val="18"/>
          <w:szCs w:val="18"/>
        </w:rPr>
        <w:t>30</w:t>
      </w:r>
      <w:r w:rsidR="008D2AB8" w:rsidRPr="0065601C">
        <w:rPr>
          <w:rFonts w:ascii="Verdana" w:hAnsi="Verdana"/>
          <w:b/>
          <w:sz w:val="18"/>
          <w:szCs w:val="18"/>
        </w:rPr>
        <w:t xml:space="preserve"> </w:t>
      </w:r>
    </w:p>
    <w:p w14:paraId="46ED8ED6" w14:textId="77777777" w:rsidR="008D2AB8" w:rsidRPr="0065601C" w:rsidRDefault="00A46A03" w:rsidP="008D2AB8">
      <w:pPr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>30-059</w:t>
      </w:r>
      <w:r w:rsidR="008D2AB8" w:rsidRPr="0065601C">
        <w:rPr>
          <w:rFonts w:ascii="Verdana" w:hAnsi="Verdana"/>
          <w:b/>
          <w:sz w:val="18"/>
          <w:szCs w:val="18"/>
        </w:rPr>
        <w:t xml:space="preserve"> </w:t>
      </w:r>
      <w:r w:rsidRPr="0065601C">
        <w:rPr>
          <w:rFonts w:ascii="Verdana" w:hAnsi="Verdana"/>
          <w:b/>
          <w:sz w:val="18"/>
          <w:szCs w:val="18"/>
        </w:rPr>
        <w:t>Kraków</w:t>
      </w:r>
      <w:r w:rsidR="008D2AB8" w:rsidRPr="0065601C">
        <w:rPr>
          <w:rFonts w:ascii="Verdana" w:hAnsi="Verdana"/>
          <w:b/>
          <w:sz w:val="18"/>
          <w:szCs w:val="18"/>
        </w:rPr>
        <w:t xml:space="preserve">,  </w:t>
      </w:r>
    </w:p>
    <w:p w14:paraId="228D87CD" w14:textId="77777777" w:rsidR="008D2AB8" w:rsidRPr="0065601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57274A3C" w14:textId="4577C55C" w:rsidR="00F84F4C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46A03" w:rsidRPr="0065601C">
        <w:rPr>
          <w:rFonts w:ascii="Verdana" w:hAnsi="Verdana"/>
          <w:b/>
          <w:sz w:val="18"/>
          <w:szCs w:val="18"/>
        </w:rPr>
        <w:t>dostawa laptopa, myszki bezprzewodowej i adaptera USB-C dla CDSI - DE-dzp.272-284/24</w:t>
      </w:r>
      <w:r w:rsidRPr="0065601C">
        <w:rPr>
          <w:rFonts w:ascii="Verdana" w:hAnsi="Verdana"/>
          <w:b/>
          <w:sz w:val="18"/>
          <w:szCs w:val="18"/>
        </w:rPr>
        <w:t xml:space="preserve">, </w:t>
      </w:r>
      <w:r w:rsidRPr="0065601C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BACF1C9" w14:textId="77777777" w:rsidR="0065601C" w:rsidRPr="0065601C" w:rsidRDefault="0065601C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702"/>
        <w:gridCol w:w="3120"/>
        <w:gridCol w:w="705"/>
        <w:gridCol w:w="997"/>
        <w:gridCol w:w="852"/>
        <w:gridCol w:w="567"/>
        <w:gridCol w:w="1418"/>
      </w:tblGrid>
      <w:tr w:rsidR="00AD72BF" w:rsidRPr="0065601C" w14:paraId="54FD2DD5" w14:textId="77777777" w:rsidTr="00377957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A0FACA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1E65C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7AAF1C21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(lub usługi)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D70D7C" w14:textId="0C859B4F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Producent</w:t>
            </w:r>
          </w:p>
          <w:p w14:paraId="172D0C51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/model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3E30BB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E03D58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 xml:space="preserve">Cena jednostkowa netto </w:t>
            </w:r>
            <w:r w:rsidRPr="0065601C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9E106A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  <w:p w14:paraId="65E89C3B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BE6897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  <w:p w14:paraId="4EBF2493" w14:textId="77777777" w:rsidR="00AD72BF" w:rsidRPr="0065601C" w:rsidRDefault="00AD72BF" w:rsidP="00AD72B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EAEC54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 xml:space="preserve">Wartość brutto </w:t>
            </w:r>
          </w:p>
          <w:p w14:paraId="70790C95" w14:textId="77777777" w:rsidR="00AD72BF" w:rsidRPr="0065601C" w:rsidRDefault="00AD72BF" w:rsidP="00AD72B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[PLN]</w:t>
            </w:r>
          </w:p>
          <w:p w14:paraId="6EE4A790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65601C">
              <w:rPr>
                <w:rFonts w:ascii="Verdana" w:hAnsi="Verdana"/>
                <w:b/>
                <w:sz w:val="18"/>
                <w:szCs w:val="18"/>
              </w:rPr>
              <w:t>VAT)</w:t>
            </w:r>
          </w:p>
        </w:tc>
      </w:tr>
      <w:tr w:rsidR="00AD72BF" w:rsidRPr="0065601C" w14:paraId="3371F183" w14:textId="77777777" w:rsidTr="00377957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D41B39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252130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771337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290A95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87DBA7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029A97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7F175B0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3CAAD0" w14:textId="7777777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8</w:t>
            </w:r>
          </w:p>
        </w:tc>
      </w:tr>
      <w:tr w:rsidR="00AD72BF" w:rsidRPr="0065601C" w14:paraId="2F520B03" w14:textId="77777777" w:rsidTr="00377957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037C" w14:textId="77777777" w:rsidR="00AD72BF" w:rsidRPr="0065601C" w:rsidRDefault="00AD72BF" w:rsidP="00AD72BF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17E2C" w14:textId="385769E0" w:rsidR="00AD72BF" w:rsidRPr="0065601C" w:rsidRDefault="00AD72BF" w:rsidP="00AD72BF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Laptop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1476" w14:textId="5292CB48" w:rsidR="00AD72BF" w:rsidRPr="0065601C" w:rsidRDefault="00AD72BF" w:rsidP="00AD72BF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Producent: ………</w:t>
            </w:r>
            <w:r w:rsidR="0065601C">
              <w:rPr>
                <w:rFonts w:ascii="Verdana" w:hAnsi="Verdana"/>
                <w:sz w:val="18"/>
                <w:szCs w:val="18"/>
              </w:rPr>
              <w:t>……….</w:t>
            </w:r>
          </w:p>
          <w:p w14:paraId="67DECFB7" w14:textId="76EAFEF2" w:rsidR="00AD72BF" w:rsidRPr="0065601C" w:rsidRDefault="00AD72BF" w:rsidP="00AD72BF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Model: …………</w:t>
            </w:r>
            <w:r w:rsidR="00377957" w:rsidRPr="0065601C">
              <w:rPr>
                <w:rFonts w:ascii="Verdana" w:hAnsi="Verdana"/>
                <w:sz w:val="18"/>
                <w:szCs w:val="18"/>
              </w:rPr>
              <w:t>…</w:t>
            </w:r>
            <w:r w:rsidR="0065601C">
              <w:rPr>
                <w:rFonts w:ascii="Verdana" w:hAnsi="Verdana"/>
                <w:sz w:val="18"/>
                <w:szCs w:val="18"/>
              </w:rPr>
              <w:t>……….</w:t>
            </w:r>
          </w:p>
          <w:p w14:paraId="4037A85E" w14:textId="77777777" w:rsidR="00AD72BF" w:rsidRPr="0065601C" w:rsidRDefault="00AD72BF" w:rsidP="00AD72B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2EC26" w14:textId="35947E0F" w:rsidR="00AD72BF" w:rsidRPr="0065601C" w:rsidRDefault="00AD72BF" w:rsidP="00AD72B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4B04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B0CC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A73B81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A2A2F3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AD72BF" w:rsidRPr="0065601C" w14:paraId="03F83A51" w14:textId="77777777" w:rsidTr="0037795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D378C" w14:textId="77777777" w:rsidR="00AD72BF" w:rsidRPr="0065601C" w:rsidRDefault="00AD72BF" w:rsidP="00AD72BF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 xml:space="preserve">2.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DE4F" w14:textId="77777777" w:rsidR="00AD72BF" w:rsidRPr="0065601C" w:rsidRDefault="00AD72BF" w:rsidP="00AD72BF">
            <w:pPr>
              <w:ind w:right="72"/>
              <w:rPr>
                <w:rFonts w:ascii="Verdana" w:hAnsi="Verdana"/>
                <w:sz w:val="18"/>
                <w:szCs w:val="18"/>
              </w:rPr>
            </w:pPr>
          </w:p>
          <w:p w14:paraId="5C055EA1" w14:textId="4E571CD1" w:rsidR="00AD72BF" w:rsidRPr="0065601C" w:rsidRDefault="00AD72BF" w:rsidP="00AD72BF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Myszka bezprzewodowa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34F9" w14:textId="0585C995" w:rsidR="00AD72BF" w:rsidRPr="0065601C" w:rsidRDefault="00AD72BF" w:rsidP="00AD72BF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Producent: ………</w:t>
            </w:r>
            <w:r w:rsidR="0065601C">
              <w:rPr>
                <w:rFonts w:ascii="Verdana" w:hAnsi="Verdana"/>
                <w:sz w:val="18"/>
                <w:szCs w:val="18"/>
              </w:rPr>
              <w:t>……..</w:t>
            </w:r>
          </w:p>
          <w:p w14:paraId="171ADC3F" w14:textId="0E2E4CED" w:rsidR="00AD72BF" w:rsidRPr="0065601C" w:rsidRDefault="00AD72BF" w:rsidP="00AD72BF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Model: …………</w:t>
            </w:r>
            <w:r w:rsidR="00377957" w:rsidRPr="0065601C">
              <w:rPr>
                <w:rFonts w:ascii="Verdana" w:hAnsi="Verdana"/>
                <w:sz w:val="18"/>
                <w:szCs w:val="18"/>
              </w:rPr>
              <w:t>…</w:t>
            </w:r>
            <w:r w:rsidR="0065601C">
              <w:rPr>
                <w:rFonts w:ascii="Verdana" w:hAnsi="Verdana"/>
                <w:sz w:val="18"/>
                <w:szCs w:val="18"/>
              </w:rPr>
              <w:t>………</w:t>
            </w:r>
          </w:p>
          <w:p w14:paraId="550C2FD6" w14:textId="77777777" w:rsidR="00AD72BF" w:rsidRPr="0065601C" w:rsidRDefault="00AD72BF" w:rsidP="00AD72BF">
            <w:pPr>
              <w:ind w:right="7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40D6B" w14:textId="128FF957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9231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5737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CAA4BB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1E8C46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AD72BF" w:rsidRPr="0065601C" w14:paraId="0F739C5E" w14:textId="77777777" w:rsidTr="0037795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21FCBA" w14:textId="6142831C" w:rsidR="00AD72BF" w:rsidRPr="0065601C" w:rsidRDefault="00AD72BF" w:rsidP="00AD72BF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524D" w14:textId="41275D9E" w:rsidR="00AD72BF" w:rsidRPr="0065601C" w:rsidRDefault="00AD72BF" w:rsidP="00AD72BF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Adapter USB-C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21AB" w14:textId="4A79B34A" w:rsidR="00AD72BF" w:rsidRPr="0065601C" w:rsidRDefault="00AD72BF" w:rsidP="00AD72BF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Producent: ………</w:t>
            </w:r>
            <w:r w:rsidR="0065601C">
              <w:rPr>
                <w:rFonts w:ascii="Verdana" w:hAnsi="Verdana"/>
                <w:sz w:val="18"/>
                <w:szCs w:val="18"/>
              </w:rPr>
              <w:t>…….</w:t>
            </w:r>
          </w:p>
          <w:p w14:paraId="7A070892" w14:textId="325287EB" w:rsidR="00AD72BF" w:rsidRPr="0065601C" w:rsidRDefault="00AD72BF" w:rsidP="00AD72BF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Model: …………</w:t>
            </w:r>
            <w:r w:rsidR="00377957" w:rsidRPr="0065601C">
              <w:rPr>
                <w:rFonts w:ascii="Verdana" w:hAnsi="Verdana"/>
                <w:sz w:val="18"/>
                <w:szCs w:val="18"/>
              </w:rPr>
              <w:t>……</w:t>
            </w:r>
            <w:r w:rsidR="0065601C">
              <w:rPr>
                <w:rFonts w:ascii="Verdana" w:hAnsi="Verdana"/>
                <w:sz w:val="18"/>
                <w:szCs w:val="18"/>
              </w:rPr>
              <w:t>……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B682" w14:textId="76F76068" w:rsidR="00AD72BF" w:rsidRPr="0065601C" w:rsidRDefault="00AD72BF" w:rsidP="00AD72B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819B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CBD5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A690E1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10F428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AD72BF" w:rsidRPr="0065601C" w14:paraId="092FA882" w14:textId="77777777" w:rsidTr="00377957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1E394" w14:textId="5AB6A731" w:rsidR="00AD72BF" w:rsidRPr="0065601C" w:rsidRDefault="00377957" w:rsidP="00377957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65601C">
              <w:rPr>
                <w:rFonts w:ascii="Verdana" w:hAnsi="Verdana"/>
                <w:b/>
                <w:sz w:val="18"/>
                <w:szCs w:val="18"/>
              </w:rPr>
              <w:t xml:space="preserve">      </w:t>
            </w:r>
            <w:r w:rsidR="00AD72BF" w:rsidRPr="0065601C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05AEF465" w14:textId="77777777" w:rsidR="00C46C37" w:rsidRPr="0065601C" w:rsidRDefault="00C46C37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14E4379C" w14:textId="6F4CE426" w:rsidR="00C46C37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 xml:space="preserve">Słownie </w:t>
            </w:r>
            <w:r w:rsidR="00C46C37" w:rsidRPr="0065601C">
              <w:rPr>
                <w:rFonts w:ascii="Verdana" w:hAnsi="Verdana"/>
                <w:sz w:val="18"/>
                <w:szCs w:val="18"/>
              </w:rPr>
              <w:t>netto za całość zamówienia /słownie: ……………………………/</w:t>
            </w:r>
          </w:p>
          <w:p w14:paraId="0395C1A2" w14:textId="77777777" w:rsidR="00C46C37" w:rsidRPr="0065601C" w:rsidRDefault="00AD72BF" w:rsidP="00C46C37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3321D8C" w14:textId="77777777" w:rsidR="00C46C37" w:rsidRPr="0065601C" w:rsidRDefault="00C46C37" w:rsidP="00C46C37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Słownie brutto za całość zamówienia /słownie: ……………………………/</w:t>
            </w:r>
          </w:p>
          <w:p w14:paraId="4005D15B" w14:textId="54A45874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48E4A0C6" w14:textId="354A7D20" w:rsidR="00C46C37" w:rsidRPr="0065601C" w:rsidRDefault="00C46C37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9703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C601B8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3CA917" w14:textId="77777777" w:rsidR="00AD72BF" w:rsidRPr="0065601C" w:rsidRDefault="00AD72BF" w:rsidP="00AD72BF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64B3633" w14:textId="77777777" w:rsidR="00F84F4C" w:rsidRPr="0065601C" w:rsidRDefault="00F84F4C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851E77B" w14:textId="77777777" w:rsidR="00F84F4C" w:rsidRPr="0065601C" w:rsidRDefault="00F84F4C" w:rsidP="00F84F4C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83F2930" w14:textId="77777777" w:rsidR="00F84F4C" w:rsidRPr="0065601C" w:rsidRDefault="00F84F4C" w:rsidP="00F84F4C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 xml:space="preserve">Termin realizacji umowy: </w:t>
      </w:r>
      <w:r w:rsidRPr="0065601C">
        <w:rPr>
          <w:rFonts w:ascii="Verdana" w:hAnsi="Verdana"/>
          <w:b/>
          <w:bCs/>
          <w:sz w:val="18"/>
          <w:szCs w:val="18"/>
        </w:rPr>
        <w:t>……… dni od daty podpisania umowy</w:t>
      </w:r>
      <w:r w:rsidRPr="0065601C">
        <w:rPr>
          <w:rFonts w:ascii="Verdana" w:hAnsi="Verdana"/>
          <w:sz w:val="18"/>
          <w:szCs w:val="18"/>
        </w:rPr>
        <w:t xml:space="preserve"> </w:t>
      </w:r>
      <w:r w:rsidRPr="0065601C">
        <w:rPr>
          <w:rFonts w:ascii="Verdana" w:hAnsi="Verdana"/>
          <w:sz w:val="18"/>
          <w:szCs w:val="18"/>
          <w:highlight w:val="yellow"/>
        </w:rPr>
        <w:t>(</w:t>
      </w:r>
      <w:r w:rsidRPr="0065601C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A1C0C13" w14:textId="7C704D5F" w:rsidR="00F84F4C" w:rsidRDefault="00F84F4C" w:rsidP="00F84F4C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 xml:space="preserve">Okres udzielonej gwarancji </w:t>
      </w:r>
      <w:r w:rsidR="00BB31D6" w:rsidRPr="00104478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producenta na komputer, baterię, zasilacz, pamięć RAM</w:t>
      </w:r>
      <w:r w:rsidR="00BB31D6" w:rsidRPr="0065601C">
        <w:rPr>
          <w:rFonts w:ascii="Verdana" w:hAnsi="Verdana"/>
          <w:b/>
          <w:sz w:val="18"/>
          <w:szCs w:val="18"/>
        </w:rPr>
        <w:t xml:space="preserve"> </w:t>
      </w:r>
      <w:r w:rsidRPr="0065601C">
        <w:rPr>
          <w:rFonts w:ascii="Verdana" w:hAnsi="Verdana"/>
          <w:b/>
          <w:sz w:val="18"/>
          <w:szCs w:val="18"/>
        </w:rPr>
        <w:t>wynosi:</w:t>
      </w:r>
      <w:r w:rsidRPr="0065601C">
        <w:rPr>
          <w:rFonts w:ascii="Verdana" w:hAnsi="Verdana"/>
          <w:sz w:val="18"/>
          <w:szCs w:val="18"/>
        </w:rPr>
        <w:t xml:space="preserve"> </w:t>
      </w:r>
      <w:r w:rsidRPr="0065601C">
        <w:rPr>
          <w:rFonts w:ascii="Verdana" w:hAnsi="Verdana"/>
          <w:b/>
          <w:bCs/>
          <w:sz w:val="18"/>
          <w:szCs w:val="18"/>
        </w:rPr>
        <w:t>…………… miesięcy</w:t>
      </w:r>
      <w:r w:rsidR="000E4682" w:rsidRPr="0065601C">
        <w:rPr>
          <w:rFonts w:ascii="Verdana" w:hAnsi="Verdana"/>
          <w:b/>
          <w:bCs/>
          <w:sz w:val="18"/>
          <w:szCs w:val="18"/>
        </w:rPr>
        <w:t xml:space="preserve"> </w:t>
      </w:r>
      <w:r w:rsidRPr="0065601C">
        <w:rPr>
          <w:rFonts w:ascii="Verdana" w:hAnsi="Verdana"/>
          <w:sz w:val="18"/>
          <w:szCs w:val="18"/>
          <w:highlight w:val="yellow"/>
        </w:rPr>
        <w:t>(</w:t>
      </w:r>
      <w:r w:rsidRPr="0065601C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2C39480A" w14:textId="4F083425" w:rsidR="00E146E6" w:rsidRPr="00104478" w:rsidRDefault="00E146E6" w:rsidP="00E146E6">
      <w:pPr>
        <w:autoSpaceDN w:val="0"/>
        <w:spacing w:after="160" w:line="256" w:lineRule="auto"/>
        <w:jc w:val="both"/>
        <w:rPr>
          <w:rFonts w:ascii="Verdana" w:hAnsi="Verdana" w:cs="Arial"/>
          <w:sz w:val="18"/>
          <w:szCs w:val="18"/>
          <w:lang w:eastAsia="zh-CN"/>
        </w:rPr>
      </w:pPr>
      <w:r w:rsidRPr="00104478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lastRenderedPageBreak/>
        <w:t>Okres udzielonej gwarancji na mysz bezprzewodową i adapter</w:t>
      </w:r>
      <w:r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 wynosi</w:t>
      </w:r>
      <w:r w:rsidRPr="00104478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:</w:t>
      </w:r>
      <w:r w:rsidRPr="00104478">
        <w:rPr>
          <w:rFonts w:ascii="Verdana" w:hAnsi="Verdana" w:cs="Arial"/>
          <w:color w:val="000000"/>
          <w:sz w:val="18"/>
          <w:szCs w:val="18"/>
          <w:lang w:eastAsia="zh-CN"/>
        </w:rPr>
        <w:t xml:space="preserve"> </w:t>
      </w:r>
      <w:r w:rsidRPr="00E146E6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……………  miesiące</w:t>
      </w:r>
    </w:p>
    <w:p w14:paraId="48A7885B" w14:textId="77777777" w:rsidR="0065601C" w:rsidRDefault="0065601C" w:rsidP="00F84F4C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0108157D" w14:textId="233523B4" w:rsidR="00F84F4C" w:rsidRPr="0065601C" w:rsidRDefault="00F84F4C" w:rsidP="00F84F4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65601C">
        <w:rPr>
          <w:rFonts w:ascii="Verdana" w:hAnsi="Verdana"/>
          <w:b/>
          <w:sz w:val="18"/>
          <w:szCs w:val="18"/>
        </w:rPr>
        <w:t xml:space="preserve"> TAK/NIE</w:t>
      </w:r>
    </w:p>
    <w:p w14:paraId="2E2D150F" w14:textId="77777777" w:rsidR="00F84F4C" w:rsidRPr="0065601C" w:rsidRDefault="00F84F4C" w:rsidP="00F84F4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5601C">
        <w:rPr>
          <w:rFonts w:ascii="Verdana" w:hAnsi="Verdana"/>
          <w:b/>
          <w:sz w:val="18"/>
          <w:szCs w:val="18"/>
        </w:rPr>
        <w:t xml:space="preserve">Termin płatności: </w:t>
      </w:r>
      <w:r w:rsidRPr="0065601C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28DA038" w14:textId="77777777" w:rsidR="00F84F4C" w:rsidRPr="0065601C" w:rsidRDefault="00F84F4C" w:rsidP="00F84F4C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br w:type="page"/>
      </w:r>
      <w:r w:rsidRPr="0065601C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E48330F" w14:textId="77777777" w:rsidR="00F84F4C" w:rsidRPr="0065601C" w:rsidRDefault="00F84F4C" w:rsidP="00F84F4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5601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2DBBD2D" w14:textId="00E3A27C" w:rsidR="00F84F4C" w:rsidRDefault="00F84F4C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5601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FF5747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65601C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65601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BC6E63B" w14:textId="42DBD62C" w:rsidR="00FF5747" w:rsidRPr="0065601C" w:rsidRDefault="00FF5747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Oświadczamy, że s</w:t>
      </w:r>
      <w:r w:rsidRPr="00104478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erwis </w:t>
      </w:r>
      <w:r w:rsidRPr="00FF5747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gwarancji świadczony będzie przez</w:t>
      </w:r>
      <w:r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 </w:t>
      </w:r>
      <w:r w:rsidRPr="00FF5747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producenta.</w:t>
      </w:r>
    </w:p>
    <w:p w14:paraId="12F526BD" w14:textId="77777777" w:rsidR="00F84F4C" w:rsidRPr="0065601C" w:rsidRDefault="00F84F4C" w:rsidP="00F84F4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DBEDC2" w14:textId="77777777" w:rsidR="00F84F4C" w:rsidRPr="0065601C" w:rsidRDefault="00F84F4C" w:rsidP="00F84F4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5601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3D2828" w14:textId="77777777" w:rsidR="00F84F4C" w:rsidRPr="0065601C" w:rsidRDefault="00F84F4C" w:rsidP="00F84F4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5601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3A69F6" w14:textId="77777777" w:rsidR="00F84F4C" w:rsidRPr="0065601C" w:rsidRDefault="00F84F4C" w:rsidP="00F84F4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84F4C" w:rsidRPr="0065601C" w14:paraId="2AE064FB" w14:textId="77777777" w:rsidTr="003137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FDDA1" w14:textId="77777777" w:rsidR="00F84F4C" w:rsidRPr="0065601C" w:rsidRDefault="00F84F4C" w:rsidP="0031374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64C78" w14:textId="77777777" w:rsidR="00F84F4C" w:rsidRPr="0065601C" w:rsidRDefault="00F84F4C" w:rsidP="0031374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1106F69" w14:textId="77777777" w:rsidR="00F84F4C" w:rsidRPr="0065601C" w:rsidRDefault="00F84F4C" w:rsidP="0031374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EE47C" w14:textId="77777777" w:rsidR="00F84F4C" w:rsidRPr="0065601C" w:rsidRDefault="00F84F4C" w:rsidP="0031374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601C">
              <w:rPr>
                <w:rFonts w:ascii="Verdana" w:hAnsi="Verdana"/>
                <w:sz w:val="18"/>
                <w:szCs w:val="18"/>
              </w:rPr>
              <w:t>Nazwa podwykonawcy</w:t>
            </w:r>
            <w:r w:rsidRPr="0065601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84F4C" w:rsidRPr="0065601C" w14:paraId="3A1307EA" w14:textId="77777777" w:rsidTr="003137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EB54A" w14:textId="77777777" w:rsidR="00F84F4C" w:rsidRPr="0065601C" w:rsidRDefault="00F84F4C" w:rsidP="0031374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DDC5B" w14:textId="77777777" w:rsidR="00F84F4C" w:rsidRPr="0065601C" w:rsidRDefault="00F84F4C" w:rsidP="0031374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B6E4C" w14:textId="77777777" w:rsidR="00F84F4C" w:rsidRPr="0065601C" w:rsidRDefault="00F84F4C" w:rsidP="0031374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F84F4C" w:rsidRPr="0065601C" w14:paraId="66FCC7C8" w14:textId="77777777" w:rsidTr="003137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37F98" w14:textId="77777777" w:rsidR="00F84F4C" w:rsidRPr="0065601C" w:rsidRDefault="00F84F4C" w:rsidP="0031374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9DB1" w14:textId="77777777" w:rsidR="00F84F4C" w:rsidRPr="0065601C" w:rsidRDefault="00F84F4C" w:rsidP="0031374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88756" w14:textId="77777777" w:rsidR="00F84F4C" w:rsidRPr="0065601C" w:rsidRDefault="00F84F4C" w:rsidP="0031374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A891FD2" w14:textId="77777777" w:rsidR="00F84F4C" w:rsidRPr="0065601C" w:rsidRDefault="00F84F4C" w:rsidP="00F84F4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9967ECD" w14:textId="77777777" w:rsidR="00F84F4C" w:rsidRPr="0065601C" w:rsidRDefault="00F84F4C" w:rsidP="00F84F4C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5601C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  <w:r w:rsidRPr="0065601C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8B4B33" w14:textId="77777777" w:rsidR="00F84F4C" w:rsidRPr="0065601C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5601C">
        <w:rPr>
          <w:rFonts w:ascii="Verdana" w:hAnsi="Verdana"/>
          <w:sz w:val="18"/>
          <w:szCs w:val="18"/>
        </w:rPr>
        <w:tab/>
      </w:r>
      <w:r w:rsidRPr="0065601C">
        <w:rPr>
          <w:rFonts w:ascii="Verdana" w:hAnsi="Verdana"/>
          <w:sz w:val="18"/>
          <w:szCs w:val="18"/>
        </w:rPr>
        <w:tab/>
      </w:r>
    </w:p>
    <w:p w14:paraId="53D0BD5E" w14:textId="77777777" w:rsidR="00F84F4C" w:rsidRPr="0065601C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9FD90D3" w14:textId="77777777" w:rsidR="00F84F4C" w:rsidRPr="0065601C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5601C">
        <w:rPr>
          <w:rFonts w:ascii="Verdana" w:hAnsi="Verdana"/>
          <w:sz w:val="18"/>
          <w:szCs w:val="18"/>
        </w:rPr>
        <w:tab/>
      </w:r>
      <w:r w:rsidRPr="0065601C">
        <w:rPr>
          <w:rFonts w:ascii="Verdana" w:hAnsi="Verdana"/>
          <w:sz w:val="18"/>
          <w:szCs w:val="18"/>
        </w:rPr>
        <w:tab/>
        <w:t xml:space="preserve"> </w:t>
      </w:r>
    </w:p>
    <w:p w14:paraId="5FA9A1AD" w14:textId="77777777" w:rsidR="00F84F4C" w:rsidRPr="0065601C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9AC5E71" w14:textId="77777777" w:rsidR="00F84F4C" w:rsidRPr="0065601C" w:rsidRDefault="00F84F4C" w:rsidP="00F84F4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5601C">
        <w:rPr>
          <w:rFonts w:ascii="Verdana" w:hAnsi="Verdana"/>
          <w:sz w:val="18"/>
          <w:szCs w:val="18"/>
        </w:rPr>
        <w:t>ych</w:t>
      </w:r>
      <w:proofErr w:type="spellEnd"/>
      <w:r w:rsidRPr="0065601C">
        <w:rPr>
          <w:rFonts w:ascii="Verdana" w:hAnsi="Verdana"/>
          <w:sz w:val="18"/>
          <w:szCs w:val="18"/>
        </w:rPr>
        <w:t>) dokumentu(ów)</w:t>
      </w:r>
    </w:p>
    <w:p w14:paraId="34AFBA71" w14:textId="77777777" w:rsidR="00F84F4C" w:rsidRPr="0065601C" w:rsidRDefault="00F84F4C" w:rsidP="00F84F4C">
      <w:pPr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4904D07" w14:textId="77777777" w:rsidR="00F84F4C" w:rsidRPr="0065601C" w:rsidRDefault="00F84F4C" w:rsidP="00F84F4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załącznikami do niniejszej oferty są:</w:t>
      </w:r>
    </w:p>
    <w:p w14:paraId="3EE7E66D" w14:textId="059E31B0" w:rsidR="00F84F4C" w:rsidRPr="0065601C" w:rsidRDefault="00F84F4C" w:rsidP="00F84F4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17FB81D" w14:textId="77777777" w:rsidR="00F84F4C" w:rsidRPr="0065601C" w:rsidRDefault="00F84F4C" w:rsidP="00F84F4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BC72C8A" w14:textId="341FB426" w:rsidR="00F84F4C" w:rsidRPr="0065601C" w:rsidRDefault="00F84F4C" w:rsidP="00F84F4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23049B94" w14:textId="77777777" w:rsidR="00F84F4C" w:rsidRPr="0065601C" w:rsidRDefault="00F84F4C" w:rsidP="00F84F4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2D1308C" w14:textId="77777777" w:rsidR="00F84F4C" w:rsidRPr="0065601C" w:rsidRDefault="00F84F4C" w:rsidP="00F84F4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601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E400BAE" w14:textId="77777777" w:rsidR="00F84F4C" w:rsidRPr="0065601C" w:rsidRDefault="00F84F4C" w:rsidP="00F84F4C">
      <w:pPr>
        <w:jc w:val="both"/>
        <w:rPr>
          <w:rFonts w:ascii="Verdana" w:hAnsi="Verdana"/>
          <w:sz w:val="18"/>
          <w:szCs w:val="18"/>
        </w:rPr>
      </w:pPr>
    </w:p>
    <w:p w14:paraId="09B8F2AF" w14:textId="77777777" w:rsidR="0095129F" w:rsidRDefault="0095129F" w:rsidP="00F84F4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6A0CDB1E" w14:textId="43F0D8C6" w:rsidR="00F84F4C" w:rsidRPr="0065601C" w:rsidRDefault="00F84F4C" w:rsidP="00F84F4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5601C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5601C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EF4A1" w14:textId="77777777" w:rsidR="00F84F4C" w:rsidRPr="0065601C" w:rsidRDefault="00F84F4C" w:rsidP="00F84F4C">
      <w:pPr>
        <w:rPr>
          <w:rFonts w:ascii="Verdana" w:hAnsi="Verdana"/>
          <w:b/>
          <w:sz w:val="18"/>
          <w:szCs w:val="18"/>
          <w:u w:val="single"/>
        </w:rPr>
      </w:pPr>
    </w:p>
    <w:p w14:paraId="2C3B7917" w14:textId="77777777" w:rsidR="00F84F4C" w:rsidRPr="0065601C" w:rsidRDefault="00F84F4C" w:rsidP="00F84F4C">
      <w:pPr>
        <w:rPr>
          <w:rFonts w:ascii="Verdana" w:hAnsi="Verdana"/>
          <w:b/>
          <w:sz w:val="18"/>
          <w:szCs w:val="18"/>
          <w:u w:val="single"/>
        </w:rPr>
      </w:pPr>
    </w:p>
    <w:p w14:paraId="6DD58B34" w14:textId="77777777" w:rsidR="00F84F4C" w:rsidRPr="0065601C" w:rsidRDefault="00F84F4C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4799A0C9" w14:textId="77777777" w:rsidR="008D2AB8" w:rsidRPr="0065601C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FCB65B0" w14:textId="77777777" w:rsidR="00FE545C" w:rsidRPr="0065601C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6560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58D37C" w14:textId="77777777" w:rsidR="00290D22" w:rsidRDefault="00290D22">
      <w:r>
        <w:separator/>
      </w:r>
    </w:p>
  </w:endnote>
  <w:endnote w:type="continuationSeparator" w:id="0">
    <w:p w14:paraId="5ECECA04" w14:textId="77777777" w:rsidR="00290D22" w:rsidRDefault="00290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06741" w14:textId="77777777" w:rsidR="00A46A03" w:rsidRDefault="00A46A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C2F1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88D12" w14:textId="77777777" w:rsidR="00A46A03" w:rsidRDefault="00A46A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CFC428" w14:textId="77777777" w:rsidR="00290D22" w:rsidRDefault="00290D22">
      <w:r>
        <w:separator/>
      </w:r>
    </w:p>
  </w:footnote>
  <w:footnote w:type="continuationSeparator" w:id="0">
    <w:p w14:paraId="2EF528E4" w14:textId="77777777" w:rsidR="00290D22" w:rsidRDefault="00290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8436E" w14:textId="77777777" w:rsidR="00A46A03" w:rsidRDefault="00A46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8C3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6C5D6" w14:textId="77777777" w:rsidR="00A46A03" w:rsidRDefault="00A46A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06417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83510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9930138">
    <w:abstractNumId w:val="0"/>
  </w:num>
  <w:num w:numId="4" w16cid:durableId="19959167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D22"/>
    <w:rsid w:val="00012286"/>
    <w:rsid w:val="000704FC"/>
    <w:rsid w:val="00071CCC"/>
    <w:rsid w:val="000B731D"/>
    <w:rsid w:val="000D6134"/>
    <w:rsid w:val="000E09C7"/>
    <w:rsid w:val="000E4682"/>
    <w:rsid w:val="000F6589"/>
    <w:rsid w:val="00106636"/>
    <w:rsid w:val="00116EC6"/>
    <w:rsid w:val="001801DD"/>
    <w:rsid w:val="001B5897"/>
    <w:rsid w:val="001D4612"/>
    <w:rsid w:val="00207E98"/>
    <w:rsid w:val="002723B0"/>
    <w:rsid w:val="00290D22"/>
    <w:rsid w:val="00315A4A"/>
    <w:rsid w:val="00377957"/>
    <w:rsid w:val="004B7300"/>
    <w:rsid w:val="004C6753"/>
    <w:rsid w:val="00525B83"/>
    <w:rsid w:val="00562475"/>
    <w:rsid w:val="00595C87"/>
    <w:rsid w:val="005D2C65"/>
    <w:rsid w:val="005E6D94"/>
    <w:rsid w:val="0063384F"/>
    <w:rsid w:val="00643C6F"/>
    <w:rsid w:val="00646202"/>
    <w:rsid w:val="0065290F"/>
    <w:rsid w:val="0065601C"/>
    <w:rsid w:val="006815F6"/>
    <w:rsid w:val="0068433F"/>
    <w:rsid w:val="007748F0"/>
    <w:rsid w:val="007A4321"/>
    <w:rsid w:val="00833933"/>
    <w:rsid w:val="00853083"/>
    <w:rsid w:val="008B2F0C"/>
    <w:rsid w:val="008B4928"/>
    <w:rsid w:val="008D2AB8"/>
    <w:rsid w:val="008F1C66"/>
    <w:rsid w:val="0095129F"/>
    <w:rsid w:val="00970FE4"/>
    <w:rsid w:val="00A0022B"/>
    <w:rsid w:val="00A346FE"/>
    <w:rsid w:val="00A46A03"/>
    <w:rsid w:val="00A47B4D"/>
    <w:rsid w:val="00A83018"/>
    <w:rsid w:val="00AD72BF"/>
    <w:rsid w:val="00B774DC"/>
    <w:rsid w:val="00BB31D6"/>
    <w:rsid w:val="00C46C37"/>
    <w:rsid w:val="00C969A6"/>
    <w:rsid w:val="00CA7D36"/>
    <w:rsid w:val="00D24208"/>
    <w:rsid w:val="00D60C38"/>
    <w:rsid w:val="00D66893"/>
    <w:rsid w:val="00D90ACB"/>
    <w:rsid w:val="00DC1500"/>
    <w:rsid w:val="00E146E6"/>
    <w:rsid w:val="00E44371"/>
    <w:rsid w:val="00E949B0"/>
    <w:rsid w:val="00EC0BEA"/>
    <w:rsid w:val="00F00591"/>
    <w:rsid w:val="00F51688"/>
    <w:rsid w:val="00F53146"/>
    <w:rsid w:val="00F84F4C"/>
    <w:rsid w:val="00F91018"/>
    <w:rsid w:val="00FA0F30"/>
    <w:rsid w:val="00FA51A4"/>
    <w:rsid w:val="00FB4004"/>
    <w:rsid w:val="00FE545C"/>
    <w:rsid w:val="00FF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74DF9"/>
  <w15:chartTrackingRefBased/>
  <w15:docId w15:val="{F8FDDB7C-30AB-4E73-A74F-49595151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570</Words>
  <Characters>4744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2024-06-06T07:56:00Z</dcterms:created>
  <dcterms:modified xsi:type="dcterms:W3CDTF">2024-06-06T07:56:00Z</dcterms:modified>
</cp:coreProperties>
</file>