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44BFC" w14:textId="77777777" w:rsidR="00025386" w:rsidRPr="0091079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10797">
        <w:rPr>
          <w:bCs/>
          <w:i w:val="0"/>
          <w:sz w:val="20"/>
        </w:rPr>
        <w:t xml:space="preserve">Załącznik nr </w:t>
      </w:r>
      <w:r w:rsidR="003B14C7" w:rsidRPr="00910797">
        <w:rPr>
          <w:bCs/>
          <w:i w:val="0"/>
          <w:sz w:val="20"/>
        </w:rPr>
        <w:t>4</w:t>
      </w:r>
      <w:r w:rsidR="007666D6" w:rsidRPr="00910797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10797" w14:paraId="7459AB6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33E839" w14:textId="77777777" w:rsidR="008D442B" w:rsidRPr="0091079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79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A60BF46" w14:textId="77777777" w:rsidR="00053927" w:rsidRPr="0091079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79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1079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C96E846" w14:textId="77777777" w:rsidR="00053927" w:rsidRPr="0091079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1079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1079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F1196DD" w14:textId="77777777" w:rsidR="00A137C9" w:rsidRPr="0091079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079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10797" w14:paraId="530F1CE6" w14:textId="77777777" w:rsidTr="004F10A0">
        <w:tc>
          <w:tcPr>
            <w:tcW w:w="2269" w:type="dxa"/>
            <w:shd w:val="clear" w:color="auto" w:fill="auto"/>
          </w:tcPr>
          <w:p w14:paraId="50D56D48" w14:textId="77777777" w:rsidR="00A137C9" w:rsidRPr="0091079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CE4A8F" w14:textId="3ACB0075" w:rsidR="00A137C9" w:rsidRPr="00910797" w:rsidRDefault="003B14C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A137C9"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...................................</w:t>
            </w:r>
          </w:p>
        </w:tc>
      </w:tr>
      <w:tr w:rsidR="003B14C7" w:rsidRPr="00910797" w14:paraId="0056F9AD" w14:textId="77777777" w:rsidTr="00B21B13">
        <w:tc>
          <w:tcPr>
            <w:tcW w:w="2269" w:type="dxa"/>
            <w:shd w:val="clear" w:color="auto" w:fill="auto"/>
          </w:tcPr>
          <w:p w14:paraId="05D4924D" w14:textId="77777777" w:rsidR="003B14C7" w:rsidRPr="00910797" w:rsidRDefault="003B14C7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FD5948" w14:textId="77777777" w:rsidR="003B14C7" w:rsidRPr="00910797" w:rsidRDefault="003B14C7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14:paraId="23B4FF26" w14:textId="77777777" w:rsidR="00A137C9" w:rsidRPr="0091079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AD091A" w14:textId="77777777" w:rsidR="003A486D" w:rsidRPr="0091079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797">
        <w:rPr>
          <w:rFonts w:ascii="Times New Roman" w:hAnsi="Times New Roman"/>
          <w:sz w:val="20"/>
          <w:szCs w:val="20"/>
        </w:rPr>
        <w:t xml:space="preserve">prowadzonego przez </w:t>
      </w:r>
      <w:r w:rsidR="003B14C7" w:rsidRPr="00910797">
        <w:rPr>
          <w:rFonts w:ascii="Times New Roman" w:hAnsi="Times New Roman"/>
          <w:b/>
          <w:sz w:val="20"/>
          <w:szCs w:val="20"/>
        </w:rPr>
        <w:t>GMINA NIEPOŁOMICE</w:t>
      </w:r>
      <w:r w:rsidRPr="00910797">
        <w:rPr>
          <w:rFonts w:ascii="Times New Roman" w:hAnsi="Times New Roman"/>
          <w:b/>
          <w:sz w:val="20"/>
          <w:szCs w:val="20"/>
        </w:rPr>
        <w:t>,</w:t>
      </w:r>
      <w:r w:rsidRPr="00910797">
        <w:rPr>
          <w:rFonts w:ascii="Times New Roman" w:hAnsi="Times New Roman"/>
          <w:sz w:val="20"/>
          <w:szCs w:val="20"/>
        </w:rPr>
        <w:t xml:space="preserve"> d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64330CB" w14:textId="77777777" w:rsidR="00A137C9" w:rsidRPr="0091079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1079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10797" w14:paraId="2DE436AF" w14:textId="77777777" w:rsidTr="00A137C9">
        <w:tc>
          <w:tcPr>
            <w:tcW w:w="617" w:type="dxa"/>
            <w:shd w:val="clear" w:color="auto" w:fill="auto"/>
            <w:vAlign w:val="center"/>
          </w:tcPr>
          <w:p w14:paraId="2AB3A973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978621D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A58DB5D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10797" w14:paraId="20CBEF2C" w14:textId="77777777" w:rsidTr="00A137C9">
        <w:tc>
          <w:tcPr>
            <w:tcW w:w="617" w:type="dxa"/>
            <w:shd w:val="clear" w:color="auto" w:fill="auto"/>
            <w:vAlign w:val="center"/>
          </w:tcPr>
          <w:p w14:paraId="27129E62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052E208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6B60ADF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10797" w14:paraId="08AADEB6" w14:textId="77777777" w:rsidTr="00A137C9">
        <w:tc>
          <w:tcPr>
            <w:tcW w:w="617" w:type="dxa"/>
            <w:shd w:val="clear" w:color="auto" w:fill="auto"/>
            <w:vAlign w:val="center"/>
          </w:tcPr>
          <w:p w14:paraId="4AA31C83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E89A9E6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247D45E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E2EA750" w14:textId="77777777" w:rsidR="00DC652A" w:rsidRPr="0091079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107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107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1079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B14C7" w:rsidRPr="00910797">
        <w:rPr>
          <w:rFonts w:ascii="Times New Roman" w:hAnsi="Times New Roman"/>
          <w:sz w:val="20"/>
          <w:szCs w:val="20"/>
        </w:rPr>
        <w:t>(</w:t>
      </w:r>
      <w:proofErr w:type="spellStart"/>
      <w:r w:rsidR="003B14C7" w:rsidRPr="00910797">
        <w:rPr>
          <w:rFonts w:ascii="Times New Roman" w:hAnsi="Times New Roman"/>
          <w:sz w:val="20"/>
          <w:szCs w:val="20"/>
        </w:rPr>
        <w:t>t.j</w:t>
      </w:r>
      <w:proofErr w:type="spellEnd"/>
      <w:r w:rsidR="003B14C7" w:rsidRPr="00910797">
        <w:rPr>
          <w:rFonts w:ascii="Times New Roman" w:hAnsi="Times New Roman"/>
          <w:sz w:val="20"/>
          <w:szCs w:val="20"/>
        </w:rPr>
        <w:t>. Dz. U. z 2023r. poz. 1605)</w:t>
      </w:r>
      <w:r w:rsidRPr="00910797">
        <w:rPr>
          <w:rFonts w:ascii="Times New Roman" w:hAnsi="Times New Roman"/>
          <w:sz w:val="20"/>
          <w:szCs w:val="20"/>
        </w:rPr>
        <w:t>, że w ramach zamówienia</w:t>
      </w:r>
      <w:r w:rsidR="00A137C9" w:rsidRPr="00910797">
        <w:rPr>
          <w:rFonts w:ascii="Times New Roman" w:hAnsi="Times New Roman"/>
          <w:sz w:val="20"/>
          <w:szCs w:val="20"/>
        </w:rPr>
        <w:t>,</w:t>
      </w:r>
      <w:r w:rsidR="00A137C9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1079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10797" w14:paraId="305168CD" w14:textId="77777777" w:rsidTr="00A137C9">
        <w:tc>
          <w:tcPr>
            <w:tcW w:w="617" w:type="dxa"/>
            <w:shd w:val="clear" w:color="auto" w:fill="auto"/>
            <w:vAlign w:val="center"/>
          </w:tcPr>
          <w:p w14:paraId="7ED56E91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CFFADF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7C15E7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10797" w14:paraId="713DD831" w14:textId="77777777" w:rsidTr="00A137C9">
        <w:tc>
          <w:tcPr>
            <w:tcW w:w="617" w:type="dxa"/>
            <w:shd w:val="clear" w:color="auto" w:fill="auto"/>
            <w:vAlign w:val="center"/>
          </w:tcPr>
          <w:p w14:paraId="3E2E4016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F5D6E00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E51BFF5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10797" w14:paraId="087724A6" w14:textId="77777777" w:rsidTr="00A137C9">
        <w:tc>
          <w:tcPr>
            <w:tcW w:w="617" w:type="dxa"/>
            <w:shd w:val="clear" w:color="auto" w:fill="auto"/>
            <w:vAlign w:val="center"/>
          </w:tcPr>
          <w:p w14:paraId="6C9BC6DC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F28D7E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CEF03F1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DC59D97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B14A86B" w14:textId="77777777" w:rsidR="00910797" w:rsidRDefault="0091079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4997C4A" w14:textId="3C2269BD" w:rsidR="00910797" w:rsidRPr="00910797" w:rsidRDefault="0091079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1079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</w:t>
      </w:r>
    </w:p>
    <w:bookmarkEnd w:id="0"/>
    <w:p w14:paraId="013B86EC" w14:textId="77777777" w:rsidR="007A2C38" w:rsidRPr="0091079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910797" w14:paraId="3E38AC3C" w14:textId="77777777" w:rsidTr="004F10A0">
        <w:tc>
          <w:tcPr>
            <w:tcW w:w="2660" w:type="dxa"/>
            <w:shd w:val="clear" w:color="auto" w:fill="auto"/>
          </w:tcPr>
          <w:p w14:paraId="63B3AFC6" w14:textId="77777777" w:rsidR="00A137C9" w:rsidRPr="0091079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CC16242" w14:textId="18DD48DF" w:rsidR="00A137C9" w:rsidRPr="0091079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E35BA4C" w14:textId="6907D707" w:rsidR="00A137C9" w:rsidRPr="0091079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F343D3C" w14:textId="77777777" w:rsidR="00A137C9" w:rsidRPr="0091079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1079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D343A" w14:textId="77777777" w:rsidR="002806FE" w:rsidRDefault="002806FE" w:rsidP="00025386">
      <w:pPr>
        <w:spacing w:after="0" w:line="240" w:lineRule="auto"/>
      </w:pPr>
      <w:r>
        <w:separator/>
      </w:r>
    </w:p>
  </w:endnote>
  <w:endnote w:type="continuationSeparator" w:id="0">
    <w:p w14:paraId="3E497309" w14:textId="77777777" w:rsidR="002806FE" w:rsidRDefault="002806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F1BC2" w14:textId="77777777" w:rsidR="003B14C7" w:rsidRDefault="003B1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3C94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19B9" w14:textId="77777777" w:rsidR="003B14C7" w:rsidRDefault="003B1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6350E" w14:textId="77777777" w:rsidR="002806FE" w:rsidRDefault="002806FE" w:rsidP="00025386">
      <w:pPr>
        <w:spacing w:after="0" w:line="240" w:lineRule="auto"/>
      </w:pPr>
      <w:r>
        <w:separator/>
      </w:r>
    </w:p>
  </w:footnote>
  <w:footnote w:type="continuationSeparator" w:id="0">
    <w:p w14:paraId="7EF5EA46" w14:textId="77777777" w:rsidR="002806FE" w:rsidRDefault="002806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22AD9" w14:textId="77777777" w:rsidR="003B14C7" w:rsidRDefault="003B1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89F88" w14:textId="77777777" w:rsidR="003B14C7" w:rsidRDefault="003B1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C9BDE" w14:textId="77777777" w:rsidR="003B14C7" w:rsidRDefault="003B1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76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6FE"/>
    <w:rsid w:val="00025386"/>
    <w:rsid w:val="000423B9"/>
    <w:rsid w:val="00053927"/>
    <w:rsid w:val="00084786"/>
    <w:rsid w:val="0016158F"/>
    <w:rsid w:val="001C2314"/>
    <w:rsid w:val="00213980"/>
    <w:rsid w:val="0024648D"/>
    <w:rsid w:val="002806FE"/>
    <w:rsid w:val="003A486D"/>
    <w:rsid w:val="003B14C7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797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76C4A"/>
  <w15:chartTrackingRefBased/>
  <w15:docId w15:val="{5DD2697E-42EF-49D0-ADF1-21B23EAF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2024-06-06T13:03:00Z</cp:lastPrinted>
  <dcterms:created xsi:type="dcterms:W3CDTF">2024-06-06T13:03:00Z</dcterms:created>
  <dcterms:modified xsi:type="dcterms:W3CDTF">2024-06-06T13:03:00Z</dcterms:modified>
</cp:coreProperties>
</file>