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8F968" w14:textId="4E9843AC" w:rsidR="008D2AB8" w:rsidRPr="001B3B3F" w:rsidRDefault="008D2AB8" w:rsidP="001B3B3F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 w:val="0"/>
          <w:sz w:val="20"/>
          <w:szCs w:val="20"/>
        </w:rPr>
        <w:tab/>
      </w:r>
      <w:r w:rsidRPr="001B3B3F">
        <w:rPr>
          <w:rFonts w:ascii="Verdana" w:hAnsi="Verdana"/>
          <w:b w:val="0"/>
          <w:sz w:val="20"/>
          <w:szCs w:val="20"/>
        </w:rPr>
        <w:tab/>
      </w:r>
      <w:r w:rsidRPr="001B3B3F">
        <w:rPr>
          <w:rFonts w:ascii="Verdana" w:hAnsi="Verdana"/>
          <w:b w:val="0"/>
          <w:sz w:val="20"/>
          <w:szCs w:val="20"/>
        </w:rPr>
        <w:tab/>
      </w:r>
      <w:r w:rsidRPr="001B3B3F">
        <w:rPr>
          <w:rFonts w:ascii="Verdana" w:hAnsi="Verdana"/>
          <w:b w:val="0"/>
          <w:sz w:val="20"/>
          <w:szCs w:val="20"/>
        </w:rPr>
        <w:tab/>
      </w:r>
      <w:r w:rsidRPr="001B3B3F">
        <w:rPr>
          <w:rFonts w:ascii="Verdana" w:hAnsi="Verdana"/>
          <w:b w:val="0"/>
          <w:sz w:val="20"/>
          <w:szCs w:val="20"/>
        </w:rPr>
        <w:tab/>
      </w:r>
      <w:r w:rsidRPr="001B3B3F">
        <w:rPr>
          <w:rFonts w:ascii="Verdana" w:hAnsi="Verdana"/>
          <w:b w:val="0"/>
          <w:sz w:val="20"/>
          <w:szCs w:val="20"/>
        </w:rPr>
        <w:tab/>
      </w:r>
      <w:r w:rsidRPr="001B3B3F">
        <w:rPr>
          <w:rFonts w:ascii="Verdana" w:hAnsi="Verdana"/>
          <w:b w:val="0"/>
          <w:sz w:val="20"/>
          <w:szCs w:val="20"/>
        </w:rPr>
        <w:tab/>
      </w:r>
      <w:r w:rsidRPr="001B3B3F">
        <w:rPr>
          <w:rFonts w:ascii="Verdana" w:hAnsi="Verdana"/>
          <w:sz w:val="20"/>
          <w:szCs w:val="20"/>
        </w:rPr>
        <w:t xml:space="preserve">Załącznik nr </w:t>
      </w:r>
      <w:r w:rsidR="00012286" w:rsidRPr="001B3B3F">
        <w:rPr>
          <w:rFonts w:ascii="Verdana" w:hAnsi="Verdana"/>
          <w:sz w:val="20"/>
          <w:szCs w:val="20"/>
        </w:rPr>
        <w:t>1</w:t>
      </w:r>
    </w:p>
    <w:p w14:paraId="4EC4E54B" w14:textId="77777777" w:rsidR="008D2AB8" w:rsidRPr="001B3B3F" w:rsidRDefault="008D2AB8" w:rsidP="001B3B3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29D5844" w14:textId="77777777" w:rsidR="008D2AB8" w:rsidRPr="001B3B3F" w:rsidRDefault="008D2AB8" w:rsidP="001B3B3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>FORMULARZ OFERTY</w:t>
      </w:r>
    </w:p>
    <w:p w14:paraId="195029BB" w14:textId="77777777" w:rsidR="008D2AB8" w:rsidRPr="001B3B3F" w:rsidRDefault="008D2AB8" w:rsidP="001B3B3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35DBCAE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E1C3F92" w14:textId="40B398C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FORMA PROWADZONEJ DZIAŁALNOŚCI: ..................................................................</w:t>
      </w:r>
    </w:p>
    <w:p w14:paraId="0CBF8E26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BBCED92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9F2C280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B3B3F">
        <w:rPr>
          <w:rFonts w:ascii="Verdana" w:hAnsi="Verdana"/>
          <w:sz w:val="20"/>
          <w:szCs w:val="20"/>
          <w:lang w:val="de-DE"/>
        </w:rPr>
        <w:t>TEL.</w:t>
      </w:r>
      <w:r w:rsidRPr="001B3B3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11C4E6A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B3B3F">
        <w:rPr>
          <w:rFonts w:ascii="Verdana" w:hAnsi="Verdana"/>
          <w:sz w:val="20"/>
          <w:szCs w:val="20"/>
          <w:lang w:val="de-DE"/>
        </w:rPr>
        <w:t xml:space="preserve">FAX </w:t>
      </w:r>
      <w:r w:rsidRPr="001B3B3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5F90EE6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B3B3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EBD77F3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B3B3F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5AFA2C7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E04B615" w14:textId="77777777" w:rsidR="008D2AB8" w:rsidRPr="001B3B3F" w:rsidRDefault="008D2AB8" w:rsidP="001B3B3F">
      <w:pPr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Do: Nazwa i siedziba Zamawiającego:</w:t>
      </w:r>
    </w:p>
    <w:p w14:paraId="18FBF90E" w14:textId="77777777" w:rsidR="001B3B3F" w:rsidRDefault="001B3B3F" w:rsidP="001B3B3F">
      <w:pPr>
        <w:ind w:right="-110"/>
        <w:rPr>
          <w:rFonts w:ascii="Verdana" w:hAnsi="Verdana"/>
          <w:b/>
          <w:sz w:val="20"/>
          <w:szCs w:val="20"/>
        </w:rPr>
      </w:pPr>
    </w:p>
    <w:p w14:paraId="7BD29189" w14:textId="14EF810A" w:rsidR="00DD757E" w:rsidRPr="001B3B3F" w:rsidRDefault="00DD757E" w:rsidP="001B3B3F">
      <w:pPr>
        <w:ind w:right="-110"/>
        <w:rPr>
          <w:rFonts w:ascii="Verdana" w:hAnsi="Verdana"/>
          <w:b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 xml:space="preserve">Akademia Górniczo </w:t>
      </w:r>
      <w:r w:rsidR="001B3B3F">
        <w:rPr>
          <w:rFonts w:ascii="Verdana" w:hAnsi="Verdana"/>
          <w:b/>
          <w:sz w:val="20"/>
          <w:szCs w:val="20"/>
        </w:rPr>
        <w:t>–</w:t>
      </w:r>
      <w:r w:rsidRPr="001B3B3F">
        <w:rPr>
          <w:rFonts w:ascii="Verdana" w:hAnsi="Verdana"/>
          <w:b/>
          <w:sz w:val="20"/>
          <w:szCs w:val="20"/>
        </w:rPr>
        <w:t xml:space="preserve"> Hutnicza</w:t>
      </w:r>
      <w:r w:rsidR="001B3B3F">
        <w:rPr>
          <w:rFonts w:ascii="Verdana" w:hAnsi="Verdana"/>
          <w:b/>
          <w:sz w:val="20"/>
          <w:szCs w:val="20"/>
        </w:rPr>
        <w:t xml:space="preserve"> </w:t>
      </w:r>
      <w:r w:rsidRPr="001B3B3F">
        <w:rPr>
          <w:rFonts w:ascii="Verdana" w:hAnsi="Verdana"/>
          <w:b/>
          <w:sz w:val="20"/>
          <w:szCs w:val="20"/>
        </w:rPr>
        <w:t>im. Stanisława Staszica w Krakowie</w:t>
      </w:r>
    </w:p>
    <w:p w14:paraId="582635CB" w14:textId="77777777" w:rsidR="008D2AB8" w:rsidRPr="001B3B3F" w:rsidRDefault="00DD757E" w:rsidP="001B3B3F">
      <w:pPr>
        <w:ind w:right="-110"/>
        <w:rPr>
          <w:rFonts w:ascii="Verdana" w:hAnsi="Verdana"/>
          <w:b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>Dział Zamówień Publicznych</w:t>
      </w:r>
      <w:r w:rsidR="008D2AB8" w:rsidRPr="001B3B3F">
        <w:rPr>
          <w:rFonts w:ascii="Verdana" w:hAnsi="Verdana"/>
          <w:b/>
          <w:sz w:val="20"/>
          <w:szCs w:val="20"/>
        </w:rPr>
        <w:t xml:space="preserve">  </w:t>
      </w:r>
    </w:p>
    <w:p w14:paraId="60C345EA" w14:textId="58EA4A1E" w:rsidR="008D2AB8" w:rsidRPr="001B3B3F" w:rsidRDefault="00DD757E" w:rsidP="001B3B3F">
      <w:pPr>
        <w:ind w:right="-110"/>
        <w:rPr>
          <w:rFonts w:ascii="Verdana" w:hAnsi="Verdana"/>
          <w:b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>Al. Mickiewicza</w:t>
      </w:r>
      <w:r w:rsidR="008D2AB8" w:rsidRPr="001B3B3F">
        <w:rPr>
          <w:rFonts w:ascii="Verdana" w:hAnsi="Verdana"/>
          <w:b/>
          <w:sz w:val="20"/>
          <w:szCs w:val="20"/>
        </w:rPr>
        <w:t xml:space="preserve"> </w:t>
      </w:r>
      <w:r w:rsidRPr="001B3B3F">
        <w:rPr>
          <w:rFonts w:ascii="Verdana" w:hAnsi="Verdana"/>
          <w:b/>
          <w:sz w:val="20"/>
          <w:szCs w:val="20"/>
        </w:rPr>
        <w:t>30</w:t>
      </w:r>
      <w:r w:rsidR="001B3B3F">
        <w:rPr>
          <w:rFonts w:ascii="Verdana" w:hAnsi="Verdana"/>
          <w:b/>
          <w:sz w:val="20"/>
          <w:szCs w:val="20"/>
        </w:rPr>
        <w:t xml:space="preserve">, </w:t>
      </w:r>
      <w:r w:rsidRPr="001B3B3F">
        <w:rPr>
          <w:rFonts w:ascii="Verdana" w:hAnsi="Verdana"/>
          <w:b/>
          <w:sz w:val="20"/>
          <w:szCs w:val="20"/>
        </w:rPr>
        <w:t>30-059</w:t>
      </w:r>
      <w:r w:rsidR="008D2AB8" w:rsidRPr="001B3B3F">
        <w:rPr>
          <w:rFonts w:ascii="Verdana" w:hAnsi="Verdana"/>
          <w:b/>
          <w:sz w:val="20"/>
          <w:szCs w:val="20"/>
        </w:rPr>
        <w:t xml:space="preserve"> </w:t>
      </w:r>
      <w:r w:rsidRPr="001B3B3F">
        <w:rPr>
          <w:rFonts w:ascii="Verdana" w:hAnsi="Verdana"/>
          <w:b/>
          <w:sz w:val="20"/>
          <w:szCs w:val="20"/>
        </w:rPr>
        <w:t>Kraków</w:t>
      </w:r>
      <w:r w:rsidR="008D2AB8" w:rsidRPr="001B3B3F">
        <w:rPr>
          <w:rFonts w:ascii="Verdana" w:hAnsi="Verdana"/>
          <w:b/>
          <w:sz w:val="20"/>
          <w:szCs w:val="20"/>
        </w:rPr>
        <w:t xml:space="preserve">,  </w:t>
      </w:r>
    </w:p>
    <w:p w14:paraId="3E5E127A" w14:textId="77777777" w:rsidR="008D2AB8" w:rsidRPr="001B3B3F" w:rsidRDefault="008D2AB8" w:rsidP="001B3B3F">
      <w:pPr>
        <w:ind w:firstLine="3969"/>
        <w:rPr>
          <w:rFonts w:ascii="Verdana" w:hAnsi="Verdana"/>
          <w:b/>
          <w:sz w:val="20"/>
          <w:szCs w:val="20"/>
        </w:rPr>
      </w:pPr>
    </w:p>
    <w:p w14:paraId="39F79E73" w14:textId="08EDD970" w:rsidR="008D2AB8" w:rsidRPr="001B3B3F" w:rsidRDefault="008D2AB8" w:rsidP="001B3B3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D757E" w:rsidRPr="001B3B3F">
        <w:rPr>
          <w:rFonts w:ascii="Verdana" w:hAnsi="Verdana"/>
          <w:b/>
          <w:sz w:val="20"/>
          <w:szCs w:val="20"/>
        </w:rPr>
        <w:t>Dokończenie przebudowy i podziału mieszkania nr 7 przy ul.</w:t>
      </w:r>
      <w:r w:rsidR="001B3B3F">
        <w:rPr>
          <w:rFonts w:ascii="Verdana" w:hAnsi="Verdana"/>
          <w:b/>
          <w:sz w:val="20"/>
          <w:szCs w:val="20"/>
        </w:rPr>
        <w:t> </w:t>
      </w:r>
      <w:r w:rsidR="00DD757E" w:rsidRPr="001B3B3F">
        <w:rPr>
          <w:rFonts w:ascii="Verdana" w:hAnsi="Verdana"/>
          <w:b/>
          <w:sz w:val="20"/>
          <w:szCs w:val="20"/>
        </w:rPr>
        <w:t>Gramatyka 7 w Krakowie wraz z dostosowaniem budynku do wymagań ppoż - DE-dzp.272-274/24</w:t>
      </w:r>
      <w:r w:rsidRPr="001B3B3F">
        <w:rPr>
          <w:rFonts w:ascii="Verdana" w:hAnsi="Verdana"/>
          <w:b/>
          <w:sz w:val="20"/>
          <w:szCs w:val="20"/>
        </w:rPr>
        <w:t xml:space="preserve">, </w:t>
      </w:r>
      <w:r w:rsidRPr="001B3B3F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6B866A3B" w14:textId="77777777" w:rsidR="008D2AB8" w:rsidRPr="001B3B3F" w:rsidRDefault="008D2AB8" w:rsidP="001B3B3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DA91426" w14:textId="77777777" w:rsidR="001B3B3F" w:rsidRPr="001B3B3F" w:rsidRDefault="001B3B3F" w:rsidP="001B3B3F">
      <w:pPr>
        <w:jc w:val="both"/>
        <w:outlineLvl w:val="1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5A76F9AD" w14:textId="77777777" w:rsidR="001B3B3F" w:rsidRPr="001B3B3F" w:rsidRDefault="001B3B3F" w:rsidP="001B3B3F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21555610" w14:textId="77777777" w:rsidR="001B3B3F" w:rsidRPr="001B3B3F" w:rsidRDefault="001B3B3F" w:rsidP="001B3B3F">
      <w:pPr>
        <w:jc w:val="both"/>
        <w:outlineLvl w:val="1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61D37316" w14:textId="77777777" w:rsidR="001B3B3F" w:rsidRPr="001B3B3F" w:rsidRDefault="001B3B3F" w:rsidP="001B3B3F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07F2F394" w14:textId="361714BE" w:rsidR="001B3B3F" w:rsidRPr="001B3B3F" w:rsidRDefault="001B3B3F" w:rsidP="001B3B3F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 xml:space="preserve">Powyższa cena zawiera podatek VAT w wysokości </w:t>
      </w:r>
      <w:r w:rsidR="009D3120" w:rsidRPr="009D3120">
        <w:rPr>
          <w:rFonts w:ascii="Verdana" w:hAnsi="Verdana"/>
          <w:b/>
          <w:color w:val="FF0000"/>
          <w:sz w:val="20"/>
          <w:szCs w:val="20"/>
        </w:rPr>
        <w:t>8</w:t>
      </w:r>
      <w:r w:rsidRPr="009D3120">
        <w:rPr>
          <w:rFonts w:ascii="Verdana" w:hAnsi="Verdana"/>
          <w:b/>
          <w:color w:val="FF0000"/>
          <w:sz w:val="20"/>
          <w:szCs w:val="20"/>
        </w:rPr>
        <w:t xml:space="preserve"> %</w:t>
      </w:r>
      <w:r w:rsidRPr="001B3B3F">
        <w:rPr>
          <w:rFonts w:ascii="Verdana" w:hAnsi="Verdana"/>
          <w:b/>
          <w:sz w:val="20"/>
          <w:szCs w:val="20"/>
        </w:rPr>
        <w:t xml:space="preserve"> tj.…………….PLN</w:t>
      </w:r>
    </w:p>
    <w:p w14:paraId="0E772D6A" w14:textId="77777777" w:rsidR="001B3B3F" w:rsidRPr="001B3B3F" w:rsidRDefault="001B3B3F" w:rsidP="001B3B3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D15FB46" w14:textId="77777777" w:rsidR="001B3B3F" w:rsidRPr="001B3B3F" w:rsidRDefault="001B3B3F" w:rsidP="001B3B3F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>Okres udzielonej gwarancji wynosi</w:t>
      </w:r>
      <w:r w:rsidRPr="001B3B3F">
        <w:rPr>
          <w:rFonts w:ascii="Verdana" w:hAnsi="Verdana"/>
          <w:bCs/>
          <w:sz w:val="20"/>
          <w:szCs w:val="20"/>
        </w:rPr>
        <w:t>: ………………………miesięcy</w:t>
      </w:r>
      <w:r w:rsidRPr="001B3B3F">
        <w:rPr>
          <w:rFonts w:ascii="Verdana" w:hAnsi="Verdana"/>
          <w:bCs/>
          <w:i/>
          <w:iCs/>
          <w:sz w:val="20"/>
          <w:szCs w:val="20"/>
        </w:rPr>
        <w:t>*</w:t>
      </w:r>
      <w:r w:rsidRPr="001B3B3F">
        <w:rPr>
          <w:rFonts w:ascii="Verdana" w:hAnsi="Verdana"/>
          <w:bCs/>
          <w:sz w:val="20"/>
          <w:szCs w:val="20"/>
        </w:rPr>
        <w:t xml:space="preserve"> (</w:t>
      </w:r>
      <w:r w:rsidRPr="001B3B3F">
        <w:rPr>
          <w:rFonts w:ascii="Verdana" w:hAnsi="Verdana"/>
          <w:bCs/>
          <w:i/>
          <w:sz w:val="20"/>
          <w:szCs w:val="20"/>
        </w:rPr>
        <w:t>kryterium oceny ofert)</w:t>
      </w:r>
    </w:p>
    <w:p w14:paraId="1F557603" w14:textId="77777777" w:rsidR="001B3B3F" w:rsidRPr="001B3B3F" w:rsidRDefault="001B3B3F" w:rsidP="001B3B3F">
      <w:pPr>
        <w:ind w:right="-45"/>
        <w:jc w:val="both"/>
        <w:rPr>
          <w:rFonts w:ascii="Verdana" w:hAnsi="Verdana"/>
          <w:bCs/>
          <w:sz w:val="18"/>
          <w:szCs w:val="18"/>
        </w:rPr>
      </w:pPr>
      <w:r w:rsidRPr="001B3B3F"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 w:rsidRPr="001B3B3F">
        <w:rPr>
          <w:rFonts w:ascii="Verdana" w:hAnsi="Verdana"/>
          <w:bCs/>
          <w:sz w:val="18"/>
          <w:szCs w:val="18"/>
        </w:rPr>
        <w:t xml:space="preserve"> </w:t>
      </w:r>
    </w:p>
    <w:p w14:paraId="2C9D12CE" w14:textId="77777777" w:rsidR="001B3B3F" w:rsidRPr="001B3B3F" w:rsidRDefault="001B3B3F" w:rsidP="001B3B3F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20E727C7" w14:textId="3CFEF345" w:rsidR="001B3B3F" w:rsidRPr="001B3B3F" w:rsidRDefault="001B3B3F" w:rsidP="001B3B3F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140</w:t>
      </w:r>
      <w:r w:rsidRPr="001B3B3F">
        <w:rPr>
          <w:rFonts w:ascii="Verdana" w:hAnsi="Verdana"/>
          <w:b/>
          <w:sz w:val="20"/>
          <w:szCs w:val="20"/>
        </w:rPr>
        <w:t xml:space="preserve"> dni od daty podpisania umowy </w:t>
      </w:r>
    </w:p>
    <w:p w14:paraId="5EEDC6F2" w14:textId="77777777" w:rsidR="001B3B3F" w:rsidRPr="001B3B3F" w:rsidRDefault="001B3B3F" w:rsidP="001B3B3F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62F620F5" w14:textId="77777777" w:rsidR="001B3B3F" w:rsidRPr="001B3B3F" w:rsidRDefault="001B3B3F" w:rsidP="001B3B3F">
      <w:pPr>
        <w:ind w:right="-47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 xml:space="preserve">Termin płatności: </w:t>
      </w:r>
      <w:r w:rsidRPr="001B3B3F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75B3830" w14:textId="77777777" w:rsidR="001B3B3F" w:rsidRPr="001B3B3F" w:rsidRDefault="001B3B3F" w:rsidP="001B3B3F">
      <w:pPr>
        <w:ind w:right="-47"/>
        <w:jc w:val="both"/>
        <w:rPr>
          <w:rFonts w:ascii="Verdana" w:hAnsi="Verdana"/>
          <w:sz w:val="20"/>
          <w:szCs w:val="20"/>
        </w:rPr>
      </w:pPr>
    </w:p>
    <w:p w14:paraId="21875378" w14:textId="77777777" w:rsidR="001B3B3F" w:rsidRPr="001B3B3F" w:rsidRDefault="001B3B3F" w:rsidP="001B3B3F">
      <w:pPr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F99E7C0" w14:textId="77777777" w:rsidR="001B3B3F" w:rsidRPr="001B3B3F" w:rsidRDefault="001B3B3F" w:rsidP="001B3B3F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1B3B3F">
        <w:rPr>
          <w:rFonts w:ascii="Verdana" w:hAnsi="Verdana"/>
          <w:sz w:val="20"/>
          <w:szCs w:val="20"/>
        </w:rPr>
        <w:t xml:space="preserve"> </w:t>
      </w:r>
    </w:p>
    <w:p w14:paraId="2E5CA3B1" w14:textId="77777777" w:rsidR="001B3B3F" w:rsidRPr="001B3B3F" w:rsidRDefault="001B3B3F" w:rsidP="001B3B3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1B3B3F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1B3B3F">
        <w:rPr>
          <w:rFonts w:ascii="Verdana" w:hAnsi="Verdana"/>
          <w:sz w:val="20"/>
          <w:szCs w:val="20"/>
          <w:lang w:eastAsia="ar-SA"/>
        </w:rPr>
        <w:t>zamawiającego</w:t>
      </w:r>
      <w:r w:rsidRPr="001B3B3F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33008934" w14:textId="77777777" w:rsidR="001B3B3F" w:rsidRPr="001B3B3F" w:rsidRDefault="001B3B3F" w:rsidP="001B3B3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1B3B3F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1B3B3F">
        <w:rPr>
          <w:rFonts w:ascii="Verdana" w:hAnsi="Verdana"/>
          <w:b/>
          <w:sz w:val="20"/>
          <w:szCs w:val="20"/>
        </w:rPr>
        <w:t>*</w:t>
      </w:r>
    </w:p>
    <w:p w14:paraId="369C69CE" w14:textId="77777777" w:rsidR="001B3B3F" w:rsidRPr="001B3B3F" w:rsidRDefault="001B3B3F" w:rsidP="001B3B3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oświadczamy, że oferta została sporządzona na podstawie: SWZ, dokumentacji projektowej i przetargowej, STWiORB a oferowana cena obejmuje cały zakres robót objętych przedmiotem zamówienia, które wykonamy zgodnie z zasadami sztuki budowlanej.</w:t>
      </w:r>
    </w:p>
    <w:p w14:paraId="2993DC7A" w14:textId="77777777" w:rsidR="001B3B3F" w:rsidRPr="001B3B3F" w:rsidRDefault="001B3B3F" w:rsidP="001B3B3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87E0997" w14:textId="77777777" w:rsidR="001B3B3F" w:rsidRPr="001B3B3F" w:rsidRDefault="001B3B3F" w:rsidP="001B3B3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1B3B3F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1B3B3F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1B3B3F">
        <w:rPr>
          <w:rFonts w:ascii="Verdana" w:hAnsi="Verdana"/>
          <w:bCs/>
          <w:iCs/>
          <w:sz w:val="20"/>
          <w:szCs w:val="20"/>
        </w:rPr>
        <w:t>zgodnie z zapisami SWZ.</w:t>
      </w:r>
    </w:p>
    <w:p w14:paraId="0642B476" w14:textId="77777777" w:rsidR="001B3B3F" w:rsidRPr="001B3B3F" w:rsidRDefault="001B3B3F" w:rsidP="001B3B3F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1B3B3F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1B3B3F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1B3B3F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1B3B3F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1B3B3F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4811B4BC" w14:textId="77777777" w:rsidR="001B3B3F" w:rsidRPr="001B3B3F" w:rsidRDefault="001B3B3F" w:rsidP="001B3B3F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Cs/>
          <w:iCs/>
          <w:sz w:val="20"/>
          <w:szCs w:val="20"/>
        </w:rPr>
        <w:t>a.</w:t>
      </w:r>
      <w:r w:rsidRPr="001B3B3F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6A4F6E08" w14:textId="77777777" w:rsidR="001B3B3F" w:rsidRPr="001B3B3F" w:rsidRDefault="001B3B3F" w:rsidP="001B3B3F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bCs/>
          <w:iCs/>
          <w:sz w:val="20"/>
          <w:szCs w:val="20"/>
        </w:rPr>
        <w:t>b.</w:t>
      </w:r>
      <w:r w:rsidRPr="001B3B3F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43D0BAA" w14:textId="77777777" w:rsidR="001B3B3F" w:rsidRPr="001B3B3F" w:rsidRDefault="001B3B3F" w:rsidP="001B3B3F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1B3B3F">
        <w:rPr>
          <w:rFonts w:ascii="Verdana" w:hAnsi="Verdana"/>
          <w:bCs/>
          <w:iCs/>
          <w:sz w:val="20"/>
          <w:szCs w:val="20"/>
        </w:rPr>
        <w:t>c.</w:t>
      </w:r>
      <w:r w:rsidRPr="001B3B3F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4196CCA4" w14:textId="77777777" w:rsidR="001B3B3F" w:rsidRDefault="001B3B3F" w:rsidP="001B3B3F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1B3B3F">
        <w:rPr>
          <w:rFonts w:ascii="Verdana" w:hAnsi="Verdana"/>
          <w:bCs/>
          <w:iCs/>
          <w:sz w:val="20"/>
          <w:szCs w:val="20"/>
        </w:rPr>
        <w:t xml:space="preserve">d. </w:t>
      </w:r>
      <w:r w:rsidRPr="001B3B3F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EFEF0D4" w14:textId="0DE59F8C" w:rsidR="001B3B3F" w:rsidRPr="001B3B3F" w:rsidRDefault="001B3B3F" w:rsidP="001B3B3F">
      <w:pPr>
        <w:tabs>
          <w:tab w:val="left" w:pos="1440"/>
        </w:tabs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8</w:t>
      </w:r>
      <w:r w:rsidRPr="001B3B3F">
        <w:rPr>
          <w:rFonts w:ascii="Verdana" w:hAnsi="Verdana"/>
          <w:bCs/>
          <w:iCs/>
          <w:sz w:val="20"/>
          <w:szCs w:val="20"/>
        </w:rPr>
        <w:t>. Ośw</w:t>
      </w:r>
      <w:r w:rsidRPr="001B3B3F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1B3B3F">
        <w:rPr>
          <w:rFonts w:ascii="Verdana" w:hAnsi="Verdana"/>
          <w:sz w:val="20"/>
          <w:szCs w:val="20"/>
        </w:rPr>
        <w:t>*</w:t>
      </w:r>
      <w:r w:rsidRPr="001B3B3F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1B3B3F">
        <w:rPr>
          <w:rFonts w:ascii="Verdana" w:hAnsi="Verdana"/>
          <w:sz w:val="20"/>
          <w:szCs w:val="20"/>
        </w:rPr>
        <w:t>od których dane osobowe bezpośrednio lub pośrednio pozyskałem</w:t>
      </w:r>
      <w:r w:rsidRPr="001B3B3F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1B3B3F">
        <w:rPr>
          <w:rFonts w:ascii="Verdana" w:hAnsi="Verdana"/>
          <w:sz w:val="20"/>
          <w:szCs w:val="20"/>
        </w:rPr>
        <w:t xml:space="preserve">.* * </w:t>
      </w:r>
    </w:p>
    <w:p w14:paraId="5569C975" w14:textId="77777777" w:rsidR="001B3B3F" w:rsidRPr="001B3B3F" w:rsidRDefault="001B3B3F" w:rsidP="001B3B3F">
      <w:pPr>
        <w:pStyle w:val="Tekstprzypisudolnego"/>
        <w:jc w:val="both"/>
        <w:rPr>
          <w:rFonts w:ascii="Verdana" w:hAnsi="Verdana"/>
        </w:rPr>
      </w:pPr>
      <w:r w:rsidRPr="001B3B3F"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62828A" w14:textId="77777777" w:rsidR="001B3B3F" w:rsidRPr="001B3B3F" w:rsidRDefault="001B3B3F" w:rsidP="001B3B3F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**</w:t>
      </w:r>
      <w:r w:rsidRPr="001B3B3F">
        <w:rPr>
          <w:rFonts w:ascii="Verdana" w:hAnsi="Verdana"/>
          <w:color w:val="000000"/>
          <w:sz w:val="20"/>
          <w:szCs w:val="20"/>
        </w:rPr>
        <w:t xml:space="preserve">W przypadku gdy wykonawca </w:t>
      </w:r>
      <w:r w:rsidRPr="001B3B3F">
        <w:rPr>
          <w:rFonts w:ascii="Verdana" w:hAnsi="Verdana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E3CF46" w14:textId="63B7BC7B" w:rsidR="001B3B3F" w:rsidRPr="001B3B3F" w:rsidRDefault="001B3B3F" w:rsidP="001B3B3F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1B3B3F">
        <w:rPr>
          <w:rFonts w:ascii="Verdana" w:hAnsi="Verdana"/>
          <w:b/>
          <w:sz w:val="20"/>
          <w:szCs w:val="20"/>
        </w:rPr>
        <w:t>Oświadczam/y, że warunek określony w pkt. 8.2 ppkt 4 SWZ spełniamy osobiście/ powołujemy się na zasoby podmiotu trzeciego w następującym zakresie</w:t>
      </w:r>
      <w:r w:rsidRPr="001B3B3F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1B3B3F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</w:t>
      </w:r>
    </w:p>
    <w:p w14:paraId="6193B9EC" w14:textId="77777777" w:rsidR="001B3B3F" w:rsidRPr="001B3B3F" w:rsidRDefault="001B3B3F" w:rsidP="001B3B3F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B3B3F" w:rsidRPr="001B3B3F" w14:paraId="4D9F8688" w14:textId="77777777" w:rsidTr="001B3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50788F" w14:textId="77777777" w:rsidR="001B3B3F" w:rsidRPr="001B3B3F" w:rsidRDefault="001B3B3F" w:rsidP="001B3B3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2E0061" w14:textId="77777777" w:rsidR="001B3B3F" w:rsidRPr="001B3B3F" w:rsidRDefault="001B3B3F" w:rsidP="001B3B3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4D181F2" w14:textId="77777777" w:rsidR="001B3B3F" w:rsidRPr="001B3B3F" w:rsidRDefault="001B3B3F" w:rsidP="001B3B3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312A9" w14:textId="77777777" w:rsidR="001B3B3F" w:rsidRPr="001B3B3F" w:rsidRDefault="001B3B3F" w:rsidP="001B3B3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1B3B3F" w:rsidRPr="001B3B3F" w14:paraId="139214B5" w14:textId="77777777" w:rsidTr="001B3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F8DE87" w14:textId="77777777" w:rsidR="001B3B3F" w:rsidRPr="001B3B3F" w:rsidRDefault="001B3B3F" w:rsidP="001B3B3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7DDA0E" w14:textId="77777777" w:rsidR="001B3B3F" w:rsidRPr="001B3B3F" w:rsidRDefault="001B3B3F" w:rsidP="001B3B3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30C0D" w14:textId="77777777" w:rsidR="001B3B3F" w:rsidRPr="001B3B3F" w:rsidRDefault="001B3B3F" w:rsidP="001B3B3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6313041" w14:textId="77777777" w:rsidR="001B3B3F" w:rsidRPr="001B3B3F" w:rsidRDefault="001B3B3F" w:rsidP="001B3B3F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1B3B3F">
        <w:rPr>
          <w:rFonts w:ascii="Verdana" w:hAnsi="Verdana"/>
          <w:b/>
          <w:sz w:val="20"/>
          <w:szCs w:val="20"/>
        </w:rPr>
        <w:t xml:space="preserve">Oświadczenie, w przypadku </w:t>
      </w:r>
      <w:r w:rsidRPr="001B3B3F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1B3B3F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B3B3F" w:rsidRPr="001B3B3F" w14:paraId="017A001D" w14:textId="77777777" w:rsidTr="001B3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81518EA" w14:textId="77777777" w:rsidR="001B3B3F" w:rsidRPr="001B3B3F" w:rsidRDefault="001B3B3F" w:rsidP="001B3B3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6980AE" w14:textId="77777777" w:rsidR="001B3B3F" w:rsidRPr="001B3B3F" w:rsidRDefault="001B3B3F" w:rsidP="001B3B3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A6B79" w14:textId="77777777" w:rsidR="001B3B3F" w:rsidRPr="001B3B3F" w:rsidRDefault="001B3B3F" w:rsidP="001B3B3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1B3B3F" w:rsidRPr="001B3B3F" w14:paraId="21F2C538" w14:textId="77777777" w:rsidTr="001B3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631561" w14:textId="77777777" w:rsidR="001B3B3F" w:rsidRPr="001B3B3F" w:rsidRDefault="001B3B3F" w:rsidP="001B3B3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37F099" w14:textId="77777777" w:rsidR="001B3B3F" w:rsidRPr="001B3B3F" w:rsidRDefault="001B3B3F" w:rsidP="001B3B3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5F206" w14:textId="77777777" w:rsidR="001B3B3F" w:rsidRPr="001B3B3F" w:rsidRDefault="001B3B3F" w:rsidP="001B3B3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1B3B3F" w:rsidRPr="001B3B3F" w14:paraId="1B0A82CE" w14:textId="77777777" w:rsidTr="001B3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984C48A" w14:textId="77777777" w:rsidR="001B3B3F" w:rsidRPr="001B3B3F" w:rsidRDefault="001B3B3F" w:rsidP="001B3B3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1B3B3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74E21B" w14:textId="77777777" w:rsidR="001B3B3F" w:rsidRPr="001B3B3F" w:rsidRDefault="001B3B3F" w:rsidP="001B3B3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32F4E" w14:textId="77777777" w:rsidR="001B3B3F" w:rsidRPr="001B3B3F" w:rsidRDefault="001B3B3F" w:rsidP="001B3B3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F594B1" w14:textId="77777777" w:rsidR="001B3B3F" w:rsidRPr="001B3B3F" w:rsidRDefault="001B3B3F" w:rsidP="001B3B3F">
      <w:pPr>
        <w:ind w:left="720"/>
        <w:jc w:val="both"/>
        <w:rPr>
          <w:rFonts w:ascii="Verdana" w:hAnsi="Verdana"/>
          <w:sz w:val="20"/>
          <w:szCs w:val="20"/>
        </w:rPr>
      </w:pPr>
    </w:p>
    <w:p w14:paraId="47562E2E" w14:textId="77777777" w:rsidR="001B3B3F" w:rsidRPr="001B3B3F" w:rsidRDefault="001B3B3F" w:rsidP="001B3B3F">
      <w:pPr>
        <w:numPr>
          <w:ilvl w:val="0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036797F" w14:textId="77777777" w:rsidR="001B3B3F" w:rsidRPr="001B3B3F" w:rsidRDefault="001B3B3F" w:rsidP="001B3B3F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Verdana" w:hAnsi="Verdana"/>
          <w:sz w:val="20"/>
          <w:szCs w:val="20"/>
        </w:rPr>
      </w:pPr>
      <w:r w:rsidRPr="001B3B3F">
        <w:rPr>
          <w:rFonts w:ascii="Verdana" w:hAnsi="Verdana" w:cs="Times New Roman"/>
          <w:sz w:val="20"/>
          <w:szCs w:val="20"/>
        </w:rPr>
        <w:tab/>
        <w:t>Imię i Nazwisko</w:t>
      </w:r>
      <w:r w:rsidRPr="001B3B3F">
        <w:rPr>
          <w:rFonts w:ascii="Verdana" w:hAnsi="Verdana" w:cs="Times New Roman"/>
          <w:sz w:val="20"/>
          <w:szCs w:val="20"/>
        </w:rPr>
        <w:tab/>
      </w:r>
      <w:r w:rsidRPr="001B3B3F">
        <w:rPr>
          <w:rFonts w:ascii="Verdana" w:hAnsi="Verdana" w:cs="Times New Roman"/>
          <w:sz w:val="20"/>
          <w:szCs w:val="20"/>
        </w:rPr>
        <w:tab/>
      </w:r>
      <w:r w:rsidRPr="001B3B3F">
        <w:rPr>
          <w:rFonts w:ascii="Verdana" w:hAnsi="Verdana" w:cs="Times New Roman"/>
          <w:sz w:val="20"/>
          <w:szCs w:val="20"/>
        </w:rPr>
        <w:tab/>
      </w:r>
      <w:r w:rsidRPr="001B3B3F">
        <w:rPr>
          <w:rFonts w:ascii="Verdana" w:hAnsi="Verdana" w:cs="Times New Roman"/>
          <w:sz w:val="20"/>
          <w:szCs w:val="20"/>
        </w:rPr>
        <w:tab/>
      </w:r>
      <w:r w:rsidRPr="001B3B3F">
        <w:rPr>
          <w:rFonts w:ascii="Verdana" w:hAnsi="Verdana" w:cs="Times New Roman"/>
          <w:sz w:val="20"/>
          <w:szCs w:val="20"/>
        </w:rPr>
        <w:tab/>
      </w:r>
      <w:r w:rsidRPr="001B3B3F">
        <w:rPr>
          <w:rFonts w:ascii="Verdana" w:hAnsi="Verdana" w:cs="Times New Roman"/>
          <w:sz w:val="20"/>
          <w:szCs w:val="20"/>
        </w:rPr>
        <w:tab/>
      </w:r>
      <w:r w:rsidRPr="001B3B3F">
        <w:rPr>
          <w:rFonts w:ascii="Verdana" w:hAnsi="Verdana" w:cs="Times New Roman"/>
          <w:sz w:val="20"/>
          <w:szCs w:val="20"/>
        </w:rPr>
        <w:tab/>
      </w:r>
    </w:p>
    <w:p w14:paraId="54DFCE5C" w14:textId="77777777" w:rsidR="001B3B3F" w:rsidRPr="001B3B3F" w:rsidRDefault="001B3B3F" w:rsidP="001B3B3F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28FC755E" w14:textId="77777777" w:rsidR="001B3B3F" w:rsidRPr="001B3B3F" w:rsidRDefault="001B3B3F" w:rsidP="001B3B3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B3B3F">
        <w:rPr>
          <w:rFonts w:ascii="Verdana" w:hAnsi="Verdana"/>
          <w:sz w:val="20"/>
          <w:szCs w:val="20"/>
        </w:rPr>
        <w:tab/>
      </w:r>
      <w:r w:rsidRPr="001B3B3F">
        <w:rPr>
          <w:rFonts w:ascii="Verdana" w:hAnsi="Verdana"/>
          <w:sz w:val="20"/>
          <w:szCs w:val="20"/>
        </w:rPr>
        <w:tab/>
        <w:t xml:space="preserve"> </w:t>
      </w:r>
    </w:p>
    <w:p w14:paraId="782F57BC" w14:textId="77777777" w:rsidR="001B3B3F" w:rsidRPr="001B3B3F" w:rsidRDefault="001B3B3F" w:rsidP="001B3B3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B45B72A" w14:textId="77777777" w:rsidR="001B3B3F" w:rsidRPr="001B3B3F" w:rsidRDefault="001B3B3F" w:rsidP="001B3B3F">
      <w:pPr>
        <w:numPr>
          <w:ilvl w:val="0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lastRenderedPageBreak/>
        <w:t>upoważnienie dla powyżej wskazanych osób wynika z następującego (ych) dokumentu(ów)</w:t>
      </w:r>
    </w:p>
    <w:p w14:paraId="4C90A770" w14:textId="77777777" w:rsidR="001B3B3F" w:rsidRPr="001B3B3F" w:rsidRDefault="001B3B3F" w:rsidP="001B3B3F">
      <w:pPr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64746414" w14:textId="77777777" w:rsidR="001B3B3F" w:rsidRPr="001B3B3F" w:rsidRDefault="001B3B3F" w:rsidP="001B3B3F">
      <w:pPr>
        <w:numPr>
          <w:ilvl w:val="0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załącznikami do niniejszej oferty są:</w:t>
      </w:r>
    </w:p>
    <w:p w14:paraId="60303EC9" w14:textId="77777777" w:rsidR="001B3B3F" w:rsidRPr="001B3B3F" w:rsidRDefault="001B3B3F" w:rsidP="001B3B3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5E597F6" w14:textId="77777777" w:rsidR="001B3B3F" w:rsidRPr="001B3B3F" w:rsidRDefault="001B3B3F" w:rsidP="001B3B3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4038445" w14:textId="77777777" w:rsidR="001B3B3F" w:rsidRPr="001B3B3F" w:rsidRDefault="001B3B3F" w:rsidP="001B3B3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1B3B3F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5F624FB" w14:textId="77777777" w:rsidR="001B3B3F" w:rsidRPr="001B3B3F" w:rsidRDefault="001B3B3F" w:rsidP="001B3B3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1B3B3F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F589D2" w14:textId="77777777" w:rsidR="001B3B3F" w:rsidRPr="001B3B3F" w:rsidRDefault="001B3B3F" w:rsidP="001B3B3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1B3B3F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0CB538ED" w14:textId="77777777" w:rsidR="001B3B3F" w:rsidRPr="001B3B3F" w:rsidRDefault="001B3B3F" w:rsidP="001B3B3F">
      <w:pPr>
        <w:rPr>
          <w:rFonts w:ascii="Verdana" w:hAnsi="Verdana"/>
          <w:sz w:val="20"/>
          <w:szCs w:val="20"/>
          <w:lang w:eastAsia="zh-CN"/>
        </w:rPr>
      </w:pPr>
    </w:p>
    <w:p w14:paraId="1F558456" w14:textId="77777777" w:rsidR="001B3B3F" w:rsidRPr="001B3B3F" w:rsidRDefault="001B3B3F" w:rsidP="001B3B3F">
      <w:pPr>
        <w:rPr>
          <w:rFonts w:ascii="Verdana" w:hAnsi="Verdana"/>
          <w:sz w:val="20"/>
          <w:szCs w:val="20"/>
        </w:rPr>
      </w:pPr>
    </w:p>
    <w:p w14:paraId="2EC29F79" w14:textId="77777777" w:rsidR="001B3B3F" w:rsidRPr="001B3B3F" w:rsidRDefault="001B3B3F" w:rsidP="001B3B3F">
      <w:pPr>
        <w:rPr>
          <w:rFonts w:ascii="Verdana" w:hAnsi="Verdana"/>
          <w:sz w:val="20"/>
          <w:szCs w:val="20"/>
        </w:rPr>
      </w:pPr>
    </w:p>
    <w:p w14:paraId="7B6CC2B0" w14:textId="77777777" w:rsidR="001B3B3F" w:rsidRPr="001B3B3F" w:rsidRDefault="001B3B3F" w:rsidP="001B3B3F">
      <w:pPr>
        <w:rPr>
          <w:rFonts w:ascii="Verdana" w:hAnsi="Verdana"/>
          <w:sz w:val="20"/>
          <w:szCs w:val="20"/>
        </w:rPr>
      </w:pPr>
    </w:p>
    <w:p w14:paraId="1675E30F" w14:textId="77777777" w:rsidR="001B3B3F" w:rsidRPr="001B3B3F" w:rsidRDefault="001B3B3F" w:rsidP="001B3B3F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197C08CD" w14:textId="77777777" w:rsidR="00FE545C" w:rsidRPr="001B3B3F" w:rsidRDefault="00FE545C" w:rsidP="001B3B3F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1B3B3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08DA" w14:textId="77777777" w:rsidR="002A3D68" w:rsidRDefault="002A3D68">
      <w:r>
        <w:separator/>
      </w:r>
    </w:p>
  </w:endnote>
  <w:endnote w:type="continuationSeparator" w:id="0">
    <w:p w14:paraId="20D54342" w14:textId="77777777" w:rsidR="002A3D68" w:rsidRDefault="002A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56B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CC440B" w14:textId="77777777" w:rsidR="002A3D68" w:rsidRDefault="002A3D68">
      <w:r>
        <w:separator/>
      </w:r>
    </w:p>
  </w:footnote>
  <w:footnote w:type="continuationSeparator" w:id="0">
    <w:p w14:paraId="6C16856D" w14:textId="77777777" w:rsidR="002A3D68" w:rsidRDefault="002A3D68">
      <w:r>
        <w:continuationSeparator/>
      </w:r>
    </w:p>
  </w:footnote>
  <w:footnote w:id="1">
    <w:p w14:paraId="43947983" w14:textId="77777777" w:rsidR="001B3B3F" w:rsidRDefault="001B3B3F" w:rsidP="001B3B3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2065FDF" w14:textId="77777777" w:rsidR="001B3B3F" w:rsidRDefault="001B3B3F" w:rsidP="001B3B3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BF76AAA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7D6E7B"/>
    <w:multiLevelType w:val="hybridMultilevel"/>
    <w:tmpl w:val="B16AA9F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03806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19533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773744">
    <w:abstractNumId w:val="3"/>
  </w:num>
  <w:num w:numId="4" w16cid:durableId="1917977364">
    <w:abstractNumId w:val="7"/>
  </w:num>
  <w:num w:numId="5" w16cid:durableId="125394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3481469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66654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05227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84451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D6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3B3F"/>
    <w:rsid w:val="001D4612"/>
    <w:rsid w:val="00207E98"/>
    <w:rsid w:val="002723B0"/>
    <w:rsid w:val="002A3D68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BB1"/>
    <w:rsid w:val="007A4321"/>
    <w:rsid w:val="00833933"/>
    <w:rsid w:val="00853083"/>
    <w:rsid w:val="008B2F0C"/>
    <w:rsid w:val="008B4928"/>
    <w:rsid w:val="008D2AB8"/>
    <w:rsid w:val="008F1C66"/>
    <w:rsid w:val="00970FE4"/>
    <w:rsid w:val="009D3120"/>
    <w:rsid w:val="00A0022B"/>
    <w:rsid w:val="00A346FE"/>
    <w:rsid w:val="00A47B4D"/>
    <w:rsid w:val="00A83018"/>
    <w:rsid w:val="00B24D9E"/>
    <w:rsid w:val="00B774DC"/>
    <w:rsid w:val="00C969A6"/>
    <w:rsid w:val="00CA7D36"/>
    <w:rsid w:val="00D24208"/>
    <w:rsid w:val="00D60C38"/>
    <w:rsid w:val="00D66893"/>
    <w:rsid w:val="00D90ACB"/>
    <w:rsid w:val="00DC1500"/>
    <w:rsid w:val="00DD757E"/>
    <w:rsid w:val="00E44371"/>
    <w:rsid w:val="00E92A3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A811F"/>
  <w15:chartTrackingRefBased/>
  <w15:docId w15:val="{B7B1FE6D-6DEE-4EA2-AF66-414A73D4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B3B3F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1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710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2024-06-03T10:52:00Z</dcterms:created>
  <dcterms:modified xsi:type="dcterms:W3CDTF">2024-06-03T10:52:00Z</dcterms:modified>
</cp:coreProperties>
</file>