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9D489" w14:textId="77777777" w:rsidR="00624B17" w:rsidRPr="00515AFA" w:rsidRDefault="00624B17" w:rsidP="00624B17">
      <w:pPr>
        <w:jc w:val="right"/>
        <w:rPr>
          <w:b/>
          <w:sz w:val="22"/>
          <w:szCs w:val="22"/>
          <w:lang w:val="pl-PL"/>
        </w:rPr>
      </w:pPr>
      <w:r w:rsidRPr="00515AFA">
        <w:rPr>
          <w:b/>
          <w:sz w:val="22"/>
          <w:szCs w:val="22"/>
          <w:lang w:val="pl-PL"/>
        </w:rPr>
        <w:t>Załącznik nr 3</w:t>
      </w:r>
    </w:p>
    <w:p w14:paraId="7A6B4AB5" w14:textId="77777777" w:rsidR="00624B17" w:rsidRPr="00515AFA" w:rsidRDefault="00624B17" w:rsidP="00624B17">
      <w:pPr>
        <w:jc w:val="right"/>
        <w:rPr>
          <w:b/>
          <w:sz w:val="22"/>
          <w:szCs w:val="22"/>
          <w:lang w:val="pl-PL"/>
        </w:rPr>
      </w:pPr>
    </w:p>
    <w:p w14:paraId="011DF1C7" w14:textId="77777777" w:rsidR="00624B17" w:rsidRPr="00515AFA" w:rsidRDefault="00624B17" w:rsidP="00624B17">
      <w:pPr>
        <w:jc w:val="center"/>
        <w:rPr>
          <w:b/>
          <w:sz w:val="22"/>
          <w:szCs w:val="22"/>
          <w:lang w:val="pl-PL"/>
        </w:rPr>
      </w:pPr>
      <w:r w:rsidRPr="00515AFA">
        <w:rPr>
          <w:b/>
          <w:sz w:val="22"/>
          <w:szCs w:val="22"/>
          <w:lang w:val="pl-PL"/>
        </w:rPr>
        <w:t>WZÓR UMOWY</w:t>
      </w:r>
    </w:p>
    <w:p w14:paraId="74D101AF" w14:textId="77777777" w:rsidR="00624B17" w:rsidRPr="00515AFA" w:rsidRDefault="00624B17" w:rsidP="00624B17">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113A7EBB" w14:textId="77777777" w:rsidR="00624B17" w:rsidRPr="00515AFA" w:rsidRDefault="00624B17" w:rsidP="00624B17">
      <w:pPr>
        <w:jc w:val="center"/>
        <w:rPr>
          <w:b/>
          <w:sz w:val="22"/>
          <w:szCs w:val="22"/>
          <w:lang w:val="pl-PL"/>
        </w:rPr>
      </w:pPr>
    </w:p>
    <w:p w14:paraId="0C1C7705" w14:textId="77777777" w:rsidR="00624B17" w:rsidRPr="00515AFA" w:rsidRDefault="00624B17" w:rsidP="00624B17">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163</w:t>
      </w:r>
      <w:r w:rsidRPr="005140A1">
        <w:rPr>
          <w:sz w:val="22"/>
          <w:szCs w:val="22"/>
          <w:lang w:val="pl-PL"/>
        </w:rPr>
        <w:t>/23</w:t>
      </w:r>
      <w:r w:rsidRPr="00515AFA">
        <w:rPr>
          <w:sz w:val="22"/>
          <w:szCs w:val="22"/>
          <w:lang w:val="pl-PL"/>
        </w:rPr>
        <w:t xml:space="preserve"> pomiędzy:</w:t>
      </w:r>
    </w:p>
    <w:p w14:paraId="3B0EBF4D" w14:textId="77777777" w:rsidR="00624B17" w:rsidRDefault="00624B17" w:rsidP="00624B17">
      <w:pPr>
        <w:pStyle w:val="Tekstpodstawowy"/>
        <w:spacing w:line="240" w:lineRule="auto"/>
        <w:ind w:right="-47"/>
        <w:jc w:val="both"/>
        <w:rPr>
          <w:rFonts w:ascii="Times New Roman" w:hAnsi="Times New Roman"/>
          <w:b/>
          <w:sz w:val="22"/>
          <w:szCs w:val="22"/>
        </w:rPr>
      </w:pPr>
    </w:p>
    <w:p w14:paraId="3FCDC790"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546DA9F1"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0E1D5919"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16EFBFB1" w14:textId="77777777" w:rsidR="00624B17" w:rsidRPr="00515AFA" w:rsidRDefault="00624B17" w:rsidP="00624B17">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0699B834"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23C60A1"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7153F41A"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CC86DB3"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025475D"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612FA4BB"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BCF9423"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65730CBB"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09BC5241" w14:textId="77777777" w:rsidR="00624B17" w:rsidRPr="00515AFA" w:rsidRDefault="00624B17" w:rsidP="00624B17">
      <w:pPr>
        <w:pStyle w:val="Tekstpodstawowy"/>
        <w:spacing w:line="240" w:lineRule="auto"/>
        <w:ind w:right="-47"/>
        <w:jc w:val="center"/>
        <w:rPr>
          <w:rFonts w:ascii="Times New Roman" w:hAnsi="Times New Roman"/>
          <w:b/>
          <w:sz w:val="22"/>
          <w:szCs w:val="22"/>
        </w:rPr>
      </w:pPr>
    </w:p>
    <w:p w14:paraId="18AC45CE" w14:textId="77777777" w:rsidR="00624B17" w:rsidRPr="00515AFA" w:rsidRDefault="00624B17" w:rsidP="00624B1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3FEC089" w14:textId="4CFCF01F" w:rsidR="00624B17" w:rsidRPr="00A2108C" w:rsidRDefault="00624B17" w:rsidP="00624B17">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A2108C">
        <w:rPr>
          <w:b/>
          <w:sz w:val="22"/>
          <w:szCs w:val="22"/>
          <w:lang w:val="pl-PL"/>
        </w:rPr>
        <w:t xml:space="preserve">Dostawa </w:t>
      </w:r>
      <w:r>
        <w:rPr>
          <w:b/>
          <w:sz w:val="22"/>
          <w:szCs w:val="22"/>
          <w:lang w:val="pl-PL"/>
        </w:rPr>
        <w:t>5 szt. laptopów</w:t>
      </w:r>
      <w:r w:rsidRPr="00A2108C">
        <w:rPr>
          <w:b/>
          <w:sz w:val="22"/>
          <w:szCs w:val="22"/>
          <w:lang w:val="pl-PL"/>
        </w:rPr>
        <w:t xml:space="preserve"> na potrzeby </w:t>
      </w:r>
      <w:proofErr w:type="spellStart"/>
      <w:r>
        <w:rPr>
          <w:b/>
          <w:sz w:val="22"/>
          <w:szCs w:val="22"/>
          <w:lang w:val="pl-PL"/>
        </w:rPr>
        <w:t>W</w:t>
      </w:r>
      <w:r>
        <w:rPr>
          <w:b/>
          <w:sz w:val="22"/>
          <w:szCs w:val="22"/>
          <w:lang w:val="pl-PL"/>
        </w:rPr>
        <w:t>EiP</w:t>
      </w:r>
      <w:proofErr w:type="spellEnd"/>
      <w:r w:rsidRPr="00A2108C">
        <w:rPr>
          <w:b/>
          <w:sz w:val="22"/>
          <w:szCs w:val="22"/>
          <w:lang w:val="pl-PL"/>
        </w:rPr>
        <w:t>.</w:t>
      </w:r>
    </w:p>
    <w:p w14:paraId="7F2D134B" w14:textId="77777777" w:rsidR="00624B17" w:rsidRPr="00515AFA" w:rsidRDefault="00624B17" w:rsidP="00624B17">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F4A280B" w14:textId="77777777" w:rsidR="00624B17" w:rsidRDefault="00624B17" w:rsidP="00624B17">
      <w:pPr>
        <w:pStyle w:val="Tekstpodstawowy"/>
        <w:spacing w:line="240" w:lineRule="auto"/>
        <w:ind w:right="-47"/>
        <w:jc w:val="center"/>
        <w:rPr>
          <w:rFonts w:ascii="Times New Roman" w:hAnsi="Times New Roman"/>
          <w:b/>
          <w:sz w:val="22"/>
          <w:szCs w:val="22"/>
        </w:rPr>
      </w:pPr>
    </w:p>
    <w:p w14:paraId="5AEF1B51" w14:textId="77777777" w:rsidR="00624B17" w:rsidRPr="00515AFA" w:rsidRDefault="00624B17" w:rsidP="00624B1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21F7CCDE" w14:textId="1B6071B9" w:rsidR="00624B17" w:rsidRPr="00515AFA" w:rsidRDefault="00624B17" w:rsidP="00624B1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14</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w:t>
      </w:r>
      <w:r>
        <w:rPr>
          <w:rFonts w:ascii="Times New Roman" w:hAnsi="Times New Roman"/>
          <w:sz w:val="22"/>
          <w:szCs w:val="22"/>
        </w:rPr>
        <w:t>podpisania</w:t>
      </w:r>
      <w:r>
        <w:rPr>
          <w:rFonts w:ascii="Times New Roman" w:hAnsi="Times New Roman"/>
          <w:sz w:val="22"/>
          <w:szCs w:val="22"/>
        </w:rPr>
        <w:t xml:space="preserve"> niniejszej</w:t>
      </w:r>
      <w:r>
        <w:rPr>
          <w:rFonts w:ascii="Times New Roman" w:hAnsi="Times New Roman"/>
          <w:sz w:val="22"/>
          <w:szCs w:val="22"/>
        </w:rPr>
        <w:t xml:space="preserve"> umowy, </w:t>
      </w:r>
      <w:r w:rsidRPr="00515AFA">
        <w:rPr>
          <w:rFonts w:ascii="Times New Roman" w:hAnsi="Times New Roman"/>
          <w:sz w:val="22"/>
          <w:szCs w:val="22"/>
        </w:rPr>
        <w:t>do siedziby Kupującego.</w:t>
      </w:r>
    </w:p>
    <w:p w14:paraId="3A7B1D57" w14:textId="77777777" w:rsidR="00624B17" w:rsidRPr="00515AFA" w:rsidRDefault="00624B17" w:rsidP="00624B1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20217164" w14:textId="77777777" w:rsidR="00624B17" w:rsidRPr="00515AFA" w:rsidRDefault="00624B17" w:rsidP="00624B17">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3E07DA8D" w14:textId="77777777" w:rsidR="00624B17" w:rsidRPr="00515AFA" w:rsidRDefault="00624B17" w:rsidP="00624B17">
      <w:pPr>
        <w:pStyle w:val="Tekstpodstawowy"/>
        <w:spacing w:line="240" w:lineRule="auto"/>
        <w:ind w:right="-47"/>
        <w:jc w:val="center"/>
        <w:rPr>
          <w:rFonts w:ascii="Times New Roman" w:hAnsi="Times New Roman"/>
          <w:b/>
          <w:sz w:val="22"/>
          <w:szCs w:val="22"/>
        </w:rPr>
      </w:pPr>
    </w:p>
    <w:p w14:paraId="4E58292A" w14:textId="77777777" w:rsidR="00624B17" w:rsidRPr="00515AFA" w:rsidRDefault="00624B17" w:rsidP="00624B1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27301736" w14:textId="77777777" w:rsidR="00624B17" w:rsidRPr="00515AFA" w:rsidRDefault="00624B17" w:rsidP="00624B1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7AF73C1E" w14:textId="77777777" w:rsidR="00624B17" w:rsidRPr="00515AFA" w:rsidRDefault="00624B17" w:rsidP="00624B1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79CA525E" w14:textId="77777777" w:rsidR="00624B17" w:rsidRPr="00515AFA" w:rsidRDefault="00624B17" w:rsidP="00624B1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1C6C992" w14:textId="77777777" w:rsidR="00624B17" w:rsidRPr="00515AFA" w:rsidRDefault="00624B17" w:rsidP="00624B1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222FD5C2" w14:textId="77777777" w:rsidR="00624B17" w:rsidRPr="00515AFA" w:rsidRDefault="00624B17" w:rsidP="00624B17">
      <w:pPr>
        <w:pStyle w:val="Tekstpodstawowy"/>
        <w:spacing w:line="240" w:lineRule="auto"/>
        <w:ind w:right="-47"/>
        <w:jc w:val="center"/>
        <w:rPr>
          <w:rFonts w:ascii="Times New Roman" w:hAnsi="Times New Roman"/>
          <w:b/>
          <w:sz w:val="22"/>
          <w:szCs w:val="22"/>
        </w:rPr>
      </w:pPr>
    </w:p>
    <w:p w14:paraId="202846A6" w14:textId="77777777" w:rsidR="00624B17" w:rsidRPr="00515AFA" w:rsidRDefault="00624B17" w:rsidP="00624B1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442B199C" w14:textId="77777777" w:rsidR="00624B17" w:rsidRDefault="00624B17" w:rsidP="00624B1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4823E34" w14:textId="77777777" w:rsidR="00624B17" w:rsidRPr="00515AFA" w:rsidRDefault="00624B17" w:rsidP="00624B1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r>
      <w:r w:rsidRPr="00515AFA">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53992423" w14:textId="77777777" w:rsidR="00624B17" w:rsidRPr="00515AFA" w:rsidRDefault="00624B17" w:rsidP="00624B1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50C24FD" w14:textId="77777777" w:rsidR="00624B17" w:rsidRPr="00515AFA" w:rsidRDefault="00624B17" w:rsidP="00624B1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DF3C252" w14:textId="77777777" w:rsidR="00624B17" w:rsidRPr="00515AFA" w:rsidRDefault="00624B17" w:rsidP="00624B17">
      <w:pPr>
        <w:pStyle w:val="Tekstpodstawowy"/>
        <w:spacing w:line="240" w:lineRule="auto"/>
        <w:ind w:right="-47"/>
        <w:jc w:val="center"/>
        <w:rPr>
          <w:rFonts w:ascii="Times New Roman" w:hAnsi="Times New Roman"/>
          <w:b/>
          <w:sz w:val="22"/>
          <w:szCs w:val="22"/>
        </w:rPr>
      </w:pPr>
    </w:p>
    <w:p w14:paraId="7B729768" w14:textId="77777777" w:rsidR="00624B17" w:rsidRPr="00515AFA" w:rsidRDefault="00624B17" w:rsidP="00624B1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762765E4" w14:textId="77777777" w:rsidR="00624B17" w:rsidRPr="00515AFA" w:rsidRDefault="00624B17" w:rsidP="00624B1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07CD86F" w14:textId="77777777" w:rsidR="00624B17" w:rsidRPr="00515AFA" w:rsidRDefault="00624B17" w:rsidP="00624B1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087F6DD" w14:textId="77777777" w:rsidR="00624B17" w:rsidRPr="00515AFA" w:rsidRDefault="00624B17" w:rsidP="00624B17">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6B163C46" w14:textId="77777777" w:rsidR="00624B17" w:rsidRPr="00515AFA" w:rsidRDefault="00624B17" w:rsidP="00624B1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4F1327EA" w14:textId="77777777" w:rsidR="00624B17" w:rsidRPr="00515AFA" w:rsidRDefault="00624B17" w:rsidP="00624B1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2CEF17CC" w14:textId="77777777" w:rsidR="00624B17" w:rsidRPr="00515AFA" w:rsidRDefault="00624B17" w:rsidP="00624B1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6B70B424" w14:textId="77777777" w:rsidR="00624B17" w:rsidRPr="00515AFA" w:rsidRDefault="00624B17" w:rsidP="00624B1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5DBBAA69" w14:textId="77777777" w:rsidR="00624B17" w:rsidRPr="00515AFA" w:rsidRDefault="00624B17" w:rsidP="00624B1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03855630" w14:textId="77777777" w:rsidR="00624B17" w:rsidRPr="00515AFA" w:rsidRDefault="00624B17" w:rsidP="00624B1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2D483353" w14:textId="77777777" w:rsidR="00624B17" w:rsidRPr="00515AFA" w:rsidRDefault="00624B17" w:rsidP="00624B1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45E5C05B" w14:textId="77777777" w:rsidR="00624B17" w:rsidRPr="00515AFA" w:rsidRDefault="00624B17" w:rsidP="00624B1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1A114EA9" w14:textId="77777777" w:rsidR="00624B17" w:rsidRPr="00515AFA" w:rsidRDefault="00624B17" w:rsidP="00624B1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25035694" w14:textId="77777777" w:rsidR="00624B17" w:rsidRPr="00515AFA" w:rsidRDefault="00624B17" w:rsidP="00624B1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C1D338D" w14:textId="77777777" w:rsidR="00624B17" w:rsidRPr="00515AFA" w:rsidRDefault="00624B17" w:rsidP="00624B17">
      <w:pPr>
        <w:pStyle w:val="Tekstpodstawowy"/>
        <w:ind w:right="-47"/>
        <w:jc w:val="center"/>
        <w:rPr>
          <w:rFonts w:ascii="Times New Roman" w:hAnsi="Times New Roman"/>
          <w:b/>
          <w:sz w:val="22"/>
          <w:szCs w:val="22"/>
        </w:rPr>
      </w:pPr>
    </w:p>
    <w:p w14:paraId="574F5C26" w14:textId="77777777" w:rsidR="00624B17" w:rsidRPr="00515AFA" w:rsidRDefault="00624B17" w:rsidP="00624B17">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1A8EF2ED" w14:textId="77777777" w:rsidR="00624B17" w:rsidRPr="00515AFA" w:rsidRDefault="00624B17" w:rsidP="00624B17">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790A2EC2" w14:textId="77777777" w:rsidR="00624B17" w:rsidRPr="00515AFA" w:rsidRDefault="00624B17" w:rsidP="00624B1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16B0BF51" w14:textId="77777777" w:rsidR="00624B17" w:rsidRPr="00515AFA" w:rsidRDefault="00624B17" w:rsidP="00624B1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15A83D34" w14:textId="77777777" w:rsidR="00624B17" w:rsidRPr="00515AFA" w:rsidRDefault="00624B17" w:rsidP="00624B1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409EE6" w14:textId="77777777" w:rsidR="00624B17" w:rsidRPr="00515AFA" w:rsidRDefault="00624B17" w:rsidP="00624B1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w:t>
      </w:r>
      <w:r w:rsidRPr="00515AFA">
        <w:rPr>
          <w:color w:val="000000"/>
          <w:sz w:val="22"/>
          <w:szCs w:val="22"/>
          <w:lang w:val="pl-PL"/>
        </w:rPr>
        <w:lastRenderedPageBreak/>
        <w:t xml:space="preserve">Kupującego z wszelkich związanych z tym roszczeń, a w szczególności zrefunduje Kupującemu wszelkie zapłacone przez niego z tego tytułu odszkodowania, kary umowne, grzywny i inne podobne płatności, w tym poniesione opłaty i koszty sądowe. </w:t>
      </w:r>
    </w:p>
    <w:p w14:paraId="341CC16F" w14:textId="77777777" w:rsidR="00624B17" w:rsidRPr="00515AFA" w:rsidRDefault="00624B17" w:rsidP="00624B17">
      <w:pPr>
        <w:rPr>
          <w:color w:val="00000A"/>
          <w:sz w:val="22"/>
          <w:szCs w:val="22"/>
          <w:lang w:val="pl-PL"/>
        </w:rPr>
      </w:pPr>
    </w:p>
    <w:p w14:paraId="4E359E1C" w14:textId="77777777" w:rsidR="00624B17" w:rsidRPr="00515AFA" w:rsidRDefault="00624B17" w:rsidP="00624B17">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79FF6964" w14:textId="77777777" w:rsidR="00624B17" w:rsidRPr="00515AFA" w:rsidRDefault="00624B17" w:rsidP="00624B17">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67B1DA2" w14:textId="77777777" w:rsidR="00624B17" w:rsidRPr="00515AFA" w:rsidRDefault="00624B17" w:rsidP="00624B1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C2CB6E1" w14:textId="77777777" w:rsidR="00624B17" w:rsidRPr="00515AFA" w:rsidRDefault="00624B17" w:rsidP="00624B17">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A70A636" w14:textId="77777777" w:rsidR="00624B17" w:rsidRPr="00515AFA" w:rsidRDefault="00624B17" w:rsidP="00624B1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EA5429A" w14:textId="77777777" w:rsidR="00624B17" w:rsidRPr="00515AFA" w:rsidRDefault="00624B17" w:rsidP="00624B1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4F8F7BF" w14:textId="77777777" w:rsidR="00624B17" w:rsidRPr="00515AFA" w:rsidRDefault="00624B17" w:rsidP="00624B1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7E452024" w14:textId="77777777" w:rsidR="00624B17" w:rsidRPr="00515AFA" w:rsidRDefault="00624B17" w:rsidP="00624B17">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CEF0967" w14:textId="77777777" w:rsidR="00624B17" w:rsidRPr="00515AFA" w:rsidRDefault="00624B17" w:rsidP="00624B17">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94885DE" w14:textId="77777777" w:rsidR="00624B17" w:rsidRPr="00515AFA" w:rsidRDefault="00624B17" w:rsidP="00624B1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E445A22" w14:textId="77777777" w:rsidR="00624B17" w:rsidRPr="00515AFA" w:rsidRDefault="00624B17" w:rsidP="00624B17">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F42A4F1" w14:textId="77777777" w:rsidR="00624B17" w:rsidRPr="00515AFA" w:rsidRDefault="00624B17" w:rsidP="00624B1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ABE7C2F" w14:textId="77777777" w:rsidR="00624B17" w:rsidRPr="00515AFA" w:rsidRDefault="00624B17" w:rsidP="00624B17">
      <w:pPr>
        <w:ind w:left="720"/>
        <w:jc w:val="both"/>
        <w:rPr>
          <w:color w:val="00000A"/>
          <w:sz w:val="22"/>
          <w:szCs w:val="22"/>
          <w:lang w:val="pl-PL"/>
        </w:rPr>
      </w:pPr>
    </w:p>
    <w:p w14:paraId="48AEC741" w14:textId="77777777" w:rsidR="00624B17" w:rsidRPr="00515AFA" w:rsidRDefault="00624B17" w:rsidP="00624B17">
      <w:pPr>
        <w:ind w:left="170"/>
        <w:jc w:val="both"/>
        <w:rPr>
          <w:color w:val="00000A"/>
          <w:sz w:val="22"/>
          <w:szCs w:val="22"/>
          <w:lang w:val="pl-PL"/>
        </w:rPr>
      </w:pPr>
    </w:p>
    <w:p w14:paraId="741EDA95" w14:textId="77777777" w:rsidR="00624B17" w:rsidRDefault="00624B17" w:rsidP="00624B17">
      <w:pPr>
        <w:pStyle w:val="Tekstpodstawowy"/>
        <w:spacing w:line="240" w:lineRule="auto"/>
        <w:ind w:left="360" w:right="-47"/>
        <w:jc w:val="center"/>
        <w:rPr>
          <w:rFonts w:ascii="Times New Roman" w:hAnsi="Times New Roman"/>
          <w:b/>
          <w:sz w:val="22"/>
          <w:szCs w:val="22"/>
        </w:rPr>
      </w:pPr>
    </w:p>
    <w:p w14:paraId="5EB47B64" w14:textId="77777777" w:rsidR="00624B17" w:rsidRDefault="00624B17" w:rsidP="00624B17">
      <w:pPr>
        <w:pStyle w:val="Tekstpodstawowy"/>
        <w:spacing w:line="240" w:lineRule="auto"/>
        <w:ind w:left="360" w:right="-47"/>
        <w:jc w:val="center"/>
        <w:rPr>
          <w:rFonts w:ascii="Times New Roman" w:hAnsi="Times New Roman"/>
          <w:b/>
          <w:sz w:val="22"/>
          <w:szCs w:val="22"/>
        </w:rPr>
      </w:pPr>
    </w:p>
    <w:p w14:paraId="4CEE8F82" w14:textId="77777777" w:rsidR="00624B17" w:rsidRDefault="00624B17" w:rsidP="00624B17">
      <w:pPr>
        <w:pStyle w:val="Tekstpodstawowy"/>
        <w:spacing w:line="240" w:lineRule="auto"/>
        <w:ind w:left="360" w:right="-47"/>
        <w:jc w:val="center"/>
        <w:rPr>
          <w:rFonts w:ascii="Times New Roman" w:hAnsi="Times New Roman"/>
          <w:b/>
          <w:sz w:val="22"/>
          <w:szCs w:val="22"/>
        </w:rPr>
      </w:pPr>
    </w:p>
    <w:p w14:paraId="77044271" w14:textId="77777777" w:rsidR="00624B17" w:rsidRPr="00515AFA" w:rsidRDefault="00624B17" w:rsidP="00624B17">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975EF8B" w14:textId="77777777" w:rsidR="00624B17" w:rsidRPr="00515AFA" w:rsidRDefault="00624B17" w:rsidP="00624B17">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C73A97F" w14:textId="77777777" w:rsidR="00624B17" w:rsidRPr="00515AFA" w:rsidRDefault="00624B17" w:rsidP="00624B17">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C3A4CAC" w14:textId="77777777" w:rsidR="00624B17" w:rsidRPr="00515AFA" w:rsidRDefault="00624B17" w:rsidP="00624B17">
      <w:pPr>
        <w:numPr>
          <w:ilvl w:val="0"/>
          <w:numId w:val="37"/>
        </w:numPr>
        <w:ind w:left="284" w:hanging="284"/>
        <w:jc w:val="both"/>
        <w:rPr>
          <w:bCs/>
          <w:sz w:val="22"/>
          <w:szCs w:val="22"/>
          <w:lang w:val="pl-PL" w:eastAsia="en-US"/>
        </w:rPr>
      </w:pPr>
      <w:r w:rsidRPr="00515AFA">
        <w:rPr>
          <w:bCs/>
          <w:sz w:val="22"/>
          <w:szCs w:val="22"/>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39C2CAA" w14:textId="77777777" w:rsidR="00624B17" w:rsidRPr="00515AFA" w:rsidRDefault="00624B17" w:rsidP="00624B17">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96A48DB" w14:textId="77777777" w:rsidR="00624B17" w:rsidRPr="00515AFA" w:rsidRDefault="00624B17" w:rsidP="00624B17">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3D79BDE5" w14:textId="77777777" w:rsidR="00624B17" w:rsidRPr="00515AFA" w:rsidRDefault="00624B17" w:rsidP="00624B17">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0276C6D9" w14:textId="77777777" w:rsidR="00624B17" w:rsidRPr="00515AFA" w:rsidRDefault="00624B17" w:rsidP="00624B17">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21B71F57" w14:textId="357089E9" w:rsidR="00624B17" w:rsidRPr="00515AFA" w:rsidRDefault="00624B17" w:rsidP="00624B17">
      <w:pPr>
        <w:numPr>
          <w:ilvl w:val="1"/>
          <w:numId w:val="35"/>
        </w:numPr>
        <w:jc w:val="both"/>
        <w:rPr>
          <w:bCs/>
          <w:sz w:val="22"/>
          <w:szCs w:val="22"/>
          <w:lang w:val="pl-PL" w:eastAsia="en-US"/>
        </w:rPr>
      </w:pPr>
      <w:r w:rsidRPr="00515AFA">
        <w:rPr>
          <w:bCs/>
          <w:sz w:val="22"/>
          <w:szCs w:val="22"/>
          <w:lang w:val="pl-PL" w:eastAsia="en-US"/>
        </w:rPr>
        <w:t xml:space="preserve">Czas reakcji na zgłoszenie usterki nie może być dłuższy niż </w:t>
      </w:r>
      <w:r>
        <w:rPr>
          <w:bCs/>
          <w:sz w:val="22"/>
          <w:szCs w:val="22"/>
          <w:lang w:val="pl-PL" w:eastAsia="en-US"/>
        </w:rPr>
        <w:t>5</w:t>
      </w:r>
      <w:r>
        <w:rPr>
          <w:bCs/>
          <w:sz w:val="22"/>
          <w:szCs w:val="22"/>
          <w:lang w:val="pl-PL" w:eastAsia="en-US"/>
        </w:rPr>
        <w:t xml:space="preserve"> d</w:t>
      </w:r>
      <w:r>
        <w:rPr>
          <w:bCs/>
          <w:sz w:val="22"/>
          <w:szCs w:val="22"/>
          <w:lang w:val="pl-PL" w:eastAsia="en-US"/>
        </w:rPr>
        <w:t>ni</w:t>
      </w:r>
      <w:r>
        <w:rPr>
          <w:bCs/>
          <w:sz w:val="22"/>
          <w:szCs w:val="22"/>
          <w:lang w:val="pl-PL" w:eastAsia="en-US"/>
        </w:rPr>
        <w:t xml:space="preserve"> roboczy</w:t>
      </w:r>
      <w:r>
        <w:rPr>
          <w:bCs/>
          <w:sz w:val="22"/>
          <w:szCs w:val="22"/>
          <w:lang w:val="pl-PL" w:eastAsia="en-US"/>
        </w:rPr>
        <w:t>ch</w:t>
      </w:r>
      <w:r w:rsidRPr="00515AFA">
        <w:rPr>
          <w:bCs/>
          <w:sz w:val="22"/>
          <w:szCs w:val="22"/>
          <w:lang w:val="pl-PL" w:eastAsia="en-US"/>
        </w:rPr>
        <w:t xml:space="preserve"> od momentu zgłoszenia, czas naprawy nie dłuższy niż </w:t>
      </w:r>
      <w:r>
        <w:rPr>
          <w:bCs/>
          <w:sz w:val="22"/>
          <w:szCs w:val="22"/>
          <w:lang w:val="pl-PL" w:eastAsia="en-US"/>
        </w:rPr>
        <w:t>1</w:t>
      </w:r>
      <w:r>
        <w:rPr>
          <w:bCs/>
          <w:sz w:val="22"/>
          <w:szCs w:val="22"/>
          <w:lang w:val="pl-PL" w:eastAsia="en-US"/>
        </w:rPr>
        <w:t>0</w:t>
      </w:r>
      <w:r w:rsidRPr="00515AFA">
        <w:rPr>
          <w:bCs/>
          <w:sz w:val="22"/>
          <w:szCs w:val="22"/>
          <w:lang w:val="pl-PL" w:eastAsia="en-US"/>
        </w:rPr>
        <w:t xml:space="preserve"> dni roboczych od momentu zgłoszenia.</w:t>
      </w:r>
    </w:p>
    <w:p w14:paraId="093A2268" w14:textId="77777777" w:rsidR="00624B17" w:rsidRPr="00515AFA" w:rsidRDefault="00624B17" w:rsidP="00624B17">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6469313" w14:textId="77777777" w:rsidR="00624B17" w:rsidRPr="00515AFA" w:rsidRDefault="00624B17" w:rsidP="00624B17">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2C850896" w14:textId="77777777" w:rsidR="00624B17" w:rsidRPr="00515AFA" w:rsidRDefault="00624B17" w:rsidP="00624B17">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06A71D51" w14:textId="77777777" w:rsidR="00624B17" w:rsidRPr="00515AFA" w:rsidRDefault="00624B17" w:rsidP="00624B17">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41C5017" w14:textId="77777777" w:rsidR="00624B17" w:rsidRPr="00515AFA" w:rsidRDefault="00624B17" w:rsidP="00624B17">
      <w:pPr>
        <w:ind w:left="567"/>
        <w:jc w:val="both"/>
        <w:rPr>
          <w:bCs/>
          <w:sz w:val="22"/>
          <w:szCs w:val="22"/>
          <w:lang w:val="pl-PL" w:eastAsia="en-US"/>
        </w:rPr>
      </w:pPr>
    </w:p>
    <w:p w14:paraId="5D396DE0" w14:textId="77777777" w:rsidR="00624B17" w:rsidRPr="00515AFA" w:rsidRDefault="00624B17" w:rsidP="00624B17">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F391D50" w14:textId="77777777" w:rsidR="00624B17" w:rsidRPr="00515AFA" w:rsidRDefault="00624B17" w:rsidP="00624B17">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4D267854" w14:textId="77777777" w:rsidR="00624B17" w:rsidRPr="00515AFA" w:rsidRDefault="00624B17" w:rsidP="00624B17">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E30881" w14:textId="77777777" w:rsidR="00624B17" w:rsidRPr="00515AFA" w:rsidRDefault="00624B17" w:rsidP="00624B17">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3BCA1C79" w14:textId="77777777" w:rsidR="00624B17" w:rsidRPr="00515AFA" w:rsidRDefault="00624B17" w:rsidP="00624B17">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B31F1A" w14:textId="77777777" w:rsidR="00624B17" w:rsidRPr="00515AFA" w:rsidRDefault="00624B17" w:rsidP="00624B17">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19BD1DC9" w14:textId="77777777" w:rsidR="00624B17" w:rsidRPr="00515AFA" w:rsidRDefault="00624B17" w:rsidP="00624B17">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 xml:space="preserve">z gwarancji zamiast rzeczy wadliwej rzecz wolną od wad albo dokonał istotnych napraw rzeczy objętej gwarancją, termin gwarancji biegnie na nowo od chwili dostarczenia rzeczy wolnej od wad </w:t>
      </w:r>
      <w:r w:rsidRPr="00515AFA">
        <w:rPr>
          <w:bCs/>
          <w:sz w:val="22"/>
          <w:szCs w:val="22"/>
          <w:lang w:val="pl-PL" w:eastAsia="en-US"/>
        </w:rPr>
        <w:lastRenderedPageBreak/>
        <w:t>lub zwrócenia rzeczy naprawionej. Jeżeli sprzedawca wymienił część rzeczy, przepis powyższy stosuje się do części wymienionej.</w:t>
      </w:r>
    </w:p>
    <w:p w14:paraId="072C6CBC" w14:textId="77777777" w:rsidR="00624B17" w:rsidRPr="00515AFA" w:rsidRDefault="00624B17" w:rsidP="00624B17">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E540B10" w14:textId="77777777" w:rsidR="00624B17" w:rsidRPr="00515AFA" w:rsidRDefault="00624B17" w:rsidP="00624B17">
      <w:pPr>
        <w:pStyle w:val="Tekstpodstawowy"/>
        <w:spacing w:line="240" w:lineRule="auto"/>
        <w:ind w:right="-47"/>
        <w:rPr>
          <w:rFonts w:ascii="Times New Roman" w:hAnsi="Times New Roman"/>
          <w:b/>
          <w:sz w:val="22"/>
          <w:szCs w:val="22"/>
        </w:rPr>
      </w:pPr>
    </w:p>
    <w:p w14:paraId="09394972" w14:textId="77777777" w:rsidR="00624B17" w:rsidRPr="00515AFA" w:rsidRDefault="00624B17" w:rsidP="00624B1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75C34BB7"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03C9940" w14:textId="77777777" w:rsidR="00624B17" w:rsidRPr="00515AFA" w:rsidRDefault="00624B17" w:rsidP="00624B17">
      <w:pPr>
        <w:pStyle w:val="Tekstpodstawowy"/>
        <w:spacing w:line="240" w:lineRule="auto"/>
        <w:ind w:right="-47"/>
        <w:jc w:val="both"/>
        <w:rPr>
          <w:rFonts w:ascii="Times New Roman" w:hAnsi="Times New Roman"/>
          <w:sz w:val="22"/>
          <w:szCs w:val="22"/>
        </w:rPr>
      </w:pPr>
    </w:p>
    <w:p w14:paraId="0FD00A23" w14:textId="77777777" w:rsidR="00624B17" w:rsidRPr="00515AFA" w:rsidRDefault="00624B17" w:rsidP="00624B17">
      <w:pPr>
        <w:spacing w:line="240" w:lineRule="atLeast"/>
        <w:ind w:right="-47"/>
        <w:jc w:val="center"/>
        <w:rPr>
          <w:b/>
          <w:sz w:val="22"/>
          <w:szCs w:val="22"/>
        </w:rPr>
      </w:pPr>
      <w:r w:rsidRPr="00515AFA">
        <w:rPr>
          <w:b/>
          <w:sz w:val="22"/>
          <w:szCs w:val="22"/>
        </w:rPr>
        <w:t>§ 10</w:t>
      </w:r>
    </w:p>
    <w:p w14:paraId="3B21AB0B" w14:textId="77777777" w:rsidR="00624B17" w:rsidRPr="00515AFA" w:rsidRDefault="00624B17" w:rsidP="00624B17">
      <w:pPr>
        <w:spacing w:line="240" w:lineRule="atLeast"/>
        <w:ind w:right="-47"/>
        <w:rPr>
          <w:sz w:val="22"/>
          <w:szCs w:val="22"/>
          <w:lang w:val="pl-PL"/>
        </w:rPr>
      </w:pPr>
    </w:p>
    <w:p w14:paraId="15ABA608" w14:textId="77777777" w:rsidR="00624B17" w:rsidRPr="00515AFA" w:rsidRDefault="00624B17" w:rsidP="00624B17">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750D3CFF" w14:textId="77777777" w:rsidR="00624B17" w:rsidRPr="00515AFA" w:rsidRDefault="00624B17" w:rsidP="00624B17">
      <w:pPr>
        <w:tabs>
          <w:tab w:val="left" w:pos="367"/>
        </w:tabs>
        <w:spacing w:line="276" w:lineRule="auto"/>
        <w:ind w:left="360" w:right="60"/>
        <w:contextualSpacing/>
        <w:jc w:val="both"/>
        <w:rPr>
          <w:rFonts w:eastAsia="Calibri"/>
          <w:sz w:val="22"/>
          <w:szCs w:val="22"/>
          <w:lang w:val="pl-PL" w:eastAsia="en-US"/>
        </w:rPr>
      </w:pPr>
    </w:p>
    <w:p w14:paraId="17E9F667" w14:textId="77777777" w:rsidR="00624B17" w:rsidRPr="00515AFA" w:rsidRDefault="00624B17" w:rsidP="00624B1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059E9953" w14:textId="77777777" w:rsidR="00624B17" w:rsidRPr="00515AFA" w:rsidRDefault="00624B17" w:rsidP="00624B1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306CB8B4" w14:textId="77777777" w:rsidR="00624B17" w:rsidRPr="00515AFA" w:rsidRDefault="00624B17" w:rsidP="00624B17">
      <w:pPr>
        <w:tabs>
          <w:tab w:val="left" w:pos="387"/>
        </w:tabs>
        <w:spacing w:line="276" w:lineRule="auto"/>
        <w:ind w:left="720" w:right="60"/>
        <w:contextualSpacing/>
        <w:jc w:val="both"/>
        <w:rPr>
          <w:rFonts w:eastAsia="Calibri"/>
          <w:sz w:val="22"/>
          <w:szCs w:val="22"/>
          <w:lang w:val="pl-PL" w:eastAsia="en-US"/>
        </w:rPr>
      </w:pPr>
    </w:p>
    <w:p w14:paraId="55F6AA08" w14:textId="77777777" w:rsidR="00624B17" w:rsidRPr="00515AFA" w:rsidRDefault="00624B17" w:rsidP="00624B17">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72E5CA2C" w14:textId="77777777" w:rsidR="00624B17" w:rsidRPr="00515AFA" w:rsidRDefault="00624B17" w:rsidP="00624B1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489EEF2" w14:textId="77777777" w:rsidR="00624B17" w:rsidRPr="00515AFA" w:rsidRDefault="00624B17" w:rsidP="00624B1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AA0A895" w14:textId="77777777" w:rsidR="00624B17" w:rsidRPr="0084292E" w:rsidRDefault="00624B17" w:rsidP="00624B1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Pr>
          <w:rFonts w:ascii="Times New Roman" w:hAnsi="Times New Roman" w:cs="Times New Roman"/>
        </w:rPr>
        <w:t xml:space="preserve"> </w:t>
      </w:r>
      <w:r w:rsidRPr="0084292E">
        <w:rPr>
          <w:rFonts w:ascii="Times New Roman" w:eastAsia="Lucida Sans Unicode" w:hAnsi="Times New Roman" w:cs="Times New Roman"/>
          <w:lang w:eastAsia="ar-SA"/>
        </w:rPr>
        <w:t>z tytułu realizacji niniejszej umowy.</w:t>
      </w:r>
    </w:p>
    <w:p w14:paraId="307040E9" w14:textId="77777777" w:rsidR="00624B17" w:rsidRPr="00515AFA" w:rsidRDefault="00624B17" w:rsidP="00624B1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D76E9E2" w14:textId="77777777" w:rsidR="00624B17" w:rsidRPr="00515AFA" w:rsidRDefault="00624B17" w:rsidP="00624B1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5F768A1" w14:textId="77777777" w:rsidR="00624B17" w:rsidRPr="00515AFA" w:rsidRDefault="00624B17" w:rsidP="00624B1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F75C70C" w14:textId="77777777" w:rsidR="00624B17" w:rsidRPr="00515AFA" w:rsidRDefault="00624B17" w:rsidP="00624B1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z ramienia Wykonawcy - ……………………………………………..</w:t>
      </w:r>
    </w:p>
    <w:p w14:paraId="1461FA0B" w14:textId="77777777" w:rsidR="00624B17" w:rsidRPr="00515AFA" w:rsidRDefault="00624B17" w:rsidP="00624B1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DC23404" w14:textId="77777777" w:rsidR="00624B17" w:rsidRPr="00515AFA" w:rsidRDefault="00624B17" w:rsidP="00624B17">
      <w:pPr>
        <w:pStyle w:val="Standard"/>
        <w:widowControl w:val="0"/>
        <w:spacing w:after="0"/>
        <w:jc w:val="both"/>
        <w:rPr>
          <w:rFonts w:ascii="Times New Roman" w:eastAsia="Lucida Sans Unicode" w:hAnsi="Times New Roman" w:cs="Times New Roman"/>
          <w:lang w:eastAsia="ar-SA"/>
        </w:rPr>
      </w:pPr>
    </w:p>
    <w:p w14:paraId="6E5243E2" w14:textId="77777777" w:rsidR="00624B17" w:rsidRPr="00515AFA" w:rsidRDefault="00624B17" w:rsidP="00624B17">
      <w:pPr>
        <w:tabs>
          <w:tab w:val="left" w:pos="387"/>
        </w:tabs>
        <w:spacing w:line="276" w:lineRule="auto"/>
        <w:ind w:left="720" w:right="60"/>
        <w:contextualSpacing/>
        <w:jc w:val="both"/>
        <w:rPr>
          <w:rFonts w:eastAsia="Calibri"/>
          <w:sz w:val="22"/>
          <w:szCs w:val="22"/>
          <w:lang w:val="pl-PL" w:eastAsia="en-US"/>
        </w:rPr>
      </w:pPr>
    </w:p>
    <w:p w14:paraId="65032B69" w14:textId="77777777" w:rsidR="00624B17" w:rsidRPr="00515AFA" w:rsidRDefault="00624B17" w:rsidP="00624B17">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45A55427" w14:textId="77777777" w:rsidR="00624B17" w:rsidRPr="00515AFA" w:rsidRDefault="00624B17" w:rsidP="00624B1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729A436B" w14:textId="77777777" w:rsidR="00624B17" w:rsidRPr="00515AFA" w:rsidRDefault="00624B17" w:rsidP="00624B1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3194540" w14:textId="77777777" w:rsidR="00624B17" w:rsidRPr="00515AFA" w:rsidRDefault="00624B17" w:rsidP="00624B1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B8278F3" w14:textId="77777777" w:rsidR="00624B17" w:rsidRPr="00515AFA" w:rsidRDefault="00624B17" w:rsidP="00624B17">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7766CDCD" w14:textId="77777777" w:rsidR="00624B17" w:rsidRPr="00515AFA" w:rsidRDefault="00624B17" w:rsidP="00624B1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3DF23546" w14:textId="77777777" w:rsidR="00624B17" w:rsidRPr="00515AFA" w:rsidRDefault="00624B17" w:rsidP="00624B17">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0FF28564" w14:textId="77777777" w:rsidR="00624B17" w:rsidRPr="00515AFA" w:rsidRDefault="00624B17" w:rsidP="00624B1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65F40154" w14:textId="77777777" w:rsidR="00624B17" w:rsidRPr="00515AFA" w:rsidRDefault="00624B17" w:rsidP="00624B1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CE3CF9A" w14:textId="77777777" w:rsidR="00624B17" w:rsidRPr="00515AFA" w:rsidRDefault="00624B17" w:rsidP="00624B1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AA029DA" w14:textId="77777777" w:rsidR="00624B17" w:rsidRPr="00515AFA" w:rsidRDefault="00624B17" w:rsidP="00624B17">
      <w:pPr>
        <w:widowControl w:val="0"/>
        <w:suppressAutoHyphens/>
        <w:autoSpaceDN w:val="0"/>
        <w:ind w:left="360"/>
        <w:jc w:val="center"/>
        <w:textAlignment w:val="baseline"/>
        <w:rPr>
          <w:rFonts w:eastAsia="SimSun"/>
          <w:b/>
          <w:bCs/>
          <w:color w:val="000000"/>
          <w:kern w:val="2"/>
          <w:sz w:val="22"/>
          <w:szCs w:val="22"/>
          <w:lang w:val="pl-PL"/>
        </w:rPr>
      </w:pPr>
    </w:p>
    <w:p w14:paraId="5D72610B" w14:textId="77777777" w:rsidR="00624B17" w:rsidRPr="00515AFA" w:rsidRDefault="00624B17" w:rsidP="00624B17">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0801BC77" w14:textId="77777777" w:rsidR="00624B17" w:rsidRPr="00515AFA" w:rsidRDefault="00624B17" w:rsidP="00624B1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5A7D010" w14:textId="77777777" w:rsidR="00624B17" w:rsidRPr="00515AFA" w:rsidRDefault="00624B17" w:rsidP="00624B1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1E5BD71" w14:textId="77777777" w:rsidR="00624B17" w:rsidRPr="00515AFA" w:rsidRDefault="00624B17" w:rsidP="00624B1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5A18AC3" w14:textId="77777777" w:rsidR="00624B17" w:rsidRPr="00515AFA" w:rsidRDefault="00624B17" w:rsidP="00624B1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1555E90" w14:textId="77777777" w:rsidR="00624B17" w:rsidRPr="00515AFA" w:rsidRDefault="00624B17" w:rsidP="00624B1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5319A0BD" w14:textId="77777777" w:rsidR="00624B17" w:rsidRPr="00515AFA" w:rsidRDefault="00624B17" w:rsidP="00624B1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938581E" w14:textId="77777777" w:rsidR="00624B17" w:rsidRPr="00515AFA" w:rsidRDefault="00624B17" w:rsidP="00624B1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1992821" w14:textId="77777777" w:rsidR="00624B17" w:rsidRPr="00515AFA" w:rsidRDefault="00624B17" w:rsidP="00624B1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0BA53A6E" w14:textId="77777777" w:rsidR="00624B17" w:rsidRPr="00515AFA" w:rsidRDefault="00624B17" w:rsidP="00624B1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5CBF4987" w14:textId="77777777" w:rsidR="00624B17" w:rsidRPr="00515AFA" w:rsidRDefault="00624B17" w:rsidP="00624B1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174A965" w14:textId="77777777" w:rsidR="00624B17" w:rsidRPr="00515AFA" w:rsidRDefault="00624B17" w:rsidP="00624B17">
      <w:pPr>
        <w:pStyle w:val="Tekstpodstawowy"/>
        <w:spacing w:line="240" w:lineRule="auto"/>
        <w:ind w:right="-47"/>
        <w:jc w:val="center"/>
        <w:rPr>
          <w:rFonts w:ascii="Times New Roman" w:hAnsi="Times New Roman"/>
          <w:b/>
          <w:sz w:val="22"/>
          <w:szCs w:val="22"/>
        </w:rPr>
      </w:pPr>
    </w:p>
    <w:p w14:paraId="63934A00" w14:textId="77777777" w:rsidR="00624B17" w:rsidRPr="00515AFA" w:rsidRDefault="00624B17" w:rsidP="00624B17">
      <w:pPr>
        <w:pStyle w:val="Tekstpodstawowy"/>
        <w:spacing w:line="240" w:lineRule="auto"/>
        <w:ind w:right="-47"/>
        <w:jc w:val="center"/>
        <w:rPr>
          <w:rFonts w:ascii="Times New Roman" w:hAnsi="Times New Roman"/>
          <w:b/>
          <w:sz w:val="22"/>
          <w:szCs w:val="22"/>
        </w:rPr>
      </w:pPr>
    </w:p>
    <w:p w14:paraId="248AD8B0" w14:textId="77777777" w:rsidR="00624B17" w:rsidRPr="00515AFA" w:rsidRDefault="00624B17" w:rsidP="00624B1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7DA7A6FC" w14:textId="77777777" w:rsidR="00624B17" w:rsidRPr="00515AFA" w:rsidRDefault="00624B17" w:rsidP="00624B17">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23BE0397" w14:textId="77777777" w:rsidR="00624B17" w:rsidRPr="00515AFA" w:rsidRDefault="00624B17" w:rsidP="00624B17">
      <w:pPr>
        <w:jc w:val="center"/>
        <w:rPr>
          <w:b/>
          <w:sz w:val="22"/>
          <w:szCs w:val="22"/>
          <w:lang w:val="pl-PL"/>
        </w:rPr>
      </w:pPr>
    </w:p>
    <w:p w14:paraId="4B9C7D04" w14:textId="77777777" w:rsidR="00624B17" w:rsidRPr="00515AFA" w:rsidRDefault="00624B17" w:rsidP="00624B17">
      <w:pPr>
        <w:jc w:val="center"/>
        <w:rPr>
          <w:b/>
          <w:sz w:val="22"/>
          <w:szCs w:val="22"/>
          <w:lang w:val="pl-PL"/>
        </w:rPr>
      </w:pPr>
      <w:r w:rsidRPr="00515AFA">
        <w:rPr>
          <w:b/>
          <w:sz w:val="22"/>
          <w:szCs w:val="22"/>
          <w:lang w:val="pl-PL"/>
        </w:rPr>
        <w:t>§16</w:t>
      </w:r>
    </w:p>
    <w:p w14:paraId="4D74CF08"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53731D0" w14:textId="77777777" w:rsidR="00624B17" w:rsidRPr="00515AFA" w:rsidRDefault="00624B17" w:rsidP="00624B1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017EAC1E"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39DAD2C" w14:textId="77777777" w:rsidR="00624B17" w:rsidRPr="00515AFA" w:rsidRDefault="00624B17" w:rsidP="00624B17">
      <w:pPr>
        <w:pStyle w:val="Tekstpodstawowy"/>
        <w:spacing w:line="240" w:lineRule="auto"/>
        <w:ind w:right="-47"/>
        <w:jc w:val="center"/>
        <w:rPr>
          <w:rFonts w:ascii="Times New Roman" w:hAnsi="Times New Roman"/>
          <w:b/>
          <w:sz w:val="22"/>
          <w:szCs w:val="22"/>
        </w:rPr>
      </w:pPr>
    </w:p>
    <w:p w14:paraId="03096C9F" w14:textId="77777777" w:rsidR="00624B17" w:rsidRPr="00515AFA" w:rsidRDefault="00624B17" w:rsidP="00624B1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1B98C38A" w14:textId="77777777" w:rsidR="00624B17" w:rsidRPr="00515AFA" w:rsidRDefault="00624B17" w:rsidP="00624B17">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4E924C51" w14:textId="77777777" w:rsidR="00624B17" w:rsidRPr="00515AFA" w:rsidRDefault="00624B17" w:rsidP="00624B17">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5D869F55" w14:textId="77777777" w:rsidR="00624B17" w:rsidRPr="00515AFA" w:rsidRDefault="00624B17" w:rsidP="00624B17">
      <w:pPr>
        <w:pStyle w:val="Tekstpodstawowy"/>
        <w:spacing w:line="240" w:lineRule="auto"/>
        <w:ind w:right="-47"/>
        <w:jc w:val="both"/>
        <w:rPr>
          <w:rFonts w:ascii="Times New Roman" w:hAnsi="Times New Roman"/>
          <w:sz w:val="22"/>
          <w:szCs w:val="22"/>
        </w:rPr>
      </w:pPr>
    </w:p>
    <w:p w14:paraId="109B6CE7" w14:textId="77777777" w:rsidR="00624B17" w:rsidRPr="00515AFA" w:rsidRDefault="00624B17" w:rsidP="00624B1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35AD9869" w14:textId="77777777" w:rsidR="00624B17" w:rsidRPr="00515AFA" w:rsidRDefault="00624B17" w:rsidP="00624B1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5FBCBA5A" w14:textId="77777777" w:rsidR="00624B17" w:rsidRPr="00515AFA" w:rsidRDefault="00624B17" w:rsidP="00624B17">
      <w:pPr>
        <w:pStyle w:val="Tekstpodstawowy2"/>
        <w:spacing w:line="240" w:lineRule="auto"/>
        <w:ind w:right="-47"/>
        <w:rPr>
          <w:sz w:val="22"/>
          <w:szCs w:val="22"/>
        </w:rPr>
      </w:pPr>
    </w:p>
    <w:p w14:paraId="6645F01A" w14:textId="77777777" w:rsidR="00624B17" w:rsidRPr="00515AFA" w:rsidRDefault="00624B17" w:rsidP="00624B17">
      <w:pPr>
        <w:pStyle w:val="Tekstpodstawowy2"/>
        <w:spacing w:line="240" w:lineRule="auto"/>
        <w:ind w:right="-47"/>
        <w:rPr>
          <w:sz w:val="22"/>
          <w:szCs w:val="22"/>
        </w:rPr>
      </w:pPr>
    </w:p>
    <w:p w14:paraId="2418F462" w14:textId="77777777" w:rsidR="00624B17" w:rsidRPr="00515AFA" w:rsidRDefault="00624B17" w:rsidP="00624B17">
      <w:pPr>
        <w:pStyle w:val="Tekstpodstawowy2"/>
        <w:spacing w:line="240" w:lineRule="auto"/>
        <w:ind w:right="-47"/>
        <w:rPr>
          <w:b/>
          <w:sz w:val="22"/>
          <w:szCs w:val="22"/>
        </w:rPr>
      </w:pPr>
      <w:r w:rsidRPr="00515AFA">
        <w:rPr>
          <w:b/>
          <w:sz w:val="22"/>
          <w:szCs w:val="22"/>
        </w:rPr>
        <w:t xml:space="preserve">         Za Sprzedawcę                                                                  Za Kupującego</w:t>
      </w:r>
    </w:p>
    <w:p w14:paraId="6C640C65" w14:textId="77777777" w:rsidR="00624B17" w:rsidRPr="00515AFA" w:rsidRDefault="00624B17" w:rsidP="00624B17">
      <w:pPr>
        <w:rPr>
          <w:sz w:val="22"/>
          <w:szCs w:val="22"/>
          <w:lang w:val="pl-PL"/>
        </w:rPr>
      </w:pPr>
    </w:p>
    <w:p w14:paraId="553C72C1" w14:textId="77777777" w:rsidR="00624B17" w:rsidRPr="00515AFA" w:rsidRDefault="00624B17" w:rsidP="00624B17">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0B3DE4" w14:textId="77777777" w:rsidR="00624B17" w:rsidRPr="00515AFA" w:rsidRDefault="00624B17" w:rsidP="00624B1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9521D42" w14:textId="77777777" w:rsidR="00624B17" w:rsidRPr="00515AFA" w:rsidRDefault="00624B17" w:rsidP="00624B17">
      <w:pPr>
        <w:pStyle w:val="Zwykytekst"/>
        <w:tabs>
          <w:tab w:val="left" w:pos="7050"/>
        </w:tabs>
        <w:rPr>
          <w:rFonts w:ascii="Times New Roman" w:hAnsi="Times New Roman" w:cs="Times New Roman"/>
          <w:i/>
          <w:iCs/>
          <w:sz w:val="22"/>
          <w:szCs w:val="22"/>
          <w:lang w:val="pl-PL"/>
        </w:rPr>
      </w:pPr>
    </w:p>
    <w:p w14:paraId="6E39471D" w14:textId="77777777" w:rsidR="00624B17" w:rsidRPr="00515AFA" w:rsidRDefault="00624B17" w:rsidP="00624B17">
      <w:pPr>
        <w:pStyle w:val="Zwykytekst"/>
        <w:tabs>
          <w:tab w:val="left" w:pos="7050"/>
        </w:tabs>
        <w:rPr>
          <w:rFonts w:ascii="Times New Roman" w:hAnsi="Times New Roman" w:cs="Times New Roman"/>
          <w:i/>
          <w:iCs/>
          <w:sz w:val="22"/>
          <w:szCs w:val="22"/>
          <w:lang w:val="pl-PL"/>
        </w:rPr>
      </w:pPr>
    </w:p>
    <w:p w14:paraId="266A1115" w14:textId="77777777" w:rsidR="00624B17" w:rsidRPr="00515AFA" w:rsidRDefault="00624B17" w:rsidP="00624B17">
      <w:pPr>
        <w:pStyle w:val="Zwykytekst"/>
        <w:tabs>
          <w:tab w:val="left" w:pos="7050"/>
        </w:tabs>
        <w:rPr>
          <w:rFonts w:ascii="Times New Roman" w:hAnsi="Times New Roman" w:cs="Times New Roman"/>
          <w:i/>
          <w:iCs/>
          <w:sz w:val="22"/>
          <w:szCs w:val="22"/>
          <w:lang w:val="pl-PL"/>
        </w:rPr>
      </w:pPr>
    </w:p>
    <w:p w14:paraId="4E1E1BAF" w14:textId="77777777" w:rsidR="00624B17" w:rsidRPr="00515AFA" w:rsidRDefault="00624B17" w:rsidP="00624B17">
      <w:pPr>
        <w:pStyle w:val="Zwykytekst"/>
        <w:tabs>
          <w:tab w:val="left" w:pos="7050"/>
        </w:tabs>
        <w:rPr>
          <w:rFonts w:ascii="Times New Roman" w:hAnsi="Times New Roman" w:cs="Times New Roman"/>
          <w:i/>
          <w:iCs/>
          <w:sz w:val="22"/>
          <w:szCs w:val="22"/>
          <w:lang w:val="pl-PL"/>
        </w:rPr>
      </w:pPr>
    </w:p>
    <w:p w14:paraId="7418E63B" w14:textId="77777777" w:rsidR="00624B17" w:rsidRPr="00515AFA" w:rsidRDefault="00624B17" w:rsidP="00624B17">
      <w:pPr>
        <w:pStyle w:val="Zwykytekst"/>
        <w:tabs>
          <w:tab w:val="left" w:pos="7050"/>
        </w:tabs>
        <w:rPr>
          <w:rFonts w:ascii="Times New Roman" w:hAnsi="Times New Roman" w:cs="Times New Roman"/>
          <w:i/>
          <w:iCs/>
          <w:sz w:val="22"/>
          <w:szCs w:val="22"/>
          <w:lang w:val="pl-PL"/>
        </w:rPr>
      </w:pPr>
    </w:p>
    <w:p w14:paraId="0337AFE2" w14:textId="77777777" w:rsidR="00624B17" w:rsidRPr="00515AFA" w:rsidRDefault="00624B17" w:rsidP="00624B1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A631525" w14:textId="77777777" w:rsidR="00624B17" w:rsidRPr="00515AFA" w:rsidRDefault="00624B17" w:rsidP="00624B1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62EEE15" w14:textId="77777777" w:rsidR="00624B17" w:rsidRDefault="00624B17" w:rsidP="00624B17">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21706A99" w14:textId="77777777" w:rsidR="00624B17" w:rsidRPr="00515AFA" w:rsidRDefault="00624B17" w:rsidP="00624B17">
      <w:pPr>
        <w:widowControl w:val="0"/>
        <w:autoSpaceDE w:val="0"/>
        <w:autoSpaceDN w:val="0"/>
        <w:jc w:val="right"/>
        <w:textAlignment w:val="baseline"/>
        <w:rPr>
          <w:sz w:val="22"/>
          <w:szCs w:val="22"/>
          <w:lang w:val="pl-PL"/>
        </w:rPr>
      </w:pPr>
      <w:r w:rsidRPr="00515AFA">
        <w:rPr>
          <w:sz w:val="22"/>
          <w:szCs w:val="22"/>
          <w:lang w:val="pl-PL"/>
        </w:rPr>
        <w:t>Załącznik nr 2 do umowy</w:t>
      </w:r>
    </w:p>
    <w:p w14:paraId="70B6250A" w14:textId="77777777" w:rsidR="00624B17" w:rsidRPr="00515AFA" w:rsidRDefault="00624B17" w:rsidP="00624B17">
      <w:pPr>
        <w:widowControl w:val="0"/>
        <w:autoSpaceDE w:val="0"/>
        <w:autoSpaceDN w:val="0"/>
        <w:jc w:val="both"/>
        <w:textAlignment w:val="baseline"/>
        <w:rPr>
          <w:sz w:val="22"/>
          <w:szCs w:val="22"/>
          <w:lang w:val="pl-PL"/>
        </w:rPr>
      </w:pPr>
    </w:p>
    <w:p w14:paraId="16B7F4B2" w14:textId="77777777" w:rsidR="00624B17" w:rsidRPr="00515AFA" w:rsidRDefault="00624B17" w:rsidP="00624B17">
      <w:pPr>
        <w:widowControl w:val="0"/>
        <w:autoSpaceDE w:val="0"/>
        <w:autoSpaceDN w:val="0"/>
        <w:jc w:val="both"/>
        <w:textAlignment w:val="baseline"/>
        <w:rPr>
          <w:sz w:val="22"/>
          <w:szCs w:val="22"/>
          <w:lang w:val="pl-PL"/>
        </w:rPr>
      </w:pPr>
    </w:p>
    <w:p w14:paraId="2A331CDE" w14:textId="77777777" w:rsidR="00624B17" w:rsidRPr="00515AFA" w:rsidRDefault="00624B17" w:rsidP="00624B17">
      <w:pPr>
        <w:widowControl w:val="0"/>
        <w:autoSpaceDE w:val="0"/>
        <w:autoSpaceDN w:val="0"/>
        <w:jc w:val="both"/>
        <w:textAlignment w:val="baseline"/>
        <w:rPr>
          <w:sz w:val="22"/>
          <w:szCs w:val="22"/>
          <w:lang w:val="pl-PL"/>
        </w:rPr>
      </w:pPr>
      <w:r w:rsidRPr="00515AFA">
        <w:rPr>
          <w:sz w:val="22"/>
          <w:szCs w:val="22"/>
          <w:lang w:val="pl-PL"/>
        </w:rPr>
        <w:t>.....................................… </w:t>
      </w:r>
    </w:p>
    <w:p w14:paraId="05E74014" w14:textId="77777777" w:rsidR="00624B17" w:rsidRPr="00515AFA" w:rsidRDefault="00624B17" w:rsidP="00624B17">
      <w:pPr>
        <w:widowControl w:val="0"/>
        <w:autoSpaceDE w:val="0"/>
        <w:autoSpaceDN w:val="0"/>
        <w:ind w:firstLine="555"/>
        <w:textAlignment w:val="baseline"/>
        <w:rPr>
          <w:sz w:val="22"/>
          <w:szCs w:val="22"/>
          <w:lang w:val="pl-PL"/>
        </w:rPr>
      </w:pPr>
      <w:r w:rsidRPr="00515AFA">
        <w:rPr>
          <w:sz w:val="22"/>
          <w:szCs w:val="22"/>
          <w:lang w:val="pl-PL"/>
        </w:rPr>
        <w:t>Nazwa Wykonawcy</w:t>
      </w:r>
    </w:p>
    <w:p w14:paraId="1391E110" w14:textId="77777777" w:rsidR="00624B17" w:rsidRPr="00515AFA" w:rsidRDefault="00624B17" w:rsidP="00624B17">
      <w:pPr>
        <w:widowControl w:val="0"/>
        <w:autoSpaceDE w:val="0"/>
        <w:autoSpaceDN w:val="0"/>
        <w:textAlignment w:val="baseline"/>
        <w:rPr>
          <w:sz w:val="22"/>
          <w:szCs w:val="22"/>
          <w:lang w:val="pl-PL"/>
        </w:rPr>
      </w:pPr>
    </w:p>
    <w:p w14:paraId="5E73D337" w14:textId="77777777" w:rsidR="00624B17" w:rsidRPr="00515AFA" w:rsidRDefault="00624B17" w:rsidP="00624B17">
      <w:pPr>
        <w:widowControl w:val="0"/>
        <w:autoSpaceDE w:val="0"/>
        <w:autoSpaceDN w:val="0"/>
        <w:jc w:val="both"/>
        <w:textAlignment w:val="baseline"/>
        <w:rPr>
          <w:sz w:val="22"/>
          <w:szCs w:val="22"/>
          <w:lang w:val="pl-PL"/>
        </w:rPr>
      </w:pPr>
      <w:r w:rsidRPr="00515AFA">
        <w:rPr>
          <w:sz w:val="22"/>
          <w:szCs w:val="22"/>
          <w:lang w:val="pl-PL"/>
        </w:rPr>
        <w:t>.....................................…</w:t>
      </w:r>
    </w:p>
    <w:p w14:paraId="1C7ACBDC" w14:textId="77777777" w:rsidR="00624B17" w:rsidRPr="00515AFA" w:rsidRDefault="00624B17" w:rsidP="00624B17">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DEB7976" w14:textId="77777777" w:rsidR="00624B17" w:rsidRPr="00515AFA" w:rsidRDefault="00624B17" w:rsidP="00624B17">
      <w:pPr>
        <w:widowControl w:val="0"/>
        <w:autoSpaceDE w:val="0"/>
        <w:autoSpaceDN w:val="0"/>
        <w:spacing w:before="90"/>
        <w:ind w:left="115" w:right="110"/>
        <w:jc w:val="both"/>
        <w:outlineLvl w:val="0"/>
        <w:rPr>
          <w:rFonts w:eastAsia="Verdana"/>
          <w:b/>
          <w:bCs/>
          <w:sz w:val="22"/>
          <w:szCs w:val="22"/>
          <w:lang w:val="pl-PL" w:eastAsia="en-US"/>
        </w:rPr>
      </w:pPr>
    </w:p>
    <w:p w14:paraId="3D9F62BC" w14:textId="77777777" w:rsidR="00624B17" w:rsidRPr="00515AFA" w:rsidRDefault="00624B17" w:rsidP="00624B17">
      <w:pPr>
        <w:widowControl w:val="0"/>
        <w:autoSpaceDE w:val="0"/>
        <w:autoSpaceDN w:val="0"/>
        <w:spacing w:before="90"/>
        <w:ind w:right="110"/>
        <w:jc w:val="both"/>
        <w:outlineLvl w:val="0"/>
        <w:rPr>
          <w:rFonts w:eastAsia="Verdana"/>
          <w:b/>
          <w:bCs/>
          <w:sz w:val="22"/>
          <w:szCs w:val="22"/>
          <w:lang w:val="pl-PL" w:eastAsia="en-US"/>
        </w:rPr>
      </w:pPr>
    </w:p>
    <w:p w14:paraId="269B88FC" w14:textId="77777777" w:rsidR="00624B17" w:rsidRPr="00515AFA" w:rsidRDefault="00624B17" w:rsidP="00624B17">
      <w:pPr>
        <w:widowControl w:val="0"/>
        <w:autoSpaceDE w:val="0"/>
        <w:autoSpaceDN w:val="0"/>
        <w:jc w:val="center"/>
        <w:textAlignment w:val="baseline"/>
        <w:rPr>
          <w:b/>
          <w:bCs/>
          <w:sz w:val="22"/>
          <w:szCs w:val="22"/>
          <w:lang w:val="pl-PL"/>
        </w:rPr>
      </w:pPr>
    </w:p>
    <w:p w14:paraId="37E2F859" w14:textId="77777777" w:rsidR="00624B17" w:rsidRPr="00515AFA" w:rsidRDefault="00624B17" w:rsidP="00624B17">
      <w:pPr>
        <w:widowControl w:val="0"/>
        <w:autoSpaceDE w:val="0"/>
        <w:autoSpaceDN w:val="0"/>
        <w:jc w:val="center"/>
        <w:textAlignment w:val="baseline"/>
        <w:rPr>
          <w:b/>
          <w:bCs/>
          <w:sz w:val="22"/>
          <w:szCs w:val="22"/>
          <w:lang w:val="pl-PL"/>
        </w:rPr>
      </w:pPr>
    </w:p>
    <w:p w14:paraId="195E4F24" w14:textId="77777777" w:rsidR="00624B17" w:rsidRPr="00515AFA" w:rsidRDefault="00624B17" w:rsidP="00624B17">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520EE5A1" w14:textId="77777777" w:rsidR="00624B17" w:rsidRPr="00515AFA" w:rsidRDefault="00624B17" w:rsidP="00624B17">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08C2B41" w14:textId="77777777" w:rsidR="00624B17" w:rsidRPr="00515AFA" w:rsidRDefault="00624B17" w:rsidP="00624B17">
      <w:pPr>
        <w:widowControl w:val="0"/>
        <w:autoSpaceDE w:val="0"/>
        <w:autoSpaceDN w:val="0"/>
        <w:jc w:val="center"/>
        <w:textAlignment w:val="baseline"/>
        <w:rPr>
          <w:b/>
          <w:bCs/>
          <w:sz w:val="22"/>
          <w:szCs w:val="22"/>
          <w:lang w:val="pl-PL"/>
        </w:rPr>
      </w:pPr>
    </w:p>
    <w:p w14:paraId="3C642751" w14:textId="77777777" w:rsidR="00624B17" w:rsidRPr="00515AFA" w:rsidRDefault="00624B17" w:rsidP="00624B17">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9452BEF" w14:textId="77777777" w:rsidR="00624B17" w:rsidRPr="00515AFA" w:rsidRDefault="00624B17" w:rsidP="00624B1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DB3640A" w14:textId="77777777" w:rsidR="00624B17" w:rsidRPr="00515AFA" w:rsidRDefault="00624B17" w:rsidP="00624B1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611A2E9" w14:textId="77777777" w:rsidR="00624B17" w:rsidRPr="00515AFA" w:rsidRDefault="00624B17" w:rsidP="00624B1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DA37EDD" w14:textId="77777777" w:rsidR="00624B17" w:rsidRPr="00515AFA" w:rsidRDefault="00624B17" w:rsidP="00624B17">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3446C34C" w14:textId="77777777" w:rsidR="00624B17" w:rsidRPr="00515AFA" w:rsidRDefault="00624B17" w:rsidP="00624B17">
      <w:pPr>
        <w:spacing w:after="200" w:line="276" w:lineRule="auto"/>
        <w:ind w:left="780"/>
        <w:contextualSpacing/>
        <w:textAlignment w:val="baseline"/>
        <w:rPr>
          <w:sz w:val="22"/>
          <w:szCs w:val="22"/>
          <w:lang w:val="pl-PL"/>
        </w:rPr>
      </w:pPr>
    </w:p>
    <w:p w14:paraId="19BEFA60" w14:textId="77777777" w:rsidR="00624B17" w:rsidRPr="00515AFA" w:rsidRDefault="00624B17" w:rsidP="00624B17">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4E97FE74" w14:textId="77777777" w:rsidR="00624B17" w:rsidRPr="00515AFA" w:rsidRDefault="00624B17" w:rsidP="00624B17">
      <w:pPr>
        <w:widowControl w:val="0"/>
        <w:autoSpaceDE w:val="0"/>
        <w:autoSpaceDN w:val="0"/>
        <w:spacing w:before="90"/>
        <w:ind w:right="110"/>
        <w:jc w:val="both"/>
        <w:outlineLvl w:val="0"/>
        <w:rPr>
          <w:rFonts w:eastAsia="Verdana"/>
          <w:b/>
          <w:bCs/>
          <w:sz w:val="22"/>
          <w:szCs w:val="22"/>
          <w:lang w:val="pl-PL" w:eastAsia="en-US"/>
        </w:rPr>
      </w:pPr>
    </w:p>
    <w:p w14:paraId="38099038" w14:textId="77777777" w:rsidR="00624B17" w:rsidRPr="00515AFA" w:rsidRDefault="00624B17" w:rsidP="00624B17">
      <w:pPr>
        <w:widowControl w:val="0"/>
        <w:autoSpaceDE w:val="0"/>
        <w:autoSpaceDN w:val="0"/>
        <w:spacing w:before="90"/>
        <w:ind w:right="110"/>
        <w:jc w:val="both"/>
        <w:outlineLvl w:val="0"/>
        <w:rPr>
          <w:rFonts w:eastAsia="Verdana"/>
          <w:b/>
          <w:bCs/>
          <w:sz w:val="22"/>
          <w:szCs w:val="22"/>
          <w:lang w:val="pl-PL" w:eastAsia="en-US"/>
        </w:rPr>
      </w:pPr>
    </w:p>
    <w:p w14:paraId="61EE7348" w14:textId="77777777" w:rsidR="00624B17" w:rsidRPr="00515AFA" w:rsidRDefault="00624B17" w:rsidP="00624B17">
      <w:pPr>
        <w:widowControl w:val="0"/>
        <w:autoSpaceDE w:val="0"/>
        <w:autoSpaceDN w:val="0"/>
        <w:spacing w:before="90"/>
        <w:ind w:right="110"/>
        <w:jc w:val="both"/>
        <w:outlineLvl w:val="0"/>
        <w:rPr>
          <w:rFonts w:eastAsia="Verdana"/>
          <w:b/>
          <w:bCs/>
          <w:sz w:val="22"/>
          <w:szCs w:val="22"/>
          <w:lang w:val="pl-PL" w:eastAsia="en-US"/>
        </w:rPr>
      </w:pPr>
    </w:p>
    <w:p w14:paraId="13C9812D" w14:textId="77777777" w:rsidR="00624B17" w:rsidRPr="00515AFA" w:rsidRDefault="00624B17" w:rsidP="00624B17">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624B17" w:rsidRPr="00624B17" w14:paraId="091D469A" w14:textId="77777777" w:rsidTr="002E774E">
        <w:tc>
          <w:tcPr>
            <w:tcW w:w="4105" w:type="dxa"/>
            <w:hideMark/>
          </w:tcPr>
          <w:p w14:paraId="346D6407" w14:textId="77777777" w:rsidR="00624B17" w:rsidRPr="00515AFA" w:rsidRDefault="00624B17" w:rsidP="002E774E">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A341B9" w14:textId="77777777" w:rsidR="00624B17" w:rsidRPr="00515AFA" w:rsidRDefault="00624B17" w:rsidP="002E774E">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32A471B" w14:textId="77777777" w:rsidR="00624B17" w:rsidRPr="00515AFA" w:rsidRDefault="00624B17" w:rsidP="00624B17">
      <w:pPr>
        <w:spacing w:line="360" w:lineRule="auto"/>
        <w:jc w:val="both"/>
        <w:rPr>
          <w:rFonts w:eastAsia="Calibri"/>
          <w:color w:val="222A35"/>
          <w:sz w:val="22"/>
          <w:szCs w:val="22"/>
          <w:lang w:val="pl-PL" w:eastAsia="x-none"/>
        </w:rPr>
      </w:pPr>
    </w:p>
    <w:p w14:paraId="47F6A363" w14:textId="77777777" w:rsidR="00624B17" w:rsidRPr="002E3AF9" w:rsidRDefault="00624B17" w:rsidP="00624B17">
      <w:pPr>
        <w:rPr>
          <w:lang w:val="pl-PL"/>
        </w:rPr>
      </w:pPr>
    </w:p>
    <w:p w14:paraId="5BE6D8DE" w14:textId="77777777" w:rsidR="00624B17" w:rsidRPr="00107444" w:rsidRDefault="00624B17" w:rsidP="00624B17">
      <w:pPr>
        <w:rPr>
          <w:lang w:val="pl-PL"/>
        </w:rPr>
      </w:pPr>
    </w:p>
    <w:p w14:paraId="421A9690" w14:textId="77777777" w:rsidR="00624B17" w:rsidRPr="00233C0F" w:rsidRDefault="00624B17" w:rsidP="00624B17">
      <w:pPr>
        <w:rPr>
          <w:lang w:val="pl-PL"/>
        </w:rPr>
      </w:pPr>
    </w:p>
    <w:p w14:paraId="110EEAF5" w14:textId="77777777" w:rsidR="00624B17" w:rsidRPr="00F76E64" w:rsidRDefault="00624B17" w:rsidP="00624B17">
      <w:pPr>
        <w:rPr>
          <w:lang w:val="pl-PL"/>
        </w:rPr>
      </w:pPr>
    </w:p>
    <w:p w14:paraId="045867EA" w14:textId="77777777" w:rsidR="00624B17" w:rsidRPr="009169FF" w:rsidRDefault="00624B17" w:rsidP="00624B17">
      <w:pPr>
        <w:rPr>
          <w:lang w:val="pl-PL"/>
        </w:rPr>
      </w:pPr>
    </w:p>
    <w:p w14:paraId="53FECA1E" w14:textId="77777777" w:rsidR="00496551" w:rsidRPr="00624B17" w:rsidRDefault="00496551" w:rsidP="00624B17">
      <w:pPr>
        <w:pStyle w:val="Zwykytekst"/>
        <w:tabs>
          <w:tab w:val="left" w:pos="7050"/>
        </w:tabs>
        <w:rPr>
          <w:lang w:val="pl-PL"/>
        </w:rPr>
      </w:pPr>
    </w:p>
    <w:sectPr w:rsidR="00496551" w:rsidRPr="00624B1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F716F" w14:textId="77777777" w:rsidR="00C478F1" w:rsidRDefault="00C478F1">
      <w:r>
        <w:separator/>
      </w:r>
    </w:p>
  </w:endnote>
  <w:endnote w:type="continuationSeparator" w:id="0">
    <w:p w14:paraId="005FA3B0" w14:textId="77777777" w:rsidR="00C478F1" w:rsidRDefault="00C47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78E0E" w14:textId="77777777" w:rsidR="00450C46" w:rsidRDefault="00450C4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D0BD7" w14:textId="77777777" w:rsidR="00624B17" w:rsidRDefault="00624B17">
    <w:pPr>
      <w:pStyle w:val="Stopka"/>
      <w:jc w:val="right"/>
    </w:pPr>
    <w:r>
      <w:fldChar w:fldCharType="begin"/>
    </w:r>
    <w:r>
      <w:instrText>PAGE   \* MERGEFORMAT</w:instrText>
    </w:r>
    <w:r>
      <w:fldChar w:fldCharType="separate"/>
    </w:r>
    <w:r>
      <w:rPr>
        <w:lang w:val="pl-PL"/>
      </w:rPr>
      <w:t>2</w:t>
    </w:r>
    <w:r>
      <w:fldChar w:fldCharType="end"/>
    </w:r>
  </w:p>
  <w:p w14:paraId="4FB4370B" w14:textId="77777777" w:rsidR="00450C46" w:rsidRDefault="00450C4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9FBF5" w14:textId="77777777" w:rsidR="00450C46" w:rsidRDefault="00450C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ECA3EF" w14:textId="77777777" w:rsidR="00C478F1" w:rsidRDefault="00C478F1">
      <w:r>
        <w:separator/>
      </w:r>
    </w:p>
  </w:footnote>
  <w:footnote w:type="continuationSeparator" w:id="0">
    <w:p w14:paraId="5E6748A1" w14:textId="77777777" w:rsidR="00C478F1" w:rsidRDefault="00C478F1">
      <w:r>
        <w:continuationSeparator/>
      </w:r>
    </w:p>
  </w:footnote>
  <w:footnote w:id="1">
    <w:p w14:paraId="4E97243E" w14:textId="77777777" w:rsidR="00624B17" w:rsidRDefault="00624B17" w:rsidP="00624B1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7564D1F" w14:textId="77777777" w:rsidR="00624B17" w:rsidRDefault="00624B17" w:rsidP="00624B1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4D955A2" w14:textId="77777777" w:rsidR="00624B17" w:rsidRDefault="00624B17" w:rsidP="00624B1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0B70A9C" w14:textId="77777777" w:rsidR="00624B17" w:rsidRDefault="00624B17" w:rsidP="00624B1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91EC596" w14:textId="77777777" w:rsidR="00624B17" w:rsidRDefault="00624B17" w:rsidP="00624B1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C8EC6D5" w14:textId="77777777" w:rsidR="00624B17" w:rsidRDefault="00624B17" w:rsidP="00624B1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C6EDFB1" w14:textId="77777777" w:rsidR="00624B17" w:rsidRDefault="00624B17" w:rsidP="00624B1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4884060" w14:textId="77777777" w:rsidR="00624B17" w:rsidRDefault="00624B17" w:rsidP="00624B1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A1A69C2" w14:textId="77777777" w:rsidR="00624B17" w:rsidRDefault="00624B17" w:rsidP="00624B1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2580ADE" w14:textId="77777777" w:rsidR="00624B17" w:rsidRDefault="00624B17" w:rsidP="00624B1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6A5ED38" w14:textId="77777777" w:rsidR="00624B17" w:rsidRDefault="00624B17" w:rsidP="00624B1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68A5FE1" w14:textId="77777777" w:rsidR="00624B17" w:rsidRDefault="00624B17" w:rsidP="00624B1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58CE8BE" w14:textId="77777777" w:rsidR="00624B17" w:rsidRDefault="00624B17" w:rsidP="00624B1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9C9AF19" w14:textId="77777777" w:rsidR="00624B17" w:rsidRDefault="00624B17" w:rsidP="00624B1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94EFF09" w14:textId="77777777" w:rsidR="00624B17" w:rsidRDefault="00624B17" w:rsidP="00624B1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69AFBE0" w14:textId="77777777" w:rsidR="00624B17" w:rsidRDefault="00624B17" w:rsidP="00624B1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BD80AA" w14:textId="77777777" w:rsidR="00624B17" w:rsidRDefault="00624B17" w:rsidP="00624B1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AFDCDC1" w14:textId="77777777" w:rsidR="00624B17" w:rsidRDefault="00624B17" w:rsidP="00624B1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5CB3058" w14:textId="77777777" w:rsidR="00624B17" w:rsidRDefault="00624B17" w:rsidP="00624B1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F0A6188" w14:textId="77777777" w:rsidR="00624B17" w:rsidRDefault="00624B17" w:rsidP="00624B1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C4C75C6" w14:textId="77777777" w:rsidR="00624B17" w:rsidRDefault="00624B17" w:rsidP="00624B1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4EFED4" w14:textId="77777777" w:rsidR="00624B17" w:rsidRDefault="00624B17" w:rsidP="00624B1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D92D2F2" w14:textId="77777777" w:rsidR="00624B17" w:rsidRDefault="00624B17" w:rsidP="00624B1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4B37624" w14:textId="77777777" w:rsidR="00624B17" w:rsidRDefault="00624B17" w:rsidP="00624B1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3C80FF4" w14:textId="77777777" w:rsidR="00624B17" w:rsidRDefault="00624B17" w:rsidP="00624B1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D18EB6A" w14:textId="77777777" w:rsidR="00624B17" w:rsidRDefault="00624B17" w:rsidP="00624B1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00C314C" w14:textId="77777777" w:rsidR="00624B17" w:rsidRDefault="00624B17" w:rsidP="00624B1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ECC311D" w14:textId="77777777" w:rsidR="00624B17" w:rsidRDefault="00624B17" w:rsidP="00624B1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A84ECCB" w14:textId="77777777" w:rsidR="00624B17" w:rsidRDefault="00624B17" w:rsidP="00624B1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87CF79E" w14:textId="77777777" w:rsidR="00624B17" w:rsidRDefault="00624B17" w:rsidP="00624B17">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3F480" w14:textId="77777777" w:rsidR="00450C46" w:rsidRDefault="00450C4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2D5959" w14:textId="77777777" w:rsidR="00450C46" w:rsidRDefault="00450C4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B1A84" w14:textId="77777777" w:rsidR="00450C46" w:rsidRDefault="00450C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39089240">
    <w:abstractNumId w:val="19"/>
  </w:num>
  <w:num w:numId="2" w16cid:durableId="70440965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0940933">
    <w:abstractNumId w:val="29"/>
  </w:num>
  <w:num w:numId="4" w16cid:durableId="2068255891">
    <w:abstractNumId w:val="11"/>
  </w:num>
  <w:num w:numId="5" w16cid:durableId="359235">
    <w:abstractNumId w:val="30"/>
  </w:num>
  <w:num w:numId="6" w16cid:durableId="2069644683">
    <w:abstractNumId w:val="32"/>
  </w:num>
  <w:num w:numId="7" w16cid:durableId="739595150">
    <w:abstractNumId w:val="35"/>
  </w:num>
  <w:num w:numId="8" w16cid:durableId="1201479125">
    <w:abstractNumId w:val="25"/>
  </w:num>
  <w:num w:numId="9" w16cid:durableId="759527714">
    <w:abstractNumId w:val="39"/>
  </w:num>
  <w:num w:numId="10" w16cid:durableId="1587958804">
    <w:abstractNumId w:val="27"/>
  </w:num>
  <w:num w:numId="11" w16cid:durableId="1109738751">
    <w:abstractNumId w:val="6"/>
  </w:num>
  <w:num w:numId="12" w16cid:durableId="588658071">
    <w:abstractNumId w:val="10"/>
  </w:num>
  <w:num w:numId="13" w16cid:durableId="648021781">
    <w:abstractNumId w:val="14"/>
  </w:num>
  <w:num w:numId="14" w16cid:durableId="1586500915">
    <w:abstractNumId w:val="40"/>
  </w:num>
  <w:num w:numId="15" w16cid:durableId="215776898">
    <w:abstractNumId w:val="13"/>
  </w:num>
  <w:num w:numId="16" w16cid:durableId="466355370">
    <w:abstractNumId w:val="9"/>
  </w:num>
  <w:num w:numId="17" w16cid:durableId="273557061">
    <w:abstractNumId w:val="37"/>
  </w:num>
  <w:num w:numId="18" w16cid:durableId="1759865380">
    <w:abstractNumId w:val="28"/>
  </w:num>
  <w:num w:numId="19" w16cid:durableId="935211586">
    <w:abstractNumId w:val="23"/>
  </w:num>
  <w:num w:numId="20" w16cid:durableId="1569414497">
    <w:abstractNumId w:val="26"/>
  </w:num>
  <w:num w:numId="21" w16cid:durableId="361594744">
    <w:abstractNumId w:val="20"/>
  </w:num>
  <w:num w:numId="22" w16cid:durableId="1845895957">
    <w:abstractNumId w:val="0"/>
  </w:num>
  <w:num w:numId="23" w16cid:durableId="274676205">
    <w:abstractNumId w:val="38"/>
  </w:num>
  <w:num w:numId="24" w16cid:durableId="81728174">
    <w:abstractNumId w:val="18"/>
  </w:num>
  <w:num w:numId="25" w16cid:durableId="1211386194">
    <w:abstractNumId w:val="3"/>
  </w:num>
  <w:num w:numId="26" w16cid:durableId="371150157">
    <w:abstractNumId w:val="31"/>
  </w:num>
  <w:num w:numId="27" w16cid:durableId="10221264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57862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99795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32550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07791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90978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174869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218079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260361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059655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59599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655912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046123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307193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791936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065262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047694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038890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292609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915871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350424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382435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78F1"/>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50C46"/>
    <w:rsid w:val="00496551"/>
    <w:rsid w:val="004A692C"/>
    <w:rsid w:val="004C4EC3"/>
    <w:rsid w:val="0050219D"/>
    <w:rsid w:val="00512FD2"/>
    <w:rsid w:val="00523F87"/>
    <w:rsid w:val="00593CEB"/>
    <w:rsid w:val="005C6D38"/>
    <w:rsid w:val="005D2104"/>
    <w:rsid w:val="00614C95"/>
    <w:rsid w:val="00624B17"/>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478F1"/>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DBB51"/>
  <w15:chartTrackingRefBased/>
  <w15:docId w15:val="{1385DCAC-9A2F-4049-9FD1-4C92598F9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24B17"/>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24B1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3534</Words>
  <Characters>21209</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24694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2024-05-22T13:12:00Z</cp:lastPrinted>
  <dcterms:created xsi:type="dcterms:W3CDTF">2024-05-22T13:14:00Z</dcterms:created>
  <dcterms:modified xsi:type="dcterms:W3CDTF">2024-05-22T13:14:00Z</dcterms:modified>
</cp:coreProperties>
</file>