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8452F" w14:textId="21A4F75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4AFEAE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D439D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BD0D8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ABDF0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3AD34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6B1A5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838E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947C6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1A87C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7CF19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F0D453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24A0C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0537A50" w14:textId="385BEC01" w:rsidR="003029DE" w:rsidRPr="003029DE" w:rsidRDefault="003029DE" w:rsidP="008D2AB8">
      <w:pPr>
        <w:ind w:right="-110"/>
        <w:rPr>
          <w:b/>
        </w:rPr>
      </w:pPr>
      <w:r w:rsidRPr="003029DE">
        <w:rPr>
          <w:b/>
        </w:rPr>
        <w:t xml:space="preserve">Akademia Górniczo </w:t>
      </w:r>
      <w:r w:rsidR="00FE3B96">
        <w:rPr>
          <w:b/>
        </w:rPr>
        <w:t>–</w:t>
      </w:r>
      <w:r w:rsidRPr="003029DE">
        <w:rPr>
          <w:b/>
        </w:rPr>
        <w:t xml:space="preserve"> Hutnicza</w:t>
      </w:r>
      <w:r w:rsidR="00FE3B96">
        <w:rPr>
          <w:b/>
        </w:rPr>
        <w:t xml:space="preserve"> </w:t>
      </w:r>
      <w:r w:rsidRPr="003029DE">
        <w:rPr>
          <w:b/>
        </w:rPr>
        <w:t>im. Stanisława Staszica w Krakowie</w:t>
      </w:r>
    </w:p>
    <w:p w14:paraId="7D882779" w14:textId="77777777" w:rsidR="008D2AB8" w:rsidRDefault="003029DE" w:rsidP="008D2AB8">
      <w:pPr>
        <w:ind w:right="-110"/>
        <w:rPr>
          <w:b/>
        </w:rPr>
      </w:pPr>
      <w:r w:rsidRPr="003029D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40E5966" w14:textId="5C79E092" w:rsidR="008D2AB8" w:rsidRDefault="003029DE" w:rsidP="00FE3B96">
      <w:pPr>
        <w:ind w:right="-110"/>
        <w:rPr>
          <w:b/>
        </w:rPr>
      </w:pPr>
      <w:r w:rsidRPr="003029DE">
        <w:rPr>
          <w:b/>
        </w:rPr>
        <w:t>Al. Mickiewicza</w:t>
      </w:r>
      <w:r w:rsidR="008D2AB8">
        <w:rPr>
          <w:b/>
        </w:rPr>
        <w:t xml:space="preserve"> </w:t>
      </w:r>
      <w:r w:rsidRPr="003029DE">
        <w:rPr>
          <w:b/>
        </w:rPr>
        <w:t>30</w:t>
      </w:r>
      <w:r w:rsidR="00FE3B96">
        <w:rPr>
          <w:b/>
        </w:rPr>
        <w:t xml:space="preserve">, </w:t>
      </w:r>
      <w:r w:rsidRPr="003029DE">
        <w:rPr>
          <w:b/>
        </w:rPr>
        <w:t>30-059</w:t>
      </w:r>
      <w:r w:rsidR="008D2AB8">
        <w:rPr>
          <w:b/>
        </w:rPr>
        <w:t xml:space="preserve"> </w:t>
      </w:r>
      <w:r w:rsidRPr="003029DE">
        <w:rPr>
          <w:b/>
        </w:rPr>
        <w:t>Kraków</w:t>
      </w:r>
      <w:r w:rsidR="008D2AB8">
        <w:rPr>
          <w:b/>
        </w:rPr>
        <w:t xml:space="preserve">,  </w:t>
      </w:r>
    </w:p>
    <w:p w14:paraId="75886C34" w14:textId="77777777" w:rsidR="008D2AB8" w:rsidRDefault="008D2AB8" w:rsidP="008D2AB8">
      <w:pPr>
        <w:ind w:firstLine="3969"/>
        <w:rPr>
          <w:b/>
        </w:rPr>
      </w:pPr>
    </w:p>
    <w:p w14:paraId="0DABF20B" w14:textId="716D9A54" w:rsidR="008D2AB8" w:rsidRPr="00FE3B96" w:rsidRDefault="008D2AB8" w:rsidP="00FE3B96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029DE" w:rsidRPr="00FE3B96">
        <w:rPr>
          <w:rFonts w:ascii="Verdana" w:hAnsi="Verdana"/>
          <w:b/>
          <w:sz w:val="20"/>
          <w:szCs w:val="20"/>
        </w:rPr>
        <w:t>Remont pomieszczeń 308, 309a, 309bb,</w:t>
      </w:r>
      <w:r w:rsidR="00FE3B96">
        <w:rPr>
          <w:rFonts w:ascii="Verdana" w:hAnsi="Verdana"/>
          <w:b/>
          <w:sz w:val="20"/>
          <w:szCs w:val="20"/>
        </w:rPr>
        <w:t xml:space="preserve"> </w:t>
      </w:r>
      <w:r w:rsidR="003029DE" w:rsidRPr="00FE3B96">
        <w:rPr>
          <w:rFonts w:ascii="Verdana" w:hAnsi="Verdana"/>
          <w:b/>
          <w:sz w:val="20"/>
          <w:szCs w:val="20"/>
        </w:rPr>
        <w:t>311a w P-A3-A4 AGH w Krakowie - DE-dzp.272-256/24</w:t>
      </w:r>
      <w:r w:rsidRPr="00FE3B96">
        <w:rPr>
          <w:rFonts w:ascii="Verdana" w:hAnsi="Verdana"/>
          <w:b/>
          <w:sz w:val="20"/>
          <w:szCs w:val="20"/>
        </w:rPr>
        <w:t xml:space="preserve">, </w:t>
      </w:r>
      <w:r w:rsidRPr="00FE3B9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87139E2" w14:textId="77777777" w:rsidR="008D2AB8" w:rsidRPr="00FE3B96" w:rsidRDefault="008D2AB8" w:rsidP="00FE3B96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DA9D307" w14:textId="77777777" w:rsidR="00FE3B96" w:rsidRPr="00FE3B96" w:rsidRDefault="00FE3B96" w:rsidP="00FE3B96">
      <w:pPr>
        <w:jc w:val="both"/>
        <w:outlineLvl w:val="1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7117CE6" w14:textId="77777777" w:rsidR="00FE3B96" w:rsidRPr="00FE3B96" w:rsidRDefault="00FE3B96" w:rsidP="00FE3B96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04F156BB" w14:textId="77777777" w:rsidR="00FE3B96" w:rsidRPr="00FE3B96" w:rsidRDefault="00FE3B96" w:rsidP="00FE3B96">
      <w:pPr>
        <w:jc w:val="both"/>
        <w:outlineLvl w:val="1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1B89B9DB" w14:textId="77777777" w:rsidR="00FE3B96" w:rsidRDefault="00FE3B96" w:rsidP="00FE3B96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3998E8E0" w14:textId="14C66E7F" w:rsidR="00FE3B96" w:rsidRPr="00FE3B96" w:rsidRDefault="00FE3B96" w:rsidP="00FE3B96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</w:rPr>
        <w:t>Powyższa cena zawiera podatek VAT w wysokości .......... % tj.…………….PLN</w:t>
      </w:r>
    </w:p>
    <w:p w14:paraId="3A2AA1E8" w14:textId="77777777" w:rsidR="00FE3B96" w:rsidRPr="00FE3B96" w:rsidRDefault="00FE3B96" w:rsidP="00FE3B96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0921488" w14:textId="77777777" w:rsidR="00FE3B96" w:rsidRPr="00FE3B96" w:rsidRDefault="00FE3B96" w:rsidP="00FE3B96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</w:rPr>
        <w:t>Okres udzielonej gwarancji wynosi</w:t>
      </w:r>
      <w:r w:rsidRPr="00FE3B96">
        <w:rPr>
          <w:rFonts w:ascii="Verdana" w:hAnsi="Verdana"/>
          <w:bCs/>
          <w:sz w:val="20"/>
          <w:szCs w:val="20"/>
        </w:rPr>
        <w:t>: ………………………miesięcy</w:t>
      </w:r>
      <w:r w:rsidRPr="00FE3B96">
        <w:rPr>
          <w:rFonts w:ascii="Verdana" w:hAnsi="Verdana"/>
          <w:bCs/>
          <w:i/>
          <w:iCs/>
          <w:sz w:val="20"/>
          <w:szCs w:val="20"/>
        </w:rPr>
        <w:t>*</w:t>
      </w:r>
      <w:r w:rsidRPr="00FE3B96">
        <w:rPr>
          <w:rFonts w:ascii="Verdana" w:hAnsi="Verdana"/>
          <w:bCs/>
          <w:sz w:val="20"/>
          <w:szCs w:val="20"/>
        </w:rPr>
        <w:t xml:space="preserve"> (</w:t>
      </w:r>
      <w:r w:rsidRPr="00FE3B96">
        <w:rPr>
          <w:rFonts w:ascii="Verdana" w:hAnsi="Verdana"/>
          <w:bCs/>
          <w:i/>
          <w:sz w:val="20"/>
          <w:szCs w:val="20"/>
        </w:rPr>
        <w:t>kryterium oceny ofert)</w:t>
      </w:r>
    </w:p>
    <w:p w14:paraId="4F2A5150" w14:textId="77777777" w:rsidR="00FE3B96" w:rsidRPr="00FE3B96" w:rsidRDefault="00FE3B96" w:rsidP="00FE3B96">
      <w:pPr>
        <w:ind w:right="-45"/>
        <w:jc w:val="both"/>
        <w:rPr>
          <w:rFonts w:ascii="Verdana" w:hAnsi="Verdana"/>
          <w:bCs/>
          <w:sz w:val="18"/>
          <w:szCs w:val="18"/>
        </w:rPr>
      </w:pPr>
      <w:r w:rsidRPr="00FE3B96"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 w:rsidRPr="00FE3B96">
        <w:rPr>
          <w:rFonts w:ascii="Verdana" w:hAnsi="Verdana"/>
          <w:bCs/>
          <w:sz w:val="18"/>
          <w:szCs w:val="18"/>
        </w:rPr>
        <w:t xml:space="preserve"> </w:t>
      </w:r>
    </w:p>
    <w:p w14:paraId="14766A1F" w14:textId="77777777" w:rsidR="00FE3B96" w:rsidRDefault="00FE3B96" w:rsidP="00FE3B96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257E54D6" w14:textId="4CD8F290" w:rsidR="00FE3B96" w:rsidRPr="00FE3B96" w:rsidRDefault="00FE3B96" w:rsidP="00FE3B96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</w:rPr>
        <w:t xml:space="preserve">Termin realizacji umowy: do 60 dni od daty podpisania umowy </w:t>
      </w:r>
    </w:p>
    <w:p w14:paraId="7A89695C" w14:textId="77777777" w:rsidR="00FE3B96" w:rsidRPr="00FE3B96" w:rsidRDefault="00FE3B96" w:rsidP="00FE3B96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049BE38A" w14:textId="77777777" w:rsidR="00FE3B96" w:rsidRPr="00FE3B96" w:rsidRDefault="00FE3B96" w:rsidP="00FE3B96">
      <w:pPr>
        <w:ind w:right="-47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</w:rPr>
        <w:t xml:space="preserve">Termin płatności: </w:t>
      </w:r>
      <w:r w:rsidRPr="00FE3B96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B74D502" w14:textId="77777777" w:rsidR="00FE3B96" w:rsidRPr="00FE3B96" w:rsidRDefault="00FE3B96" w:rsidP="00FE3B96">
      <w:pPr>
        <w:ind w:right="-47"/>
        <w:jc w:val="both"/>
        <w:rPr>
          <w:rFonts w:ascii="Verdana" w:hAnsi="Verdana"/>
          <w:sz w:val="20"/>
          <w:szCs w:val="20"/>
        </w:rPr>
      </w:pPr>
    </w:p>
    <w:p w14:paraId="7C1CB08C" w14:textId="77777777" w:rsidR="00FE3B96" w:rsidRPr="00FE3B96" w:rsidRDefault="00FE3B96" w:rsidP="00FE3B96">
      <w:pPr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3ADF0C1" w14:textId="77777777" w:rsidR="00FE3B96" w:rsidRPr="00FE3B96" w:rsidRDefault="00FE3B96" w:rsidP="00FE3B96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FE3B96">
        <w:rPr>
          <w:rFonts w:ascii="Verdana" w:hAnsi="Verdana"/>
          <w:sz w:val="20"/>
          <w:szCs w:val="20"/>
        </w:rPr>
        <w:t xml:space="preserve"> </w:t>
      </w:r>
    </w:p>
    <w:p w14:paraId="72FA0CBA" w14:textId="77777777" w:rsidR="00FE3B96" w:rsidRPr="00FE3B96" w:rsidRDefault="00FE3B96" w:rsidP="00FE3B9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FE3B96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FE3B96">
        <w:rPr>
          <w:rFonts w:ascii="Verdana" w:hAnsi="Verdana"/>
          <w:sz w:val="20"/>
          <w:szCs w:val="20"/>
          <w:lang w:eastAsia="ar-SA"/>
        </w:rPr>
        <w:t>zamawiającego</w:t>
      </w:r>
      <w:r w:rsidRPr="00FE3B96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7DC73C12" w14:textId="77777777" w:rsidR="00FE3B96" w:rsidRPr="00FE3B96" w:rsidRDefault="00FE3B96" w:rsidP="00FE3B96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</w:rPr>
        <w:lastRenderedPageBreak/>
        <w:t xml:space="preserve">Oświadczamy, ze jesteśmy mikro/małym/średnim/dużym przedsiębiorstwem </w:t>
      </w:r>
      <w:r w:rsidRPr="00FE3B96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FE3B96">
        <w:rPr>
          <w:rFonts w:ascii="Verdana" w:hAnsi="Verdana"/>
          <w:b/>
          <w:sz w:val="20"/>
          <w:szCs w:val="20"/>
        </w:rPr>
        <w:t>*</w:t>
      </w:r>
    </w:p>
    <w:p w14:paraId="5F586C28" w14:textId="77777777" w:rsidR="00FE3B96" w:rsidRPr="00FE3B96" w:rsidRDefault="00FE3B96" w:rsidP="00FE3B9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 xml:space="preserve">oświadczamy, że oferta została sporządzona na podstawie: SWZ, dokumentacji projektowej i przetargowej, </w:t>
      </w:r>
      <w:proofErr w:type="spellStart"/>
      <w:r w:rsidRPr="00FE3B96">
        <w:rPr>
          <w:rFonts w:ascii="Verdana" w:hAnsi="Verdana"/>
          <w:sz w:val="20"/>
          <w:szCs w:val="20"/>
        </w:rPr>
        <w:t>STWiORB</w:t>
      </w:r>
      <w:proofErr w:type="spellEnd"/>
      <w:r w:rsidRPr="00FE3B96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5E3A30D7" w14:textId="77777777" w:rsidR="00FE3B96" w:rsidRPr="00FE3B96" w:rsidRDefault="00FE3B96" w:rsidP="00FE3B9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970A109" w14:textId="77777777" w:rsidR="00FE3B96" w:rsidRPr="00FE3B96" w:rsidRDefault="00FE3B96" w:rsidP="00FE3B9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FE3B96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FE3B96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FE3B96">
        <w:rPr>
          <w:rFonts w:ascii="Verdana" w:hAnsi="Verdana"/>
          <w:bCs/>
          <w:iCs/>
          <w:sz w:val="20"/>
          <w:szCs w:val="20"/>
        </w:rPr>
        <w:t>zgodnie z zapisami SWZ.</w:t>
      </w:r>
    </w:p>
    <w:p w14:paraId="70DEDCEA" w14:textId="77777777" w:rsidR="00FE3B96" w:rsidRPr="00FE3B96" w:rsidRDefault="00FE3B96" w:rsidP="00FE3B96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FE3B96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FE3B96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FE3B96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FE3B96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FE3B96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30CDE695" w14:textId="77777777" w:rsidR="00FE3B96" w:rsidRPr="00FE3B96" w:rsidRDefault="00FE3B96" w:rsidP="00FE3B96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Cs/>
          <w:iCs/>
          <w:sz w:val="20"/>
          <w:szCs w:val="20"/>
        </w:rPr>
        <w:t>a.</w:t>
      </w:r>
      <w:r w:rsidRPr="00FE3B96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6613B96B" w14:textId="77777777" w:rsidR="00FE3B96" w:rsidRPr="00FE3B96" w:rsidRDefault="00FE3B96" w:rsidP="00FE3B96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Cs/>
          <w:iCs/>
          <w:sz w:val="20"/>
          <w:szCs w:val="20"/>
        </w:rPr>
        <w:t>b.</w:t>
      </w:r>
      <w:r w:rsidRPr="00FE3B96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1DBD2F2A" w14:textId="77777777" w:rsidR="00FE3B96" w:rsidRPr="00FE3B96" w:rsidRDefault="00FE3B96" w:rsidP="00FE3B96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 w:rsidRPr="00FE3B96">
        <w:rPr>
          <w:rFonts w:ascii="Verdana" w:hAnsi="Verdana"/>
          <w:bCs/>
          <w:iCs/>
          <w:sz w:val="20"/>
          <w:szCs w:val="20"/>
        </w:rPr>
        <w:t>c.</w:t>
      </w:r>
      <w:r w:rsidRPr="00FE3B96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7DC72A4E" w14:textId="77777777" w:rsidR="00FE3B96" w:rsidRPr="00FE3B96" w:rsidRDefault="00FE3B96" w:rsidP="00FE3B96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FE3B96">
        <w:rPr>
          <w:rFonts w:ascii="Verdana" w:hAnsi="Verdana"/>
          <w:bCs/>
          <w:iCs/>
          <w:sz w:val="20"/>
          <w:szCs w:val="20"/>
        </w:rPr>
        <w:t xml:space="preserve">d. </w:t>
      </w:r>
      <w:r w:rsidRPr="00FE3B96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CAF008C" w14:textId="77777777" w:rsidR="00FE3B96" w:rsidRPr="00FE3B96" w:rsidRDefault="00FE3B96" w:rsidP="00FE3B96">
      <w:pPr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bCs/>
          <w:iCs/>
          <w:sz w:val="20"/>
          <w:szCs w:val="20"/>
        </w:rPr>
        <w:t>7. Ośw</w:t>
      </w:r>
      <w:r w:rsidRPr="00FE3B96"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 w:rsidRPr="00FE3B96">
        <w:rPr>
          <w:rFonts w:ascii="Verdana" w:hAnsi="Verdana"/>
          <w:sz w:val="20"/>
          <w:szCs w:val="20"/>
        </w:rPr>
        <w:t>*</w:t>
      </w:r>
      <w:r w:rsidRPr="00FE3B96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FE3B96">
        <w:rPr>
          <w:rFonts w:ascii="Verdana" w:hAnsi="Verdana"/>
          <w:sz w:val="20"/>
          <w:szCs w:val="20"/>
        </w:rPr>
        <w:t>od których dane osobowe bezpośrednio lub pośrednio pozyskałem</w:t>
      </w:r>
      <w:r w:rsidRPr="00FE3B96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FE3B96">
        <w:rPr>
          <w:rFonts w:ascii="Verdana" w:hAnsi="Verdana"/>
          <w:sz w:val="20"/>
          <w:szCs w:val="20"/>
        </w:rPr>
        <w:t xml:space="preserve">.* * </w:t>
      </w:r>
    </w:p>
    <w:p w14:paraId="40B4F1C5" w14:textId="77777777" w:rsidR="00FE3B96" w:rsidRPr="00FE3B96" w:rsidRDefault="00FE3B96" w:rsidP="00FE3B96">
      <w:pPr>
        <w:pStyle w:val="Tekstprzypisudolnego"/>
        <w:jc w:val="both"/>
        <w:rPr>
          <w:rFonts w:ascii="Verdana" w:hAnsi="Verdana"/>
        </w:rPr>
      </w:pPr>
      <w:r w:rsidRPr="00FE3B96"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ABF685" w14:textId="77777777" w:rsidR="00FE3B96" w:rsidRPr="00FE3B96" w:rsidRDefault="00FE3B96" w:rsidP="00FE3B96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**</w:t>
      </w:r>
      <w:r w:rsidRPr="00FE3B96">
        <w:rPr>
          <w:rFonts w:ascii="Verdana" w:hAnsi="Verdana"/>
          <w:color w:val="000000"/>
          <w:sz w:val="20"/>
          <w:szCs w:val="20"/>
        </w:rPr>
        <w:t xml:space="preserve">W przypadku gdy wykonawca </w:t>
      </w:r>
      <w:r w:rsidRPr="00FE3B96">
        <w:rPr>
          <w:rFonts w:ascii="Verdana" w:hAnsi="Verdana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1D31FE" w14:textId="77777777" w:rsidR="00FE3B96" w:rsidRPr="00FE3B96" w:rsidRDefault="00FE3B96" w:rsidP="00FE3B96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1313C9D9" w14:textId="77777777" w:rsidR="00FE3B96" w:rsidRPr="00FE3B96" w:rsidRDefault="00FE3B96" w:rsidP="00FE3B9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FE3B96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FE3B96">
        <w:rPr>
          <w:rFonts w:ascii="Verdana" w:hAnsi="Verdana"/>
          <w:b/>
          <w:sz w:val="20"/>
          <w:szCs w:val="20"/>
        </w:rPr>
        <w:t>ppkt</w:t>
      </w:r>
      <w:proofErr w:type="spellEnd"/>
      <w:r w:rsidRPr="00FE3B96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FE3B96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FE3B96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793344F3" w14:textId="77777777" w:rsidR="00FE3B96" w:rsidRPr="00FE3B96" w:rsidRDefault="00FE3B96" w:rsidP="00FE3B9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E3B96" w:rsidRPr="00FE3B96" w14:paraId="46426399" w14:textId="77777777" w:rsidTr="00FE3B9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E9042E" w14:textId="77777777" w:rsidR="00FE3B96" w:rsidRPr="00FE3B96" w:rsidRDefault="00FE3B96" w:rsidP="00FE3B9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5233C1" w14:textId="77777777" w:rsidR="00FE3B96" w:rsidRPr="00FE3B96" w:rsidRDefault="00FE3B96" w:rsidP="00FE3B9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8981AD3" w14:textId="77777777" w:rsidR="00FE3B96" w:rsidRPr="00FE3B96" w:rsidRDefault="00FE3B96" w:rsidP="00FE3B9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9F4D6" w14:textId="77777777" w:rsidR="00FE3B96" w:rsidRPr="00FE3B96" w:rsidRDefault="00FE3B96" w:rsidP="00FE3B9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FE3B96" w:rsidRPr="00FE3B96" w14:paraId="46C8647C" w14:textId="77777777" w:rsidTr="00FE3B9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F3C4B6" w14:textId="77777777" w:rsidR="00FE3B96" w:rsidRPr="00FE3B96" w:rsidRDefault="00FE3B96" w:rsidP="00FE3B9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CE7C0B" w14:textId="77777777" w:rsidR="00FE3B96" w:rsidRPr="00FE3B96" w:rsidRDefault="00FE3B96" w:rsidP="00FE3B9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98AA2" w14:textId="77777777" w:rsidR="00FE3B96" w:rsidRPr="00FE3B96" w:rsidRDefault="00FE3B96" w:rsidP="00FE3B9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0C3B7CD" w14:textId="77777777" w:rsidR="00FE3B96" w:rsidRPr="00FE3B96" w:rsidRDefault="00FE3B96" w:rsidP="00FE3B96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FE3B96">
        <w:rPr>
          <w:rFonts w:ascii="Verdana" w:hAnsi="Verdana"/>
          <w:b/>
          <w:sz w:val="20"/>
          <w:szCs w:val="20"/>
        </w:rPr>
        <w:t xml:space="preserve">Oświadczenie, w przypadku </w:t>
      </w:r>
      <w:r w:rsidRPr="00FE3B96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FE3B96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E3B96" w:rsidRPr="00FE3B96" w14:paraId="54733C69" w14:textId="77777777" w:rsidTr="00FE3B9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6EE347" w14:textId="77777777" w:rsidR="00FE3B96" w:rsidRPr="00FE3B96" w:rsidRDefault="00FE3B96" w:rsidP="00FE3B9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11F04A" w14:textId="77777777" w:rsidR="00FE3B96" w:rsidRPr="00FE3B96" w:rsidRDefault="00FE3B96" w:rsidP="00FE3B9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C0405" w14:textId="77777777" w:rsidR="00FE3B96" w:rsidRPr="00FE3B96" w:rsidRDefault="00FE3B96" w:rsidP="00FE3B9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FE3B96" w:rsidRPr="00FE3B96" w14:paraId="511A534F" w14:textId="77777777" w:rsidTr="00FE3B9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3E16714" w14:textId="77777777" w:rsidR="00FE3B96" w:rsidRPr="00FE3B96" w:rsidRDefault="00FE3B96" w:rsidP="00FE3B9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3C496C" w14:textId="77777777" w:rsidR="00FE3B96" w:rsidRPr="00FE3B96" w:rsidRDefault="00FE3B96" w:rsidP="00FE3B9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9A84C" w14:textId="77777777" w:rsidR="00FE3B96" w:rsidRPr="00FE3B96" w:rsidRDefault="00FE3B96" w:rsidP="00FE3B9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E3B96" w:rsidRPr="00FE3B96" w14:paraId="62D9A997" w14:textId="77777777" w:rsidTr="00FE3B9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9FAE685" w14:textId="77777777" w:rsidR="00FE3B96" w:rsidRPr="00FE3B96" w:rsidRDefault="00FE3B96" w:rsidP="00FE3B9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FE3B96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96A80F1" w14:textId="77777777" w:rsidR="00FE3B96" w:rsidRPr="00FE3B96" w:rsidRDefault="00FE3B96" w:rsidP="00FE3B9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16481" w14:textId="77777777" w:rsidR="00FE3B96" w:rsidRPr="00FE3B96" w:rsidRDefault="00FE3B96" w:rsidP="00FE3B9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34BE217" w14:textId="77777777" w:rsidR="00FE3B96" w:rsidRPr="00FE3B96" w:rsidRDefault="00FE3B96" w:rsidP="00FE3B96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212D7D33" w14:textId="77777777" w:rsidR="00FE3B96" w:rsidRPr="00FE3B96" w:rsidRDefault="00FE3B96" w:rsidP="00FE3B96">
      <w:pPr>
        <w:ind w:left="720"/>
        <w:jc w:val="both"/>
        <w:rPr>
          <w:rFonts w:ascii="Verdana" w:hAnsi="Verdana"/>
          <w:sz w:val="20"/>
          <w:szCs w:val="20"/>
        </w:rPr>
      </w:pPr>
    </w:p>
    <w:p w14:paraId="6928D621" w14:textId="77777777" w:rsidR="00FE3B96" w:rsidRPr="00FE3B96" w:rsidRDefault="00FE3B96" w:rsidP="00FE3B9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EABB090" w14:textId="77777777" w:rsidR="00FE3B96" w:rsidRPr="00FE3B96" w:rsidRDefault="00FE3B96" w:rsidP="00FE3B96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Verdana" w:hAnsi="Verdana"/>
          <w:sz w:val="20"/>
          <w:szCs w:val="20"/>
        </w:rPr>
      </w:pPr>
      <w:r w:rsidRPr="00FE3B96">
        <w:rPr>
          <w:rFonts w:ascii="Verdana" w:hAnsi="Verdana" w:cs="Times New Roman"/>
          <w:sz w:val="20"/>
          <w:szCs w:val="20"/>
        </w:rPr>
        <w:tab/>
        <w:t>Imię i Nazwisko</w:t>
      </w:r>
      <w:r w:rsidRPr="00FE3B96">
        <w:rPr>
          <w:rFonts w:ascii="Verdana" w:hAnsi="Verdana" w:cs="Times New Roman"/>
          <w:sz w:val="20"/>
          <w:szCs w:val="20"/>
        </w:rPr>
        <w:tab/>
      </w:r>
      <w:r w:rsidRPr="00FE3B96">
        <w:rPr>
          <w:rFonts w:ascii="Verdana" w:hAnsi="Verdana" w:cs="Times New Roman"/>
          <w:sz w:val="20"/>
          <w:szCs w:val="20"/>
        </w:rPr>
        <w:tab/>
      </w:r>
      <w:r w:rsidRPr="00FE3B96">
        <w:rPr>
          <w:rFonts w:ascii="Verdana" w:hAnsi="Verdana" w:cs="Times New Roman"/>
          <w:sz w:val="20"/>
          <w:szCs w:val="20"/>
        </w:rPr>
        <w:tab/>
      </w:r>
      <w:r w:rsidRPr="00FE3B96">
        <w:rPr>
          <w:rFonts w:ascii="Verdana" w:hAnsi="Verdana" w:cs="Times New Roman"/>
          <w:sz w:val="20"/>
          <w:szCs w:val="20"/>
        </w:rPr>
        <w:tab/>
      </w:r>
      <w:r w:rsidRPr="00FE3B96">
        <w:rPr>
          <w:rFonts w:ascii="Verdana" w:hAnsi="Verdana" w:cs="Times New Roman"/>
          <w:sz w:val="20"/>
          <w:szCs w:val="20"/>
        </w:rPr>
        <w:tab/>
      </w:r>
      <w:r w:rsidRPr="00FE3B96">
        <w:rPr>
          <w:rFonts w:ascii="Verdana" w:hAnsi="Verdana" w:cs="Times New Roman"/>
          <w:sz w:val="20"/>
          <w:szCs w:val="20"/>
        </w:rPr>
        <w:tab/>
      </w:r>
      <w:r w:rsidRPr="00FE3B96">
        <w:rPr>
          <w:rFonts w:ascii="Verdana" w:hAnsi="Verdana" w:cs="Times New Roman"/>
          <w:sz w:val="20"/>
          <w:szCs w:val="20"/>
        </w:rPr>
        <w:tab/>
      </w:r>
    </w:p>
    <w:p w14:paraId="7BA178D3" w14:textId="77777777" w:rsidR="00FE3B96" w:rsidRPr="00FE3B96" w:rsidRDefault="00FE3B96" w:rsidP="00FE3B9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CA521CC" w14:textId="77777777" w:rsidR="00FE3B96" w:rsidRPr="00FE3B96" w:rsidRDefault="00FE3B96" w:rsidP="00FE3B9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E3B96">
        <w:rPr>
          <w:rFonts w:ascii="Verdana" w:hAnsi="Verdana"/>
          <w:sz w:val="20"/>
          <w:szCs w:val="20"/>
        </w:rPr>
        <w:tab/>
      </w:r>
      <w:r w:rsidRPr="00FE3B96">
        <w:rPr>
          <w:rFonts w:ascii="Verdana" w:hAnsi="Verdana"/>
          <w:sz w:val="20"/>
          <w:szCs w:val="20"/>
        </w:rPr>
        <w:tab/>
        <w:t xml:space="preserve"> </w:t>
      </w:r>
    </w:p>
    <w:p w14:paraId="660E85B8" w14:textId="77777777" w:rsidR="00FE3B96" w:rsidRPr="00FE3B96" w:rsidRDefault="00FE3B96" w:rsidP="00FE3B9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562CD25D" w14:textId="77777777" w:rsidR="00FE3B96" w:rsidRPr="00FE3B96" w:rsidRDefault="00FE3B96" w:rsidP="00FE3B9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FE3B96">
        <w:rPr>
          <w:rFonts w:ascii="Verdana" w:hAnsi="Verdana"/>
          <w:sz w:val="20"/>
          <w:szCs w:val="20"/>
        </w:rPr>
        <w:t>ych</w:t>
      </w:r>
      <w:proofErr w:type="spellEnd"/>
      <w:r w:rsidRPr="00FE3B96">
        <w:rPr>
          <w:rFonts w:ascii="Verdana" w:hAnsi="Verdana"/>
          <w:sz w:val="20"/>
          <w:szCs w:val="20"/>
        </w:rPr>
        <w:t>) dokumentu(ów)</w:t>
      </w:r>
    </w:p>
    <w:p w14:paraId="108F108E" w14:textId="77777777" w:rsidR="00FE3B96" w:rsidRPr="00FE3B96" w:rsidRDefault="00FE3B96" w:rsidP="00FE3B96">
      <w:pPr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5B7AD819" w14:textId="77777777" w:rsidR="00FE3B96" w:rsidRPr="00FE3B96" w:rsidRDefault="00FE3B96" w:rsidP="00FE3B96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załącznikami do niniejszej oferty są:</w:t>
      </w:r>
    </w:p>
    <w:p w14:paraId="12C11FFC" w14:textId="77777777" w:rsidR="00FE3B96" w:rsidRPr="00FE3B96" w:rsidRDefault="00FE3B96" w:rsidP="00FE3B9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5F4C56A" w14:textId="77777777" w:rsidR="00FE3B96" w:rsidRPr="00FE3B96" w:rsidRDefault="00FE3B96" w:rsidP="00FE3B9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A463631" w14:textId="77777777" w:rsidR="00FE3B96" w:rsidRPr="00FE3B96" w:rsidRDefault="00FE3B96" w:rsidP="00FE3B96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FE3B96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299E8F8" w14:textId="77777777" w:rsidR="00FE3B96" w:rsidRPr="00FE3B96" w:rsidRDefault="00FE3B96" w:rsidP="00FE3B9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FE3B96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58B2C8B" w14:textId="77777777" w:rsidR="00FE3B96" w:rsidRPr="00FE3B96" w:rsidRDefault="00FE3B96" w:rsidP="00FE3B96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FE3B96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473877AF" w14:textId="77777777" w:rsidR="00FE3B96" w:rsidRPr="00FE3B96" w:rsidRDefault="00FE3B96" w:rsidP="00FE3B96">
      <w:pPr>
        <w:rPr>
          <w:rFonts w:ascii="Verdana" w:hAnsi="Verdana"/>
          <w:sz w:val="20"/>
          <w:szCs w:val="20"/>
          <w:lang w:eastAsia="zh-CN"/>
        </w:rPr>
      </w:pPr>
    </w:p>
    <w:p w14:paraId="5C544E56" w14:textId="77777777" w:rsidR="00FE3B96" w:rsidRPr="00FE3B96" w:rsidRDefault="00FE3B96" w:rsidP="00FE3B96">
      <w:pPr>
        <w:rPr>
          <w:rFonts w:ascii="Verdana" w:hAnsi="Verdana"/>
          <w:sz w:val="20"/>
          <w:szCs w:val="20"/>
        </w:rPr>
      </w:pPr>
    </w:p>
    <w:p w14:paraId="294E2A50" w14:textId="77777777" w:rsidR="00FE3B96" w:rsidRPr="00FE3B96" w:rsidRDefault="00FE3B96" w:rsidP="00FE3B96">
      <w:pPr>
        <w:rPr>
          <w:rFonts w:ascii="Verdana" w:hAnsi="Verdana"/>
          <w:sz w:val="20"/>
          <w:szCs w:val="20"/>
        </w:rPr>
      </w:pPr>
    </w:p>
    <w:p w14:paraId="36B9F636" w14:textId="77777777" w:rsidR="00FE3B96" w:rsidRPr="00FE3B96" w:rsidRDefault="00FE3B96" w:rsidP="00FE3B96">
      <w:pPr>
        <w:rPr>
          <w:rFonts w:ascii="Verdana" w:hAnsi="Verdana"/>
          <w:sz w:val="20"/>
          <w:szCs w:val="20"/>
        </w:rPr>
      </w:pPr>
    </w:p>
    <w:p w14:paraId="2AFF014C" w14:textId="77777777" w:rsidR="00FE545C" w:rsidRPr="00FE3B96" w:rsidRDefault="00FE545C" w:rsidP="00FE3B96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FE3B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72080" w14:textId="77777777" w:rsidR="0003620B" w:rsidRDefault="0003620B">
      <w:r>
        <w:separator/>
      </w:r>
    </w:p>
  </w:endnote>
  <w:endnote w:type="continuationSeparator" w:id="0">
    <w:p w14:paraId="2A2CE58E" w14:textId="77777777" w:rsidR="0003620B" w:rsidRDefault="00036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03EF5" w14:textId="77777777" w:rsidR="003029DE" w:rsidRDefault="00302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ACC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6E013" w14:textId="77777777" w:rsidR="003029DE" w:rsidRDefault="00302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C5B734" w14:textId="77777777" w:rsidR="0003620B" w:rsidRDefault="0003620B">
      <w:r>
        <w:separator/>
      </w:r>
    </w:p>
  </w:footnote>
  <w:footnote w:type="continuationSeparator" w:id="0">
    <w:p w14:paraId="03CA92E8" w14:textId="77777777" w:rsidR="0003620B" w:rsidRDefault="0003620B">
      <w:r>
        <w:continuationSeparator/>
      </w:r>
    </w:p>
  </w:footnote>
  <w:footnote w:id="1">
    <w:p w14:paraId="17274378" w14:textId="77777777" w:rsidR="00FE3B96" w:rsidRDefault="00FE3B96" w:rsidP="00FE3B9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85421DE" w14:textId="77777777" w:rsidR="00FE3B96" w:rsidRDefault="00FE3B96" w:rsidP="00FE3B9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0AFEC" w14:textId="77777777" w:rsidR="003029DE" w:rsidRDefault="00302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0C1A1" w14:textId="77777777" w:rsidR="00FE3B96" w:rsidRDefault="00FE3B9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9AC06" w14:textId="77777777" w:rsidR="003029DE" w:rsidRDefault="00302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8750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63015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3406128">
    <w:abstractNumId w:val="3"/>
  </w:num>
  <w:num w:numId="4" w16cid:durableId="956451875">
    <w:abstractNumId w:val="6"/>
  </w:num>
  <w:num w:numId="5" w16cid:durableId="4809703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467729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0852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8324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20B"/>
    <w:rsid w:val="00012286"/>
    <w:rsid w:val="0003620B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29DE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180D"/>
    <w:rsid w:val="00853083"/>
    <w:rsid w:val="008B2F0C"/>
    <w:rsid w:val="008B4928"/>
    <w:rsid w:val="008D2AB8"/>
    <w:rsid w:val="008F1C66"/>
    <w:rsid w:val="00970FE4"/>
    <w:rsid w:val="009A364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3B9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AB3C3"/>
  <w15:chartTrackingRefBased/>
  <w15:docId w15:val="{29C7B48D-D647-48E7-970C-D72F629E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E3B9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700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2024-05-21T11:54:00Z</dcterms:created>
  <dcterms:modified xsi:type="dcterms:W3CDTF">2024-05-22T08:48:00Z</dcterms:modified>
</cp:coreProperties>
</file>