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06201942" w:rsidR="008135FF" w:rsidRDefault="008D2AB8" w:rsidP="00C444B7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bookmarkStart w:id="0" w:name="_Hlk166501207"/>
      <w:r w:rsidR="003B5251" w:rsidRPr="00330366">
        <w:rPr>
          <w:b/>
        </w:rPr>
        <w:t xml:space="preserve">Dostawa </w:t>
      </w:r>
      <w:r w:rsidR="00330366" w:rsidRPr="00330366">
        <w:rPr>
          <w:b/>
        </w:rPr>
        <w:t xml:space="preserve">jednostki centralnej </w:t>
      </w:r>
      <w:r w:rsidR="00561AEA">
        <w:rPr>
          <w:b/>
        </w:rPr>
        <w:t xml:space="preserve">komputera </w:t>
      </w:r>
      <w:r w:rsidR="00330366" w:rsidRPr="00330366">
        <w:rPr>
          <w:b/>
        </w:rPr>
        <w:t xml:space="preserve">– stacja robocza dla </w:t>
      </w:r>
      <w:proofErr w:type="spellStart"/>
      <w:r w:rsidR="00330366" w:rsidRPr="00330366">
        <w:rPr>
          <w:b/>
        </w:rPr>
        <w:t>WGGiOŚ</w:t>
      </w:r>
      <w:proofErr w:type="spellEnd"/>
      <w:r w:rsidR="00330366" w:rsidRPr="00330366">
        <w:rPr>
          <w:b/>
        </w:rPr>
        <w:t xml:space="preserve"> – DE.dzp.272-231</w:t>
      </w:r>
      <w:r w:rsidR="003B5251" w:rsidRPr="00330366">
        <w:rPr>
          <w:b/>
        </w:rPr>
        <w:t>/24</w:t>
      </w:r>
      <w:bookmarkEnd w:id="0"/>
      <w:r w:rsidR="003B5251"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01F09055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 tj. </w:t>
      </w:r>
      <w:r w:rsidR="00E807BA">
        <w:rPr>
          <w:b/>
        </w:rPr>
        <w:t>jednostkę centralną komputera- stacja robocza</w:t>
      </w:r>
      <w:r>
        <w:rPr>
          <w:b/>
        </w:rPr>
        <w:t>: ...................</w:t>
      </w:r>
      <w:r w:rsidR="007A167B">
        <w:rPr>
          <w:b/>
        </w:rPr>
        <w:t>.........</w:t>
      </w:r>
      <w:r>
        <w:rPr>
          <w:b/>
        </w:rPr>
        <w:t>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19B9656A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 tj. </w:t>
      </w:r>
      <w:r w:rsidR="00E807BA">
        <w:rPr>
          <w:b/>
        </w:rPr>
        <w:t>jednostkę centralną komputera- stacja robocza</w:t>
      </w:r>
      <w:r>
        <w:rPr>
          <w:b/>
        </w:rPr>
        <w:t>: ..............</w:t>
      </w:r>
      <w:r w:rsidR="007A167B">
        <w:rPr>
          <w:b/>
        </w:rPr>
        <w:t>.........</w:t>
      </w:r>
      <w:r>
        <w:rPr>
          <w:b/>
        </w:rPr>
        <w:t>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5D43600E" w:rsidR="008135FF" w:rsidRDefault="008135FF" w:rsidP="008135FF">
      <w:pPr>
        <w:pStyle w:val="Tekstpodstawowy"/>
      </w:pPr>
      <w:r>
        <w:t xml:space="preserve">Powyższa cena zawiera podatek VAT w wysokości </w:t>
      </w:r>
      <w:r w:rsidR="00D5481E">
        <w:t>23</w:t>
      </w:r>
      <w:r>
        <w:t xml:space="preserve">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0D757C2" w14:textId="21947DAC" w:rsidR="008135FF" w:rsidRDefault="008135FF" w:rsidP="008135FF">
      <w:pPr>
        <w:pStyle w:val="Tekstpodstawowy"/>
      </w:pPr>
      <w:r>
        <w:t xml:space="preserve">Producent, model zaoferowanego sprzętu </w:t>
      </w:r>
      <w:proofErr w:type="spellStart"/>
      <w:r>
        <w:t>tj</w:t>
      </w:r>
      <w:proofErr w:type="spellEnd"/>
      <w:r w:rsidR="006A5BCC">
        <w:t>:……………………………………………….</w:t>
      </w:r>
    </w:p>
    <w:p w14:paraId="404E9EEB" w14:textId="33F76A6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</w:t>
      </w:r>
      <w:r w:rsidR="007A167B">
        <w:t>..</w:t>
      </w:r>
      <w:r>
        <w:t>…………………..</w:t>
      </w:r>
    </w:p>
    <w:p w14:paraId="488B9BEB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Pamięć RAM:….…..………………………..…………………………………………</w:t>
      </w:r>
    </w:p>
    <w:p w14:paraId="52B619A2" w14:textId="77777777" w:rsidR="008C5036" w:rsidRDefault="008C5036" w:rsidP="008C5036">
      <w:pPr>
        <w:pStyle w:val="Tekstpodstawowy"/>
        <w:numPr>
          <w:ilvl w:val="0"/>
          <w:numId w:val="5"/>
        </w:numPr>
        <w:suppressAutoHyphens/>
        <w:autoSpaceDN w:val="0"/>
      </w:pPr>
      <w:r>
        <w:t>Dysk twardy SSD:…….......…….……………………………………………………...</w:t>
      </w:r>
    </w:p>
    <w:p w14:paraId="587D8F43" w14:textId="77777777" w:rsidR="008C5036" w:rsidRDefault="008C503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lastRenderedPageBreak/>
        <w:t>Obudowa:……………………………………………………………………………</w:t>
      </w:r>
    </w:p>
    <w:p w14:paraId="2B0218DB" w14:textId="658FCB77" w:rsidR="008C5036" w:rsidRDefault="008C5036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7A167B">
        <w:t>System operacyjn</w:t>
      </w:r>
      <w:r>
        <w:t>y:…..…………………………………………………………….....</w:t>
      </w:r>
    </w:p>
    <w:p w14:paraId="576103DE" w14:textId="538818FE" w:rsidR="008135FF" w:rsidRPr="00D5481E" w:rsidRDefault="00D5481E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Klawiatura:……………………………………………………………………………</w:t>
      </w:r>
    </w:p>
    <w:p w14:paraId="028E87D5" w14:textId="76FF194F" w:rsidR="00D5481E" w:rsidRPr="00392510" w:rsidRDefault="00D5481E" w:rsidP="00D5481E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Mysz:……………………………………………………………………………………</w:t>
      </w:r>
    </w:p>
    <w:p w14:paraId="25FC900C" w14:textId="0B6ABBF7" w:rsidR="00392510" w:rsidRDefault="00AF1B33" w:rsidP="00AF1B33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14:paraId="23C2C118" w14:textId="4EF9A9C9" w:rsid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AF1B33">
        <w:rPr>
          <w:b w:val="0"/>
          <w:bCs/>
          <w:sz w:val="22"/>
          <w:szCs w:val="22"/>
        </w:rPr>
        <w:t>W przypadku nie podania okresu gwarancji, Zamawiający przyjmie minimalny okres gwarancji</w:t>
      </w:r>
      <w:r w:rsidR="00D5481E">
        <w:rPr>
          <w:b w:val="0"/>
          <w:bCs/>
          <w:sz w:val="22"/>
          <w:szCs w:val="22"/>
        </w:rPr>
        <w:t xml:space="preserve"> 36 miesięcy.</w:t>
      </w:r>
    </w:p>
    <w:p w14:paraId="230B5667" w14:textId="77777777" w:rsidR="00AF1B33" w:rsidRPr="00AF1B33" w:rsidRDefault="00AF1B33" w:rsidP="00AF1B33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</w:p>
    <w:p w14:paraId="4EB4082C" w14:textId="3C92B7A4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 w:rsidR="000A574A">
        <w:rPr>
          <w:b/>
          <w:sz w:val="22"/>
          <w:szCs w:val="22"/>
        </w:rPr>
        <w:t xml:space="preserve"> </w:t>
      </w:r>
      <w:r w:rsidR="000D0FEF">
        <w:rPr>
          <w:b/>
          <w:sz w:val="22"/>
          <w:szCs w:val="22"/>
        </w:rPr>
        <w:t>……………..</w:t>
      </w:r>
      <w:r w:rsidR="001115E3" w:rsidRPr="00392510">
        <w:rPr>
          <w:b/>
          <w:sz w:val="22"/>
          <w:szCs w:val="22"/>
        </w:rPr>
        <w:t xml:space="preserve">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</w:t>
      </w:r>
      <w:r w:rsidR="00546577">
        <w:rPr>
          <w:b/>
          <w:bCs/>
          <w:sz w:val="22"/>
          <w:szCs w:val="22"/>
        </w:rPr>
        <w:t>NiSW</w:t>
      </w:r>
      <w:proofErr w:type="spellEnd"/>
      <w:r w:rsidR="000D0FE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0D0FEF">
        <w:rPr>
          <w:b/>
          <w:bCs/>
          <w:sz w:val="22"/>
          <w:szCs w:val="22"/>
        </w:rPr>
        <w:t>(</w:t>
      </w:r>
      <w:r w:rsidR="000D0FEF">
        <w:rPr>
          <w:sz w:val="22"/>
          <w:szCs w:val="22"/>
          <w:highlight w:val="yellow"/>
        </w:rPr>
        <w:t>kryterium oceny ofert)</w:t>
      </w:r>
    </w:p>
    <w:p w14:paraId="056061F4" w14:textId="301E1E3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 w:rsidR="00E06D15">
        <w:rPr>
          <w:b/>
          <w:bCs/>
          <w:i/>
          <w:iCs/>
          <w:sz w:val="22"/>
          <w:szCs w:val="22"/>
        </w:rPr>
        <w:t>jednostkę centralną komputera</w:t>
      </w:r>
      <w:r w:rsidR="00E807BA">
        <w:rPr>
          <w:b/>
          <w:bCs/>
          <w:i/>
          <w:iCs/>
          <w:sz w:val="22"/>
          <w:szCs w:val="22"/>
        </w:rPr>
        <w:t>- stacja robocza,</w:t>
      </w:r>
      <w:r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 w:rsidR="00E06D15">
        <w:rPr>
          <w:i/>
          <w:iCs/>
          <w:sz w:val="22"/>
          <w:szCs w:val="22"/>
        </w:rPr>
        <w:t>ą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155B6BF2" w:rsidR="005371A2" w:rsidRPr="006C0F22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 w:rsidR="00FE5A9A">
        <w:rPr>
          <w:b/>
          <w:color w:val="000000"/>
          <w:sz w:val="22"/>
          <w:szCs w:val="22"/>
          <w:lang w:eastAsia="ar-SA"/>
        </w:rPr>
        <w:t>jednostkę centralną komputera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="00FE5A9A">
        <w:rPr>
          <w:b/>
          <w:color w:val="000000"/>
          <w:sz w:val="22"/>
          <w:szCs w:val="22"/>
          <w:lang w:eastAsia="ar-SA"/>
        </w:rPr>
        <w:t>– stacje roboczą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FE5A9A">
        <w:rPr>
          <w:color w:val="000000"/>
          <w:sz w:val="22"/>
          <w:szCs w:val="22"/>
          <w:lang w:eastAsia="ar-SA"/>
        </w:rPr>
        <w:t>a</w:t>
      </w:r>
      <w:r w:rsidRPr="00E40801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FE5A9A">
        <w:rPr>
          <w:b/>
          <w:bCs/>
          <w:color w:val="000000"/>
          <w:sz w:val="22"/>
          <w:szCs w:val="22"/>
          <w:lang w:eastAsia="ar-SA"/>
        </w:rPr>
        <w:t xml:space="preserve">jednostka centralna komputera-stacja robocza 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="00FE5A9A" w:rsidRPr="00FE5A9A">
        <w:rPr>
          <w:color w:val="000000"/>
          <w:sz w:val="22"/>
          <w:szCs w:val="22"/>
          <w:lang w:eastAsia="ar-SA"/>
        </w:rPr>
        <w:t>jest przeznaczona dla placówki oświatowej – zgodnie z art. 83 ust. 1 pkt 26 ustawy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</w:t>
      </w:r>
      <w:r>
        <w:rPr>
          <w:b/>
          <w:bCs/>
          <w:sz w:val="22"/>
          <w:szCs w:val="22"/>
        </w:rPr>
        <w:lastRenderedPageBreak/>
        <w:t>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985B9" w14:textId="77777777" w:rsidR="0065192E" w:rsidRDefault="0065192E">
      <w:r>
        <w:separator/>
      </w:r>
    </w:p>
  </w:endnote>
  <w:endnote w:type="continuationSeparator" w:id="0">
    <w:p w14:paraId="03DB36F3" w14:textId="77777777" w:rsidR="0065192E" w:rsidRDefault="0065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15480" w14:textId="77777777" w:rsidR="0065192E" w:rsidRDefault="0065192E">
      <w:r>
        <w:separator/>
      </w:r>
    </w:p>
  </w:footnote>
  <w:footnote w:type="continuationSeparator" w:id="0">
    <w:p w14:paraId="5EFB519A" w14:textId="77777777" w:rsidR="0065192E" w:rsidRDefault="0065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4028B"/>
    <w:rsid w:val="001801DD"/>
    <w:rsid w:val="001A4222"/>
    <w:rsid w:val="001D4612"/>
    <w:rsid w:val="001E448C"/>
    <w:rsid w:val="00207E98"/>
    <w:rsid w:val="002723B0"/>
    <w:rsid w:val="0029472B"/>
    <w:rsid w:val="002A62F1"/>
    <w:rsid w:val="002C5511"/>
    <w:rsid w:val="002F3454"/>
    <w:rsid w:val="00315A4A"/>
    <w:rsid w:val="00330366"/>
    <w:rsid w:val="00392510"/>
    <w:rsid w:val="003B5251"/>
    <w:rsid w:val="003E6ADA"/>
    <w:rsid w:val="00416A75"/>
    <w:rsid w:val="004177D4"/>
    <w:rsid w:val="004528E6"/>
    <w:rsid w:val="00482921"/>
    <w:rsid w:val="004B7300"/>
    <w:rsid w:val="004C6753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622F6"/>
    <w:rsid w:val="007748F0"/>
    <w:rsid w:val="007A167B"/>
    <w:rsid w:val="007A4321"/>
    <w:rsid w:val="008135FF"/>
    <w:rsid w:val="00833933"/>
    <w:rsid w:val="00853083"/>
    <w:rsid w:val="008A325E"/>
    <w:rsid w:val="008A7D32"/>
    <w:rsid w:val="008B2F0C"/>
    <w:rsid w:val="008B4928"/>
    <w:rsid w:val="008B5C38"/>
    <w:rsid w:val="008C5036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B6B1D"/>
    <w:rsid w:val="009C2590"/>
    <w:rsid w:val="009E5EA8"/>
    <w:rsid w:val="00A0022B"/>
    <w:rsid w:val="00A346FE"/>
    <w:rsid w:val="00A47B4D"/>
    <w:rsid w:val="00A83018"/>
    <w:rsid w:val="00AA643F"/>
    <w:rsid w:val="00AF1B33"/>
    <w:rsid w:val="00B21109"/>
    <w:rsid w:val="00B774DC"/>
    <w:rsid w:val="00BF23FE"/>
    <w:rsid w:val="00C358E1"/>
    <w:rsid w:val="00C444B7"/>
    <w:rsid w:val="00C969A6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75C39"/>
    <w:rsid w:val="00D90ACB"/>
    <w:rsid w:val="00DC1500"/>
    <w:rsid w:val="00DC537A"/>
    <w:rsid w:val="00DD415E"/>
    <w:rsid w:val="00E06D15"/>
    <w:rsid w:val="00E379CA"/>
    <w:rsid w:val="00E44371"/>
    <w:rsid w:val="00E807BA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E545C"/>
    <w:rsid w:val="00FE5A9A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826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2024-05-21T08:05:00Z</cp:lastPrinted>
  <dcterms:created xsi:type="dcterms:W3CDTF">2024-05-21T08:07:00Z</dcterms:created>
  <dcterms:modified xsi:type="dcterms:W3CDTF">2024-05-21T08:07:00Z</dcterms:modified>
</cp:coreProperties>
</file>