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4DA31" w14:textId="77777777" w:rsidR="00E2677A" w:rsidRDefault="00E2677A" w:rsidP="00E2677A">
      <w:pPr>
        <w:spacing w:after="0" w:line="480" w:lineRule="auto"/>
        <w:rPr>
          <w:rFonts w:ascii="Verdana" w:hAnsi="Verdana"/>
          <w:sz w:val="16"/>
          <w:szCs w:val="16"/>
        </w:rPr>
      </w:pPr>
    </w:p>
    <w:p w14:paraId="6E6330E9" w14:textId="16D62561" w:rsidR="00E2677A" w:rsidRDefault="00E2677A" w:rsidP="00E2677A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14:paraId="6E5853CD" w14:textId="77777777" w:rsidR="00E2677A" w:rsidRDefault="00E2677A" w:rsidP="00E2677A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4D93D4BC" w14:textId="77777777" w:rsidR="00E2677A" w:rsidRDefault="00E2677A" w:rsidP="00E2677A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3B55147A" w14:textId="77777777" w:rsidR="00E2677A" w:rsidRDefault="00E2677A" w:rsidP="00E2677A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49FF608A" w14:textId="77777777" w:rsidR="00E2677A" w:rsidRDefault="00E2677A" w:rsidP="00E2677A">
      <w:pPr>
        <w:spacing w:after="0" w:line="24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65276E44" w14:textId="77777777" w:rsidR="00E2677A" w:rsidRDefault="00E2677A" w:rsidP="00E2677A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14:paraId="34BE0244" w14:textId="77777777" w:rsidR="00E2677A" w:rsidRDefault="00E2677A" w:rsidP="00E2677A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14:paraId="7869C331" w14:textId="3064C551" w:rsidR="00E2677A" w:rsidRDefault="00E2677A" w:rsidP="00E2677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C721C80" w14:textId="77777777" w:rsidR="00E2677A" w:rsidRDefault="00E2677A" w:rsidP="00E2677A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14:paraId="10BC0AFB" w14:textId="77777777" w:rsidR="00E2677A" w:rsidRDefault="00E2677A" w:rsidP="00E2677A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18FE06AB" w14:textId="77777777" w:rsidR="00E2677A" w:rsidRDefault="00E2677A" w:rsidP="00E2677A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64528C89" w14:textId="77777777" w:rsidR="00E2677A" w:rsidRDefault="00E2677A" w:rsidP="00E2677A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4DE6495F" w14:textId="77777777" w:rsidR="00E2677A" w:rsidRDefault="00E2677A" w:rsidP="00E2677A">
      <w:pPr>
        <w:spacing w:line="252" w:lineRule="auto"/>
        <w:rPr>
          <w:rFonts w:ascii="Arial" w:hAnsi="Arial" w:cs="Arial"/>
        </w:rPr>
      </w:pPr>
    </w:p>
    <w:p w14:paraId="1699A70B" w14:textId="77777777" w:rsidR="00E2677A" w:rsidRDefault="00E2677A" w:rsidP="00E2677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14:paraId="1FAA0932" w14:textId="77777777" w:rsidR="00E2677A" w:rsidRDefault="00E2677A" w:rsidP="00E2677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592F7F7B" w14:textId="77777777" w:rsidR="00E2677A" w:rsidRDefault="00E2677A" w:rsidP="00E2677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0E3A73FE" w14:textId="77777777" w:rsidR="00E2677A" w:rsidRDefault="00E2677A" w:rsidP="00E2677A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38096BC" w14:textId="6AB52465" w:rsidR="00E2677A" w:rsidRDefault="00E2677A" w:rsidP="00E2677A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>
        <w:rPr>
          <w:rFonts w:eastAsia="Times New Roman" w:cs="Calibri"/>
          <w:b/>
          <w:lang w:eastAsia="pl-PL"/>
        </w:rPr>
        <w:t xml:space="preserve">Usługa dostarczania karnetów na usługi rekreacyjne i sportowe dla AGH, ACK </w:t>
      </w:r>
      <w:proofErr w:type="spellStart"/>
      <w:r>
        <w:rPr>
          <w:rFonts w:eastAsia="Times New Roman" w:cs="Calibri"/>
          <w:b/>
          <w:lang w:eastAsia="pl-PL"/>
        </w:rPr>
        <w:t>Cyfronet</w:t>
      </w:r>
      <w:proofErr w:type="spellEnd"/>
      <w:r>
        <w:rPr>
          <w:rFonts w:eastAsia="Times New Roman" w:cs="Calibri"/>
          <w:b/>
          <w:lang w:eastAsia="pl-PL"/>
        </w:rPr>
        <w:t xml:space="preserve"> AGH i </w:t>
      </w:r>
      <w:r w:rsidR="00C55960">
        <w:rPr>
          <w:rFonts w:eastAsia="Times New Roman" w:cs="Calibri"/>
          <w:b/>
          <w:lang w:eastAsia="pl-PL"/>
        </w:rPr>
        <w:t>NCN</w:t>
      </w:r>
      <w:r w:rsidR="001D6EF4"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 xml:space="preserve">- znak sprawy </w:t>
      </w:r>
      <w:r w:rsidR="00C55960">
        <w:rPr>
          <w:rFonts w:eastAsia="Times New Roman" w:cs="Calibri"/>
          <w:b/>
          <w:lang w:eastAsia="pl-PL"/>
        </w:rPr>
        <w:t>DE-dzp.272-180/24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14:paraId="2723A4BB" w14:textId="77777777" w:rsidR="00E2677A" w:rsidRDefault="00E2677A" w:rsidP="00E2677A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D736C48" w14:textId="77777777" w:rsidR="00E2677A" w:rsidRDefault="00E2677A" w:rsidP="00E2677A">
      <w:pPr>
        <w:widowControl w:val="0"/>
        <w:numPr>
          <w:ilvl w:val="0"/>
          <w:numId w:val="16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700DD188" w14:textId="444D5A84" w:rsidR="00E2677A" w:rsidRDefault="00E2677A" w:rsidP="00E2677A">
      <w:pPr>
        <w:widowControl w:val="0"/>
        <w:numPr>
          <w:ilvl w:val="0"/>
          <w:numId w:val="16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D2C4444" w14:textId="77777777" w:rsidR="00E2677A" w:rsidRDefault="00E2677A" w:rsidP="00E2677A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0643DA45" w14:textId="77777777" w:rsidR="00E2677A" w:rsidRDefault="00E2677A" w:rsidP="00E2677A">
      <w:pPr>
        <w:widowControl w:val="0"/>
        <w:numPr>
          <w:ilvl w:val="0"/>
          <w:numId w:val="16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74193C51" w14:textId="77777777" w:rsidR="00E2677A" w:rsidRDefault="00E2677A" w:rsidP="00E2677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072BD28F" w14:textId="77777777" w:rsidR="00E2677A" w:rsidRDefault="00E2677A" w:rsidP="00E2677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3739776A" w14:textId="77777777" w:rsidR="00E2677A" w:rsidRDefault="00E2677A" w:rsidP="00E2677A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32A6F194" w14:textId="77777777" w:rsidR="00E2677A" w:rsidRDefault="00E2677A" w:rsidP="00E2677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98E8CF6" w14:textId="77777777" w:rsidR="00E2677A" w:rsidRDefault="00E2677A" w:rsidP="00E2677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CC29D2B" w14:textId="77777777" w:rsidR="00E2677A" w:rsidRDefault="00E2677A" w:rsidP="00E2677A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11478BA" w14:textId="77777777" w:rsidR="00E2677A" w:rsidRDefault="00E2677A" w:rsidP="00E2677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19684606" w14:textId="77777777" w:rsidR="00E2677A" w:rsidRDefault="00E2677A" w:rsidP="00E2677A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elektronicznym.</w:t>
      </w:r>
    </w:p>
    <w:p w14:paraId="50530E79" w14:textId="77777777" w:rsidR="00E2677A" w:rsidRDefault="00E2677A" w:rsidP="00E2677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D5F1DF0" w14:textId="77777777" w:rsidR="00E2677A" w:rsidRDefault="00E2677A" w:rsidP="00E2677A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50C3BD4" w14:textId="77777777" w:rsidR="00E2677A" w:rsidRDefault="00E2677A" w:rsidP="00E2677A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02456" w14:textId="77777777" w:rsidR="00E2677A" w:rsidRDefault="00E2677A" w:rsidP="00E2677A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005EB570" w14:textId="77777777" w:rsidR="00E2677A" w:rsidRDefault="00E2677A" w:rsidP="00E2677A"/>
    <w:p w14:paraId="4C633406" w14:textId="77777777" w:rsidR="00E2677A" w:rsidRDefault="00E2677A" w:rsidP="00E2677A"/>
    <w:p w14:paraId="14CF95B6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68DAD" w14:textId="77777777" w:rsidR="007A1717" w:rsidRDefault="007A1717">
      <w:r>
        <w:separator/>
      </w:r>
    </w:p>
  </w:endnote>
  <w:endnote w:type="continuationSeparator" w:id="0">
    <w:p w14:paraId="0700E73C" w14:textId="77777777" w:rsidR="007A1717" w:rsidRDefault="007A1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431EB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ABCF3A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B2924" w14:textId="77777777" w:rsidR="006F646A" w:rsidRDefault="00593967">
    <w:pPr>
      <w:pStyle w:val="Stopka"/>
      <w:tabs>
        <w:tab w:val="clear" w:pos="4536"/>
      </w:tabs>
      <w:jc w:val="center"/>
    </w:pPr>
    <w:r>
      <w:rPr>
        <w:noProof/>
      </w:rPr>
      <w:pict w14:anchorId="56DD97EC">
        <v:line id="_x0000_s2049" style="position:absolute;left:0;text-align:left;z-index:251657728" from="-3.85pt,8.7pt" to="455.15pt,8.7pt"/>
      </w:pict>
    </w:r>
  </w:p>
  <w:p w14:paraId="1B061A1B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CF937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D18CD1" w14:textId="77777777" w:rsidR="006F646A" w:rsidRDefault="006F646A">
    <w:pPr>
      <w:pStyle w:val="Stopka"/>
      <w:tabs>
        <w:tab w:val="clear" w:pos="4536"/>
      </w:tabs>
      <w:jc w:val="center"/>
    </w:pPr>
  </w:p>
  <w:p w14:paraId="3E1425F6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DEBDB" w14:textId="77777777" w:rsidR="007A1717" w:rsidRDefault="007A1717">
      <w:r>
        <w:separator/>
      </w:r>
    </w:p>
  </w:footnote>
  <w:footnote w:type="continuationSeparator" w:id="0">
    <w:p w14:paraId="2B3870FA" w14:textId="77777777" w:rsidR="007A1717" w:rsidRDefault="007A1717">
      <w:r>
        <w:continuationSeparator/>
      </w:r>
    </w:p>
  </w:footnote>
  <w:footnote w:id="1">
    <w:p w14:paraId="0E1A2BD4" w14:textId="77777777" w:rsidR="00E2677A" w:rsidRDefault="00E2677A" w:rsidP="00E2677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D10177E" w14:textId="77777777" w:rsidR="00E2677A" w:rsidRDefault="00E2677A" w:rsidP="00E2677A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F9CD7" w14:textId="77777777" w:rsidR="0025551B" w:rsidRDefault="002555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9486B" w14:textId="77777777" w:rsidR="0025551B" w:rsidRDefault="002555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80FB6" w14:textId="77777777" w:rsidR="0025551B" w:rsidRDefault="002555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5981949">
    <w:abstractNumId w:val="6"/>
  </w:num>
  <w:num w:numId="2" w16cid:durableId="1135610575">
    <w:abstractNumId w:val="14"/>
  </w:num>
  <w:num w:numId="3" w16cid:durableId="1708681019">
    <w:abstractNumId w:val="5"/>
  </w:num>
  <w:num w:numId="4" w16cid:durableId="893543753">
    <w:abstractNumId w:val="13"/>
  </w:num>
  <w:num w:numId="5" w16cid:durableId="721560512">
    <w:abstractNumId w:val="3"/>
  </w:num>
  <w:num w:numId="6" w16cid:durableId="1505047302">
    <w:abstractNumId w:val="4"/>
  </w:num>
  <w:num w:numId="7" w16cid:durableId="1796408486">
    <w:abstractNumId w:val="12"/>
  </w:num>
  <w:num w:numId="8" w16cid:durableId="1678773905">
    <w:abstractNumId w:val="15"/>
  </w:num>
  <w:num w:numId="9" w16cid:durableId="1072047149">
    <w:abstractNumId w:val="10"/>
  </w:num>
  <w:num w:numId="10" w16cid:durableId="531765274">
    <w:abstractNumId w:val="7"/>
  </w:num>
  <w:num w:numId="11" w16cid:durableId="1238902820">
    <w:abstractNumId w:val="11"/>
  </w:num>
  <w:num w:numId="12" w16cid:durableId="1780756676">
    <w:abstractNumId w:val="2"/>
  </w:num>
  <w:num w:numId="13" w16cid:durableId="1532112265">
    <w:abstractNumId w:val="1"/>
  </w:num>
  <w:num w:numId="14" w16cid:durableId="575751401">
    <w:abstractNumId w:val="9"/>
  </w:num>
  <w:num w:numId="15" w16cid:durableId="186798456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978930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717"/>
    <w:rsid w:val="000516D1"/>
    <w:rsid w:val="00095C48"/>
    <w:rsid w:val="000A45E9"/>
    <w:rsid w:val="000A5EC4"/>
    <w:rsid w:val="000E08F7"/>
    <w:rsid w:val="001D6EF4"/>
    <w:rsid w:val="00212828"/>
    <w:rsid w:val="0025551B"/>
    <w:rsid w:val="00280712"/>
    <w:rsid w:val="002941A7"/>
    <w:rsid w:val="002A7C88"/>
    <w:rsid w:val="00483944"/>
    <w:rsid w:val="004B4F3F"/>
    <w:rsid w:val="004D3908"/>
    <w:rsid w:val="004F2D10"/>
    <w:rsid w:val="00504B29"/>
    <w:rsid w:val="00561731"/>
    <w:rsid w:val="00572FC7"/>
    <w:rsid w:val="00586A2A"/>
    <w:rsid w:val="00593967"/>
    <w:rsid w:val="005D5E0B"/>
    <w:rsid w:val="00603D03"/>
    <w:rsid w:val="00616A00"/>
    <w:rsid w:val="00631A14"/>
    <w:rsid w:val="006F3A98"/>
    <w:rsid w:val="006F646A"/>
    <w:rsid w:val="00713393"/>
    <w:rsid w:val="00781717"/>
    <w:rsid w:val="007A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55960"/>
    <w:rsid w:val="00CA3550"/>
    <w:rsid w:val="00CB3539"/>
    <w:rsid w:val="00CB6CFE"/>
    <w:rsid w:val="00D23A0C"/>
    <w:rsid w:val="00D30B74"/>
    <w:rsid w:val="00D80B90"/>
    <w:rsid w:val="00D854F9"/>
    <w:rsid w:val="00DC26C8"/>
    <w:rsid w:val="00E2677A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B22110"/>
  <w15:chartTrackingRefBased/>
  <w15:docId w15:val="{3FC4E2A9-18D6-4EEE-8418-D459228E6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677A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E267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230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Sylwia Lempart</cp:lastModifiedBy>
  <cp:revision>4</cp:revision>
  <cp:lastPrinted>1899-12-31T23:00:00Z</cp:lastPrinted>
  <dcterms:created xsi:type="dcterms:W3CDTF">2024-04-15T08:20:00Z</dcterms:created>
  <dcterms:modified xsi:type="dcterms:W3CDTF">2024-04-19T12:44:00Z</dcterms:modified>
</cp:coreProperties>
</file>