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1</w:t>
      </w:r>
    </w:p>
    <w:p w14:paraId="1696D330" w14:textId="5CC85F30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E11BEA" w:rsidRPr="00E11BEA">
        <w:rPr>
          <w:bCs/>
          <w:iCs/>
          <w:color w:val="000000"/>
          <w:lang w:eastAsia="x-none"/>
        </w:rPr>
        <w:t>usługa restauracyjna podczas Konferencji EFE 2024 w ramach obchodów jubileuszu 50-lecia WEIP</w:t>
      </w:r>
      <w:r w:rsidR="005256B5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2</w:t>
      </w:r>
    </w:p>
    <w:p w14:paraId="1696D334" w14:textId="41F36776" w:rsidR="003C4C83" w:rsidRDefault="003C4C83" w:rsidP="00E11BEA">
      <w:pPr>
        <w:pStyle w:val="Akapitzlist"/>
        <w:numPr>
          <w:ilvl w:val="0"/>
          <w:numId w:val="35"/>
        </w:numPr>
        <w:ind w:left="142" w:hanging="142"/>
        <w:jc w:val="both"/>
        <w:rPr>
          <w:sz w:val="22"/>
          <w:szCs w:val="22"/>
        </w:rPr>
      </w:pPr>
      <w:r w:rsidRPr="00E11BEA">
        <w:rPr>
          <w:sz w:val="22"/>
          <w:szCs w:val="22"/>
        </w:rPr>
        <w:t xml:space="preserve">Termin realizacji </w:t>
      </w:r>
      <w:r w:rsidR="008C2C63" w:rsidRPr="00E11BEA">
        <w:rPr>
          <w:sz w:val="22"/>
          <w:szCs w:val="22"/>
        </w:rPr>
        <w:t>umowy</w:t>
      </w:r>
      <w:r w:rsidRPr="00E11BEA">
        <w:rPr>
          <w:sz w:val="22"/>
          <w:szCs w:val="22"/>
        </w:rPr>
        <w:t>:</w:t>
      </w:r>
      <w:r w:rsidR="00974798" w:rsidRPr="00E11BEA">
        <w:rPr>
          <w:sz w:val="22"/>
          <w:szCs w:val="22"/>
        </w:rPr>
        <w:t xml:space="preserve"> </w:t>
      </w:r>
      <w:r w:rsidR="00E11BEA" w:rsidRPr="00E11BEA">
        <w:rPr>
          <w:sz w:val="22"/>
          <w:szCs w:val="22"/>
        </w:rPr>
        <w:t>26-28.06</w:t>
      </w:r>
      <w:r w:rsidR="00C82997" w:rsidRPr="00E11BEA">
        <w:rPr>
          <w:sz w:val="22"/>
          <w:szCs w:val="22"/>
        </w:rPr>
        <w:t>.202</w:t>
      </w:r>
      <w:r w:rsidR="005D523A" w:rsidRPr="00E11BEA">
        <w:rPr>
          <w:sz w:val="22"/>
          <w:szCs w:val="22"/>
        </w:rPr>
        <w:t>4</w:t>
      </w:r>
      <w:r w:rsidR="00C82997" w:rsidRPr="00E11BEA">
        <w:rPr>
          <w:sz w:val="22"/>
          <w:szCs w:val="22"/>
        </w:rPr>
        <w:t xml:space="preserve"> r.</w:t>
      </w:r>
    </w:p>
    <w:p w14:paraId="31D503D1" w14:textId="5FA9C197" w:rsidR="00E11BEA" w:rsidRPr="00E11BEA" w:rsidRDefault="00E11BEA" w:rsidP="00E11BEA">
      <w:pPr>
        <w:pStyle w:val="Akapitzlist"/>
        <w:numPr>
          <w:ilvl w:val="0"/>
          <w:numId w:val="35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Miejsce świadczenia usługi: </w:t>
      </w:r>
    </w:p>
    <w:p w14:paraId="5F444697" w14:textId="77777777" w:rsidR="00E11BEA" w:rsidRPr="00B217C7" w:rsidRDefault="00E11BEA" w:rsidP="00B217C7">
      <w:pPr>
        <w:jc w:val="both"/>
        <w:rPr>
          <w:sz w:val="22"/>
          <w:szCs w:val="22"/>
        </w:rPr>
      </w:pP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3</w:t>
      </w:r>
    </w:p>
    <w:p w14:paraId="617D9416" w14:textId="3503FD8B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41591A">
        <w:rPr>
          <w:sz w:val="22"/>
          <w:szCs w:val="22"/>
        </w:rPr>
        <w:t>390</w:t>
      </w:r>
      <w:r w:rsidRPr="008C2C63">
        <w:rPr>
          <w:sz w:val="22"/>
          <w:szCs w:val="22"/>
        </w:rPr>
        <w:t xml:space="preserve"> osób </w:t>
      </w:r>
      <w:r w:rsidR="0041591A">
        <w:rPr>
          <w:sz w:val="22"/>
          <w:szCs w:val="22"/>
        </w:rPr>
        <w:t xml:space="preserve">( 130 osób x 3 dni) </w:t>
      </w:r>
      <w:r w:rsidRPr="008C2C63">
        <w:rPr>
          <w:sz w:val="22"/>
          <w:szCs w:val="22"/>
        </w:rPr>
        <w:t xml:space="preserve">nie przekroczy kwoty brutto ………….... (słownie: …………….. zł). </w:t>
      </w:r>
    </w:p>
    <w:p w14:paraId="1696D339" w14:textId="6EB47864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</w:t>
      </w:r>
      <w:r w:rsidR="0041591A">
        <w:rPr>
          <w:sz w:val="22"/>
          <w:szCs w:val="22"/>
        </w:rPr>
        <w:t xml:space="preserve">za jeden dzień </w:t>
      </w:r>
      <w:r w:rsidRPr="008C2C63">
        <w:rPr>
          <w:sz w:val="22"/>
          <w:szCs w:val="22"/>
        </w:rPr>
        <w:t xml:space="preserve">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32B550A4" w:rsidR="004E10CF" w:rsidRPr="004E10CF" w:rsidRDefault="00422D52" w:rsidP="00A875D1">
      <w:pPr>
        <w:jc w:val="both"/>
        <w:rPr>
          <w:sz w:val="22"/>
          <w:szCs w:val="22"/>
        </w:rPr>
      </w:pPr>
      <w:r w:rsidRPr="005C3F1B">
        <w:rPr>
          <w:sz w:val="22"/>
          <w:szCs w:val="22"/>
        </w:rPr>
        <w:t xml:space="preserve">4. Minimalna </w:t>
      </w:r>
      <w:r w:rsidR="00DD341D" w:rsidRPr="005C3F1B">
        <w:rPr>
          <w:sz w:val="22"/>
          <w:szCs w:val="22"/>
        </w:rPr>
        <w:t>zakres</w:t>
      </w:r>
      <w:r w:rsidRPr="005C3F1B">
        <w:rPr>
          <w:sz w:val="22"/>
          <w:szCs w:val="22"/>
        </w:rPr>
        <w:t xml:space="preserve"> świadczonej usługi </w:t>
      </w:r>
      <w:r w:rsidR="005256B5" w:rsidRPr="005C3F1B">
        <w:rPr>
          <w:sz w:val="22"/>
          <w:szCs w:val="22"/>
        </w:rPr>
        <w:t>–</w:t>
      </w:r>
      <w:r w:rsidR="008C2C63" w:rsidRPr="005C3F1B">
        <w:rPr>
          <w:sz w:val="22"/>
          <w:szCs w:val="22"/>
        </w:rPr>
        <w:t xml:space="preserve"> </w:t>
      </w:r>
      <w:r w:rsidR="00E11BEA">
        <w:rPr>
          <w:sz w:val="22"/>
          <w:szCs w:val="22"/>
        </w:rPr>
        <w:t>65</w:t>
      </w:r>
      <w:r w:rsidR="005256B5" w:rsidRPr="005C3F1B">
        <w:rPr>
          <w:sz w:val="22"/>
          <w:szCs w:val="22"/>
        </w:rPr>
        <w:t xml:space="preserve"> osób</w:t>
      </w:r>
      <w:r w:rsidR="00E11BEA">
        <w:rPr>
          <w:sz w:val="22"/>
          <w:szCs w:val="22"/>
        </w:rPr>
        <w:t xml:space="preserve"> każdego dnia</w:t>
      </w:r>
      <w:r w:rsidR="005256B5" w:rsidRPr="005C3F1B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61B3034A" w:rsidR="004E10CF" w:rsidRPr="005C3F1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2A8A723A" w14:textId="77777777" w:rsidR="00E11BEA" w:rsidRDefault="00E11BEA" w:rsidP="00963479">
      <w:pPr>
        <w:jc w:val="center"/>
        <w:rPr>
          <w:sz w:val="22"/>
          <w:szCs w:val="22"/>
        </w:rPr>
      </w:pPr>
    </w:p>
    <w:p w14:paraId="1696D33D" w14:textId="0E749BD2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 xml:space="preserve">§ </w:t>
      </w:r>
      <w:r w:rsidR="004E10CF" w:rsidRPr="00E11BEA">
        <w:rPr>
          <w:b/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</w:t>
      </w:r>
      <w:r w:rsidR="001619B5" w:rsidRPr="00960B79">
        <w:rPr>
          <w:sz w:val="22"/>
          <w:szCs w:val="22"/>
        </w:rPr>
        <w:lastRenderedPageBreak/>
        <w:t>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6D8CF84A" w14:textId="2B35D26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E11BEA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</w:t>
      </w:r>
      <w:r w:rsidR="00E11BEA">
        <w:rPr>
          <w:rFonts w:eastAsia="Calibri"/>
          <w:sz w:val="22"/>
          <w:szCs w:val="24"/>
          <w:lang w:eastAsia="en-US"/>
        </w:rPr>
        <w:t>.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0D8816AB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="0041591A">
        <w:t xml:space="preserve">                                                      </w:t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0EA3EB13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</w:t>
      </w:r>
      <w:r w:rsidR="0041591A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0CF6CC32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</w:t>
      </w:r>
      <w:r w:rsidR="0041591A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296A772B" w:rsidR="00BA7CB3" w:rsidRPr="0041591A" w:rsidRDefault="0041591A" w:rsidP="001372B2">
      <w:pPr>
        <w:rPr>
          <w:sz w:val="22"/>
          <w:szCs w:val="22"/>
          <w:u w:val="single"/>
        </w:rPr>
      </w:pPr>
      <w:r w:rsidRPr="0041591A">
        <w:rPr>
          <w:sz w:val="22"/>
          <w:szCs w:val="22"/>
          <w:u w:val="single"/>
        </w:rPr>
        <w:t>Załączniki do umowy</w:t>
      </w:r>
    </w:p>
    <w:p w14:paraId="1F4C2736" w14:textId="6024B0B4" w:rsidR="00BA7CB3" w:rsidRDefault="0041591A" w:rsidP="0041591A">
      <w:pPr>
        <w:pStyle w:val="Akapitzlist"/>
        <w:numPr>
          <w:ilvl w:val="0"/>
          <w:numId w:val="36"/>
        </w:numPr>
        <w:tabs>
          <w:tab w:val="left" w:pos="1410"/>
        </w:tabs>
        <w:rPr>
          <w:sz w:val="22"/>
          <w:szCs w:val="22"/>
        </w:rPr>
      </w:pPr>
      <w:r w:rsidRPr="0041591A">
        <w:rPr>
          <w:sz w:val="22"/>
          <w:szCs w:val="22"/>
        </w:rPr>
        <w:t>O</w:t>
      </w:r>
      <w:r w:rsidRPr="0041591A">
        <w:rPr>
          <w:sz w:val="22"/>
          <w:szCs w:val="22"/>
        </w:rPr>
        <w:t>pis przedmiotu zamówienia SWZ i oferta Zleceniobiorcy</w:t>
      </w:r>
    </w:p>
    <w:p w14:paraId="7A9BD3A3" w14:textId="5EE52F13" w:rsidR="0041591A" w:rsidRPr="0041591A" w:rsidRDefault="0041591A" w:rsidP="0041591A">
      <w:pPr>
        <w:pStyle w:val="Akapitzlist"/>
        <w:numPr>
          <w:ilvl w:val="0"/>
          <w:numId w:val="36"/>
        </w:numPr>
        <w:tabs>
          <w:tab w:val="left" w:pos="1410"/>
        </w:tabs>
        <w:rPr>
          <w:sz w:val="22"/>
          <w:szCs w:val="22"/>
        </w:rPr>
      </w:pPr>
      <w:r>
        <w:rPr>
          <w:sz w:val="22"/>
          <w:szCs w:val="22"/>
        </w:rPr>
        <w:t>Oświadczenie dla celów podatkowych</w:t>
      </w: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72C03622" w14:textId="77777777" w:rsidR="005256B5" w:rsidRDefault="005256B5" w:rsidP="001372B2">
      <w:pPr>
        <w:rPr>
          <w:sz w:val="22"/>
          <w:szCs w:val="22"/>
        </w:rPr>
      </w:pPr>
    </w:p>
    <w:p w14:paraId="64F3B7D5" w14:textId="1C7B7C42" w:rsidR="00BA7CB3" w:rsidRDefault="00BA7CB3" w:rsidP="001372B2">
      <w:pPr>
        <w:rPr>
          <w:sz w:val="22"/>
          <w:szCs w:val="22"/>
        </w:rPr>
      </w:pPr>
    </w:p>
    <w:p w14:paraId="485AA10E" w14:textId="57E16EF3" w:rsidR="0041591A" w:rsidRDefault="0041591A" w:rsidP="001372B2">
      <w:pPr>
        <w:rPr>
          <w:sz w:val="22"/>
          <w:szCs w:val="22"/>
        </w:rPr>
      </w:pPr>
    </w:p>
    <w:p w14:paraId="7E6A4A72" w14:textId="0CB6E723" w:rsidR="0041591A" w:rsidRDefault="0041591A" w:rsidP="001372B2">
      <w:pPr>
        <w:rPr>
          <w:sz w:val="22"/>
          <w:szCs w:val="22"/>
        </w:rPr>
      </w:pPr>
    </w:p>
    <w:p w14:paraId="5FCDD9AB" w14:textId="7724588C" w:rsidR="0041591A" w:rsidRDefault="0041591A" w:rsidP="001372B2">
      <w:pPr>
        <w:rPr>
          <w:sz w:val="22"/>
          <w:szCs w:val="22"/>
        </w:rPr>
      </w:pPr>
    </w:p>
    <w:p w14:paraId="4865F47C" w14:textId="0A611C2E" w:rsidR="0041591A" w:rsidRDefault="0041591A" w:rsidP="001372B2">
      <w:pPr>
        <w:rPr>
          <w:sz w:val="22"/>
          <w:szCs w:val="22"/>
        </w:rPr>
      </w:pPr>
    </w:p>
    <w:p w14:paraId="4A82D01A" w14:textId="1776428D" w:rsidR="0041591A" w:rsidRDefault="0041591A" w:rsidP="001372B2">
      <w:pPr>
        <w:rPr>
          <w:sz w:val="22"/>
          <w:szCs w:val="22"/>
        </w:rPr>
      </w:pPr>
    </w:p>
    <w:p w14:paraId="57237DA9" w14:textId="0D58694F" w:rsidR="0041591A" w:rsidRDefault="0041591A" w:rsidP="0041591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Załącznik nr </w:t>
      </w:r>
      <w:r>
        <w:rPr>
          <w:rFonts w:ascii="Verdana" w:hAnsi="Verdana" w:cs="Arial"/>
        </w:rPr>
        <w:t>2</w:t>
      </w:r>
      <w:bookmarkStart w:id="3" w:name="_GoBack"/>
      <w:bookmarkEnd w:id="3"/>
      <w:r>
        <w:rPr>
          <w:rFonts w:ascii="Verdana" w:hAnsi="Verdana" w:cs="Arial"/>
        </w:rPr>
        <w:t xml:space="preserve"> do umowy </w:t>
      </w:r>
    </w:p>
    <w:p w14:paraId="07989497" w14:textId="77777777" w:rsidR="0041591A" w:rsidRDefault="0041591A" w:rsidP="004159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3891051" w14:textId="77777777" w:rsidR="0041591A" w:rsidRDefault="0041591A" w:rsidP="004159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C43B464" w14:textId="77777777" w:rsidR="0041591A" w:rsidRDefault="0041591A" w:rsidP="0041591A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C6C2651" w14:textId="77777777" w:rsidR="0041591A" w:rsidRDefault="0041591A" w:rsidP="0041591A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2C069791" w14:textId="77777777" w:rsidR="0041591A" w:rsidRDefault="0041591A" w:rsidP="0041591A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13F15A9D" w14:textId="77777777" w:rsidR="0041591A" w:rsidRDefault="0041591A" w:rsidP="004159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D2DF0B5" w14:textId="77777777" w:rsidR="0041591A" w:rsidRDefault="0041591A" w:rsidP="0041591A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56782805" w14:textId="77777777" w:rsidR="0041591A" w:rsidRDefault="0041591A" w:rsidP="0041591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A4209B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583BD83" w14:textId="77777777" w:rsidR="0041591A" w:rsidRDefault="0041591A" w:rsidP="004159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A0A3750" w14:textId="77777777" w:rsidR="0041591A" w:rsidRDefault="0041591A" w:rsidP="004159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4F8C10B" w14:textId="77777777" w:rsidR="0041591A" w:rsidRDefault="0041591A" w:rsidP="004159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161299B1" w14:textId="77777777" w:rsidR="0041591A" w:rsidRDefault="0041591A" w:rsidP="004159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629ED4D8" w14:textId="77777777" w:rsidR="0041591A" w:rsidRDefault="0041591A" w:rsidP="004159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584F7E" w14:textId="77777777" w:rsidR="0041591A" w:rsidRDefault="0041591A" w:rsidP="0041591A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0EE5344" w14:textId="77777777" w:rsidR="0041591A" w:rsidRDefault="0041591A" w:rsidP="0041591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21FD1DEA" w14:textId="77777777" w:rsidR="0041591A" w:rsidRDefault="0041591A" w:rsidP="0041591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06716C0F" w14:textId="77777777" w:rsidR="0041591A" w:rsidRDefault="0041591A" w:rsidP="0041591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484B2AF4" w14:textId="77777777" w:rsidR="0041591A" w:rsidRDefault="0041591A" w:rsidP="0041591A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06BBB2A1" w14:textId="77777777" w:rsidR="0041591A" w:rsidRDefault="0041591A" w:rsidP="0041591A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9C071C0" w14:textId="77777777" w:rsidR="0041591A" w:rsidRDefault="0041591A" w:rsidP="0041591A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16D8B37C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26A62A2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6569860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3206535" w14:textId="77777777" w:rsidR="0041591A" w:rsidRDefault="0041591A" w:rsidP="0041591A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41591A" w14:paraId="2D1EA134" w14:textId="77777777" w:rsidTr="0041591A">
        <w:tc>
          <w:tcPr>
            <w:tcW w:w="4105" w:type="dxa"/>
            <w:hideMark/>
          </w:tcPr>
          <w:p w14:paraId="5CD75CEC" w14:textId="77777777" w:rsidR="0041591A" w:rsidRDefault="0041591A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D14AC31" w14:textId="77777777" w:rsidR="0041591A" w:rsidRDefault="0041591A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B1B13B9" w14:textId="77777777" w:rsidR="0041591A" w:rsidRDefault="0041591A" w:rsidP="0041591A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8D04CCB" w14:textId="77777777" w:rsidR="0041591A" w:rsidRDefault="0041591A" w:rsidP="0041591A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5A1EBE25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716655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6FC35D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7A6A3A0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DFE69F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9F5621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B7E6E9" w14:textId="77777777" w:rsidR="0041591A" w:rsidRDefault="0041591A" w:rsidP="004159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72257F4" w14:textId="77777777" w:rsidR="0041591A" w:rsidRDefault="0041591A" w:rsidP="0041591A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2EE3CB2E" w14:textId="77777777" w:rsidR="0041591A" w:rsidRDefault="0041591A" w:rsidP="001372B2">
      <w:pPr>
        <w:rPr>
          <w:sz w:val="22"/>
          <w:szCs w:val="22"/>
        </w:rPr>
      </w:pPr>
    </w:p>
    <w:p w14:paraId="5E7C8097" w14:textId="695E1A63" w:rsidR="0041591A" w:rsidRDefault="0041591A" w:rsidP="001372B2">
      <w:pPr>
        <w:rPr>
          <w:sz w:val="22"/>
          <w:szCs w:val="22"/>
        </w:rPr>
      </w:pPr>
    </w:p>
    <w:p w14:paraId="5A2739A1" w14:textId="77777777" w:rsidR="0041591A" w:rsidRDefault="0041591A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4" w:name="_Hlk104894231"/>
      <w:bookmarkEnd w:id="4"/>
    </w:p>
    <w:sectPr w:rsidR="00BA7CB3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47B9E" w14:textId="77777777" w:rsidR="009570F5" w:rsidRDefault="009570F5">
      <w:r>
        <w:separator/>
      </w:r>
    </w:p>
  </w:endnote>
  <w:endnote w:type="continuationSeparator" w:id="0">
    <w:p w14:paraId="5AE5A98F" w14:textId="77777777" w:rsidR="009570F5" w:rsidRDefault="00957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8902D" w14:textId="77777777" w:rsidR="009570F5" w:rsidRDefault="009570F5">
      <w:r>
        <w:separator/>
      </w:r>
    </w:p>
  </w:footnote>
  <w:footnote w:type="continuationSeparator" w:id="0">
    <w:p w14:paraId="2A0CD0CD" w14:textId="77777777" w:rsidR="009570F5" w:rsidRDefault="009570F5">
      <w:r>
        <w:continuationSeparator/>
      </w:r>
    </w:p>
  </w:footnote>
  <w:footnote w:id="1">
    <w:p w14:paraId="2B950748" w14:textId="77777777" w:rsidR="0041591A" w:rsidRDefault="0041591A" w:rsidP="0041591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F450E41" w14:textId="77777777" w:rsidR="0041591A" w:rsidRDefault="0041591A" w:rsidP="0041591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</w:rPr>
        <w:t> </w:t>
      </w:r>
    </w:p>
    <w:p w14:paraId="674096D2" w14:textId="77777777" w:rsidR="0041591A" w:rsidRDefault="0041591A" w:rsidP="0041591A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</w:rPr>
        <w:t> </w:t>
      </w:r>
    </w:p>
    <w:p w14:paraId="33E6F3DF" w14:textId="77777777" w:rsidR="0041591A" w:rsidRDefault="0041591A" w:rsidP="0041591A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</w:rPr>
        <w:t> </w:t>
      </w:r>
    </w:p>
    <w:p w14:paraId="3E2675F9" w14:textId="77777777" w:rsidR="0041591A" w:rsidRDefault="0041591A" w:rsidP="0041591A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</w:rPr>
        <w:t> </w:t>
      </w:r>
    </w:p>
    <w:p w14:paraId="6488A1A1" w14:textId="77777777" w:rsidR="0041591A" w:rsidRDefault="0041591A" w:rsidP="0041591A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</w:rPr>
        <w:t> </w:t>
      </w:r>
    </w:p>
    <w:p w14:paraId="68AD84F6" w14:textId="77777777" w:rsidR="0041591A" w:rsidRDefault="0041591A" w:rsidP="0041591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</w:rPr>
        <w:t> </w:t>
      </w:r>
    </w:p>
    <w:p w14:paraId="63D2CBA6" w14:textId="77777777" w:rsidR="0041591A" w:rsidRDefault="0041591A" w:rsidP="0041591A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8DB89EE" w14:textId="77777777" w:rsidR="0041591A" w:rsidRDefault="0041591A" w:rsidP="0041591A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</w:rPr>
        <w:t> </w:t>
      </w:r>
    </w:p>
    <w:p w14:paraId="09473526" w14:textId="77777777" w:rsidR="0041591A" w:rsidRDefault="0041591A" w:rsidP="0041591A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0BCEA370" w14:textId="77777777" w:rsidR="0041591A" w:rsidRDefault="0041591A" w:rsidP="0041591A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1160AEBF" w14:textId="77777777" w:rsidR="0041591A" w:rsidRDefault="0041591A" w:rsidP="0041591A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</w:rPr>
        <w:t> </w:t>
      </w:r>
    </w:p>
    <w:p w14:paraId="451C8B8F" w14:textId="77777777" w:rsidR="0041591A" w:rsidRDefault="0041591A" w:rsidP="0041591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</w:rPr>
        <w:t> </w:t>
      </w:r>
    </w:p>
  </w:footnote>
  <w:footnote w:id="3">
    <w:p w14:paraId="7322D34C" w14:textId="77777777" w:rsidR="0041591A" w:rsidRDefault="0041591A" w:rsidP="004159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A110F76" w14:textId="77777777" w:rsidR="0041591A" w:rsidRDefault="0041591A" w:rsidP="0041591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B8AD74B" w14:textId="77777777" w:rsidR="0041591A" w:rsidRDefault="0041591A" w:rsidP="004159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8721F47" w14:textId="77777777" w:rsidR="0041591A" w:rsidRDefault="0041591A" w:rsidP="0041591A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26C821" w14:textId="77777777" w:rsidR="0041591A" w:rsidRDefault="0041591A" w:rsidP="0041591A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3D84B98" w14:textId="77777777" w:rsidR="0041591A" w:rsidRDefault="0041591A" w:rsidP="0041591A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BD8C323" w14:textId="77777777" w:rsidR="0041591A" w:rsidRDefault="0041591A" w:rsidP="004159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5C2E30B" w14:textId="77777777" w:rsidR="0041591A" w:rsidRDefault="0041591A" w:rsidP="0041591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08CE1DC" w14:textId="77777777" w:rsidR="0041591A" w:rsidRDefault="0041591A" w:rsidP="0041591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7C165A0" w14:textId="77777777" w:rsidR="0041591A" w:rsidRDefault="0041591A" w:rsidP="004159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1648783" w14:textId="77777777" w:rsidR="0041591A" w:rsidRDefault="0041591A" w:rsidP="004159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8AF8501" w14:textId="77777777" w:rsidR="0041591A" w:rsidRDefault="0041591A" w:rsidP="004159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08E5E18" w14:textId="77777777" w:rsidR="0041591A" w:rsidRDefault="0041591A" w:rsidP="004159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0BC7364" w14:textId="77777777" w:rsidR="0041591A" w:rsidRDefault="0041591A" w:rsidP="004159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8A3B7C6" w14:textId="77777777" w:rsidR="0041591A" w:rsidRDefault="0041591A" w:rsidP="004159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CDC9ED" w14:textId="77777777" w:rsidR="0041591A" w:rsidRDefault="0041591A" w:rsidP="004159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C835E7" w14:textId="77777777" w:rsidR="0041591A" w:rsidRDefault="0041591A" w:rsidP="004159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1"/>
  </w:num>
  <w:num w:numId="5">
    <w:abstractNumId w:val="29"/>
  </w:num>
  <w:num w:numId="6">
    <w:abstractNumId w:val="20"/>
  </w:num>
  <w:num w:numId="7">
    <w:abstractNumId w:val="33"/>
  </w:num>
  <w:num w:numId="8">
    <w:abstractNumId w:val="22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9"/>
  </w:num>
  <w:num w:numId="16">
    <w:abstractNumId w:val="31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8"/>
  </w:num>
  <w:num w:numId="22">
    <w:abstractNumId w:val="27"/>
  </w:num>
  <w:num w:numId="23">
    <w:abstractNumId w:val="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7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2"/>
  </w:num>
  <w:num w:numId="35">
    <w:abstractNumId w:val="15"/>
  </w:num>
  <w:num w:numId="36">
    <w:abstractNumId w:val="26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35880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1591A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E4D6B"/>
    <w:rsid w:val="008E6D9E"/>
    <w:rsid w:val="00952C96"/>
    <w:rsid w:val="009570F5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217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11BEA"/>
    <w:rsid w:val="00E260F7"/>
    <w:rsid w:val="00E32983"/>
    <w:rsid w:val="00E33D08"/>
    <w:rsid w:val="00E648EB"/>
    <w:rsid w:val="00E73A2C"/>
    <w:rsid w:val="00E96530"/>
    <w:rsid w:val="00ED2BA1"/>
    <w:rsid w:val="00EE0D40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44A76-A0EB-43B1-A50A-F71E7764F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1174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2024-04-22T11:42:00Z</cp:lastPrinted>
  <dcterms:created xsi:type="dcterms:W3CDTF">2024-04-22T11:43:00Z</dcterms:created>
  <dcterms:modified xsi:type="dcterms:W3CDTF">2024-04-22T11:43:00Z</dcterms:modified>
</cp:coreProperties>
</file>