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545200B1" w:rsidR="005D2404" w:rsidRDefault="008D2AB8" w:rsidP="00FF5A49">
      <w:pPr>
        <w:jc w:val="both"/>
        <w:rPr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72312C" w:rsidRPr="0072312C">
        <w:rPr>
          <w:b/>
          <w:sz w:val="22"/>
          <w:szCs w:val="20"/>
        </w:rPr>
        <w:t>usługa restauracyjna podczas Konferencji EFE 2024 w ramach obchodów jubileuszu 50-lecia WEIP - DE-dzp.272-179/24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p w14:paraId="13791D6C" w14:textId="286A66EB" w:rsidR="00DD4B3E" w:rsidRDefault="00DD4B3E" w:rsidP="00AB7D71">
      <w:pPr>
        <w:jc w:val="both"/>
        <w:rPr>
          <w:b/>
          <w:bCs/>
          <w:sz w:val="22"/>
          <w:szCs w:val="20"/>
        </w:rPr>
      </w:pPr>
    </w:p>
    <w:p w14:paraId="279A11D4" w14:textId="7566167E" w:rsidR="00DD4B3E" w:rsidRPr="00C81224" w:rsidRDefault="00DD4B3E" w:rsidP="00DD4B3E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0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Pr="000606A0">
        <w:rPr>
          <w:b/>
          <w:sz w:val="20"/>
          <w:szCs w:val="20"/>
        </w:rPr>
        <w:t xml:space="preserve">dla maksymalnej ilości osób tj. </w:t>
      </w:r>
      <w:r w:rsidR="0072312C">
        <w:rPr>
          <w:b/>
          <w:sz w:val="20"/>
          <w:szCs w:val="20"/>
        </w:rPr>
        <w:t>390 (130 osób x 3 dni)</w:t>
      </w:r>
      <w:r w:rsidRPr="00C81224">
        <w:rPr>
          <w:b/>
          <w:sz w:val="20"/>
          <w:szCs w:val="20"/>
        </w:rPr>
        <w:t>:   ........................PLN</w:t>
      </w:r>
    </w:p>
    <w:bookmarkEnd w:id="0"/>
    <w:p w14:paraId="5CAABC45" w14:textId="77777777" w:rsidR="00DD4B3E" w:rsidRPr="00C81224" w:rsidRDefault="00DD4B3E" w:rsidP="00DD4B3E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D057D22" w14:textId="55CCD861" w:rsidR="00DD4B3E" w:rsidRPr="00955CFC" w:rsidRDefault="00DD4B3E" w:rsidP="00DD4B3E">
      <w:pPr>
        <w:spacing w:line="276" w:lineRule="auto"/>
        <w:jc w:val="both"/>
        <w:rPr>
          <w:bCs/>
          <w:sz w:val="20"/>
          <w:szCs w:val="20"/>
        </w:rPr>
      </w:pPr>
      <w:bookmarkStart w:id="1" w:name="_Hlk72705755"/>
      <w:bookmarkStart w:id="2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1"/>
      <w:r w:rsidRPr="0061662D">
        <w:rPr>
          <w:b/>
          <w:bCs/>
          <w:sz w:val="20"/>
          <w:szCs w:val="20"/>
        </w:rPr>
        <w:t>usługę dla 1 osoby</w:t>
      </w:r>
      <w:bookmarkStart w:id="3" w:name="_Hlk79739714"/>
      <w:r w:rsidR="0072312C">
        <w:rPr>
          <w:b/>
          <w:bCs/>
          <w:sz w:val="20"/>
          <w:szCs w:val="20"/>
        </w:rPr>
        <w:t xml:space="preserve"> za 1 dzień</w:t>
      </w:r>
      <w:r w:rsidR="00FF5A49">
        <w:rPr>
          <w:b/>
          <w:bCs/>
          <w:sz w:val="20"/>
          <w:szCs w:val="20"/>
        </w:rPr>
        <w:t xml:space="preserve">-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3"/>
      <w:r>
        <w:rPr>
          <w:b/>
          <w:bCs/>
          <w:sz w:val="20"/>
          <w:szCs w:val="20"/>
        </w:rPr>
        <w:t>.</w:t>
      </w:r>
      <w:bookmarkEnd w:id="2"/>
    </w:p>
    <w:p w14:paraId="46E295DA" w14:textId="77777777" w:rsidR="0072312C" w:rsidRDefault="0072312C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69E4190" w14:textId="2E95E0EC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bookmarkStart w:id="4" w:name="_GoBack"/>
      <w:bookmarkEnd w:id="4"/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właściwą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14:paraId="304624B4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DFADCBE" w14:textId="77777777" w:rsidR="00DD4B3E" w:rsidRPr="00F82B19" w:rsidRDefault="00DD4B3E" w:rsidP="00DD4B3E">
      <w:pPr>
        <w:widowControl w:val="0"/>
        <w:spacing w:line="264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F82B19">
        <w:rPr>
          <w:b/>
          <w:color w:val="FF0000"/>
          <w:sz w:val="20"/>
          <w:szCs w:val="20"/>
          <w:u w:val="single"/>
        </w:rPr>
        <w:t>Kryterium oceny ofert:</w:t>
      </w:r>
    </w:p>
    <w:p w14:paraId="24A5A708" w14:textId="3199A891" w:rsidR="0061662D" w:rsidRDefault="00CE3D68" w:rsidP="00CE3D68">
      <w:pPr>
        <w:suppressAutoHyphens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Miejsce  świadczenia usługi </w:t>
      </w:r>
      <w:r w:rsidR="006166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- </w:t>
      </w:r>
      <w:r w:rsidR="0061662D" w:rsidRPr="0061662D">
        <w:rPr>
          <w:b/>
          <w:sz w:val="20"/>
          <w:szCs w:val="20"/>
          <w:highlight w:val="yellow"/>
        </w:rPr>
        <w:t>………………………………….</w:t>
      </w:r>
      <w:r w:rsidR="0061662D">
        <w:rPr>
          <w:b/>
          <w:sz w:val="20"/>
          <w:szCs w:val="20"/>
        </w:rPr>
        <w:t xml:space="preserve"> </w:t>
      </w:r>
      <w:r w:rsidR="0061662D" w:rsidRPr="0061662D">
        <w:rPr>
          <w:i/>
          <w:sz w:val="20"/>
          <w:szCs w:val="20"/>
        </w:rPr>
        <w:t xml:space="preserve">(proszę wpisać </w:t>
      </w:r>
      <w:r>
        <w:rPr>
          <w:i/>
          <w:sz w:val="20"/>
          <w:szCs w:val="20"/>
        </w:rPr>
        <w:t>dokładny adres</w:t>
      </w:r>
      <w:r w:rsidR="0061662D" w:rsidRPr="0061662D">
        <w:rPr>
          <w:i/>
          <w:sz w:val="20"/>
          <w:szCs w:val="20"/>
        </w:rPr>
        <w:t>)</w:t>
      </w:r>
      <w:r w:rsidR="0061662D" w:rsidRPr="006166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i odległość w linii prostej od bud. D4 AGH - </w:t>
      </w:r>
      <w:r w:rsidR="0061662D" w:rsidRPr="0061662D">
        <w:rPr>
          <w:b/>
          <w:sz w:val="20"/>
          <w:szCs w:val="20"/>
        </w:rPr>
        <w:t xml:space="preserve"> </w:t>
      </w:r>
      <w:r w:rsidR="0061662D" w:rsidRPr="0061662D">
        <w:rPr>
          <w:b/>
          <w:sz w:val="20"/>
          <w:szCs w:val="20"/>
          <w:highlight w:val="yellow"/>
        </w:rPr>
        <w:t>……..</w:t>
      </w:r>
      <w:r w:rsidR="006166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m </w:t>
      </w:r>
      <w:r w:rsidR="0061662D" w:rsidRPr="0061662D">
        <w:rPr>
          <w:i/>
          <w:sz w:val="20"/>
          <w:szCs w:val="20"/>
        </w:rPr>
        <w:t>(proszę wpisać ilość)</w:t>
      </w:r>
      <w:r w:rsidR="0061662D">
        <w:rPr>
          <w:b/>
          <w:sz w:val="20"/>
          <w:szCs w:val="20"/>
        </w:rPr>
        <w:t xml:space="preserve"> </w:t>
      </w:r>
    </w:p>
    <w:p w14:paraId="2FE871C0" w14:textId="77777777" w:rsidR="0061662D" w:rsidRDefault="0061662D" w:rsidP="00DD4B3E">
      <w:pPr>
        <w:suppressAutoHyphens/>
        <w:rPr>
          <w:b/>
          <w:sz w:val="20"/>
          <w:szCs w:val="20"/>
        </w:rPr>
      </w:pPr>
    </w:p>
    <w:p w14:paraId="6A20EB13" w14:textId="456F2B3C" w:rsidR="00DD4B3E" w:rsidRPr="00571AAB" w:rsidRDefault="00DD4B3E" w:rsidP="00DD4B3E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CE3D68">
        <w:rPr>
          <w:b/>
          <w:sz w:val="20"/>
          <w:szCs w:val="20"/>
        </w:rPr>
        <w:t>26-28.06</w:t>
      </w:r>
      <w:r w:rsidR="00DB6C71">
        <w:rPr>
          <w:b/>
          <w:sz w:val="20"/>
          <w:szCs w:val="20"/>
        </w:rPr>
        <w:t>.2024</w:t>
      </w:r>
      <w:r>
        <w:rPr>
          <w:b/>
          <w:sz w:val="20"/>
          <w:szCs w:val="20"/>
        </w:rPr>
        <w:t xml:space="preserve"> r</w:t>
      </w: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Default="002525D6" w:rsidP="00FE545C">
      <w:pPr>
        <w:rPr>
          <w:b/>
          <w:sz w:val="20"/>
          <w:szCs w:val="20"/>
          <w:u w:val="single"/>
        </w:rPr>
      </w:pPr>
    </w:p>
    <w:p w14:paraId="19DE66C3" w14:textId="2B5D35F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DC8320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</w:t>
      </w:r>
      <w:r w:rsidR="00FE545C" w:rsidRPr="00C81224">
        <w:rPr>
          <w:i/>
          <w:sz w:val="20"/>
          <w:szCs w:val="20"/>
        </w:rPr>
        <w:lastRenderedPageBreak/>
        <w:t xml:space="preserve">oraz uchylenia dyrektywy 95/46/WE (ogólne rozporządzenie o ochronie danych) (Dz. Urz. UE L 119 z 04.05.2016, str. 1). </w:t>
      </w:r>
    </w:p>
    <w:p w14:paraId="2615BA65" w14:textId="77777777" w:rsidR="00F82B19" w:rsidRDefault="00493393" w:rsidP="00F82B19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D8FF4" w14:textId="0A827219" w:rsidR="00F82B19" w:rsidRPr="00F82B19" w:rsidRDefault="00F82B19" w:rsidP="00F82B19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F82B19">
        <w:rPr>
          <w:sz w:val="22"/>
          <w:szCs w:val="22"/>
        </w:rPr>
        <w:t xml:space="preserve">Oświadczenie, w przypadku </w:t>
      </w:r>
      <w:r w:rsidRPr="00F82B19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F82B19">
        <w:rPr>
          <w:b/>
          <w:sz w:val="22"/>
          <w:szCs w:val="22"/>
          <w:shd w:val="clear" w:color="auto" w:fill="FFFFFF"/>
        </w:rPr>
        <w:t xml:space="preserve"> </w:t>
      </w:r>
    </w:p>
    <w:tbl>
      <w:tblPr>
        <w:tblW w:w="9511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544"/>
        <w:gridCol w:w="5387"/>
      </w:tblGrid>
      <w:tr w:rsidR="00F82B19" w14:paraId="1CCCDC63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C841E8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9538F3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689AF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F82B19" w14:paraId="2035F98A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A2F8552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1AA64F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AE090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82B19" w14:paraId="16F30898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B2D51C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A672EE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3F38C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7F2C247" w14:textId="019277C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490" w:type="dxa"/>
        <w:tblLayout w:type="fixed"/>
        <w:tblLook w:val="00A0" w:firstRow="1" w:lastRow="0" w:firstColumn="1" w:lastColumn="0" w:noHBand="0" w:noVBand="0"/>
      </w:tblPr>
      <w:tblGrid>
        <w:gridCol w:w="681"/>
        <w:gridCol w:w="5548"/>
        <w:gridCol w:w="3261"/>
      </w:tblGrid>
      <w:tr w:rsidR="00FE545C" w:rsidRPr="00C81224" w14:paraId="3865EE3D" w14:textId="77777777" w:rsidTr="00F82B1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121BBADE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3D47BF18" w:rsidR="00FE545C" w:rsidRDefault="00FE545C" w:rsidP="00FE545C">
      <w:pPr>
        <w:jc w:val="both"/>
        <w:rPr>
          <w:sz w:val="20"/>
          <w:szCs w:val="20"/>
        </w:rPr>
      </w:pPr>
    </w:p>
    <w:p w14:paraId="047AC9CC" w14:textId="759C54EC" w:rsidR="00DD4B3E" w:rsidRDefault="00DD4B3E" w:rsidP="00FE545C">
      <w:pPr>
        <w:jc w:val="both"/>
        <w:rPr>
          <w:sz w:val="20"/>
          <w:szCs w:val="20"/>
        </w:rPr>
      </w:pPr>
    </w:p>
    <w:p w14:paraId="0972DC52" w14:textId="77777777" w:rsidR="00DD4B3E" w:rsidRPr="00C81224" w:rsidRDefault="00DD4B3E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566A3712" w14:textId="6C4B173A" w:rsidR="002525D6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167AEF90" w:rsidR="002525D6" w:rsidRDefault="002525D6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5451C84" w14:textId="4763A614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54E73AF6" w14:textId="45CDC636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239CD1A" w14:textId="77777777" w:rsidR="00DD4B3E" w:rsidRPr="002525D6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482619D8" w14:textId="37FE3D6D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0148D54C" w14:textId="6833BD03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**jeżeli dotyczy</w:t>
      </w:r>
    </w:p>
    <w:sectPr w:rsidR="00FC7F27" w:rsidRPr="002525D6" w:rsidSect="00712EC8">
      <w:headerReference w:type="default" r:id="rId8"/>
      <w:footerReference w:type="default" r:id="rId9"/>
      <w:pgSz w:w="11906" w:h="16838"/>
      <w:pgMar w:top="851" w:right="991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08304A" w14:textId="77777777" w:rsidR="00A511FE" w:rsidRDefault="00A511FE">
      <w:r>
        <w:separator/>
      </w:r>
    </w:p>
  </w:endnote>
  <w:endnote w:type="continuationSeparator" w:id="0">
    <w:p w14:paraId="67D91704" w14:textId="77777777" w:rsidR="00A511FE" w:rsidRDefault="00A51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BCC0D3" w14:textId="77777777" w:rsidR="00A511FE" w:rsidRDefault="00A511FE">
      <w:r>
        <w:separator/>
      </w:r>
    </w:p>
  </w:footnote>
  <w:footnote w:type="continuationSeparator" w:id="0">
    <w:p w14:paraId="350931E5" w14:textId="77777777" w:rsidR="00A511FE" w:rsidRDefault="00A51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303"/>
      <w:gridCol w:w="2303"/>
      <w:gridCol w:w="2303"/>
      <w:gridCol w:w="2303"/>
    </w:tblGrid>
    <w:tr w:rsidR="00DD4B3E" w14:paraId="76B8927B" w14:textId="77777777" w:rsidTr="006F499D">
      <w:tc>
        <w:tcPr>
          <w:tcW w:w="2303" w:type="dxa"/>
          <w:shd w:val="clear" w:color="auto" w:fill="auto"/>
        </w:tcPr>
        <w:p w14:paraId="097C54BB" w14:textId="72A6571C" w:rsidR="00DD4B3E" w:rsidRDefault="00DD4B3E" w:rsidP="00DD4B3E"/>
      </w:tc>
      <w:tc>
        <w:tcPr>
          <w:tcW w:w="2303" w:type="dxa"/>
          <w:shd w:val="clear" w:color="auto" w:fill="auto"/>
        </w:tcPr>
        <w:p w14:paraId="01CB3360" w14:textId="1C82FA4D" w:rsidR="00DD4B3E" w:rsidRDefault="00DD4B3E" w:rsidP="00DD4B3E"/>
      </w:tc>
      <w:tc>
        <w:tcPr>
          <w:tcW w:w="2303" w:type="dxa"/>
          <w:shd w:val="clear" w:color="auto" w:fill="auto"/>
        </w:tcPr>
        <w:p w14:paraId="6B7E8825" w14:textId="5CC9A131" w:rsidR="00DD4B3E" w:rsidRDefault="00DD4B3E" w:rsidP="00DD4B3E"/>
      </w:tc>
      <w:tc>
        <w:tcPr>
          <w:tcW w:w="2303" w:type="dxa"/>
          <w:shd w:val="clear" w:color="auto" w:fill="auto"/>
        </w:tcPr>
        <w:p w14:paraId="7039DBF7" w14:textId="4C54EFD7" w:rsidR="00DD4B3E" w:rsidRDefault="00DD4B3E" w:rsidP="00DD4B3E">
          <w:pPr>
            <w:jc w:val="center"/>
          </w:pPr>
        </w:p>
      </w:tc>
    </w:tr>
  </w:tbl>
  <w:p w14:paraId="69A0B51A" w14:textId="77777777" w:rsidR="00DD4B3E" w:rsidRDefault="00DD4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D9F2DAEE"/>
    <w:lvl w:ilvl="0" w:tplc="647A3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4C25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56167"/>
    <w:rsid w:val="00165A31"/>
    <w:rsid w:val="001801DD"/>
    <w:rsid w:val="001944F6"/>
    <w:rsid w:val="001D4612"/>
    <w:rsid w:val="001E1CEF"/>
    <w:rsid w:val="001E263A"/>
    <w:rsid w:val="00200728"/>
    <w:rsid w:val="00203D68"/>
    <w:rsid w:val="00207E98"/>
    <w:rsid w:val="002331CB"/>
    <w:rsid w:val="002525D6"/>
    <w:rsid w:val="00266FA8"/>
    <w:rsid w:val="00270341"/>
    <w:rsid w:val="002723B0"/>
    <w:rsid w:val="00290329"/>
    <w:rsid w:val="002A48B7"/>
    <w:rsid w:val="002E4229"/>
    <w:rsid w:val="00315A4A"/>
    <w:rsid w:val="00317C81"/>
    <w:rsid w:val="0033127E"/>
    <w:rsid w:val="00353E03"/>
    <w:rsid w:val="00363710"/>
    <w:rsid w:val="00375E4C"/>
    <w:rsid w:val="003C60D1"/>
    <w:rsid w:val="004206FB"/>
    <w:rsid w:val="004244A9"/>
    <w:rsid w:val="00486653"/>
    <w:rsid w:val="004926BD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1662D"/>
    <w:rsid w:val="0063384F"/>
    <w:rsid w:val="00643C6F"/>
    <w:rsid w:val="00644FCB"/>
    <w:rsid w:val="00646202"/>
    <w:rsid w:val="0065290F"/>
    <w:rsid w:val="006570B4"/>
    <w:rsid w:val="00672FA1"/>
    <w:rsid w:val="006815F6"/>
    <w:rsid w:val="006846B1"/>
    <w:rsid w:val="006A6BB2"/>
    <w:rsid w:val="006D107A"/>
    <w:rsid w:val="006E41F3"/>
    <w:rsid w:val="006F088B"/>
    <w:rsid w:val="0070734B"/>
    <w:rsid w:val="0071217B"/>
    <w:rsid w:val="00712EC8"/>
    <w:rsid w:val="0072312C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63852"/>
    <w:rsid w:val="00873C62"/>
    <w:rsid w:val="008807CF"/>
    <w:rsid w:val="00887824"/>
    <w:rsid w:val="008B2F0C"/>
    <w:rsid w:val="008B4928"/>
    <w:rsid w:val="008C4BAD"/>
    <w:rsid w:val="008C6A42"/>
    <w:rsid w:val="008D2AB8"/>
    <w:rsid w:val="008E1C57"/>
    <w:rsid w:val="008E3BE8"/>
    <w:rsid w:val="008F1C66"/>
    <w:rsid w:val="00904AF4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511FE"/>
    <w:rsid w:val="00A552E4"/>
    <w:rsid w:val="00A83018"/>
    <w:rsid w:val="00A9370F"/>
    <w:rsid w:val="00AA2081"/>
    <w:rsid w:val="00AA33D0"/>
    <w:rsid w:val="00AA4CF5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5195"/>
    <w:rsid w:val="00CA6924"/>
    <w:rsid w:val="00CA7D36"/>
    <w:rsid w:val="00CB50A5"/>
    <w:rsid w:val="00CE3D68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B6C71"/>
    <w:rsid w:val="00DC1500"/>
    <w:rsid w:val="00DD4B3E"/>
    <w:rsid w:val="00E44371"/>
    <w:rsid w:val="00E85B62"/>
    <w:rsid w:val="00E9368E"/>
    <w:rsid w:val="00E949B0"/>
    <w:rsid w:val="00EB3E67"/>
    <w:rsid w:val="00EE3FB1"/>
    <w:rsid w:val="00F00591"/>
    <w:rsid w:val="00F13020"/>
    <w:rsid w:val="00F50514"/>
    <w:rsid w:val="00F51688"/>
    <w:rsid w:val="00F53146"/>
    <w:rsid w:val="00F82B19"/>
    <w:rsid w:val="00F91018"/>
    <w:rsid w:val="00F926C6"/>
    <w:rsid w:val="00F97D52"/>
    <w:rsid w:val="00FA0F30"/>
    <w:rsid w:val="00FA51A4"/>
    <w:rsid w:val="00FC7F27"/>
    <w:rsid w:val="00FD6BD1"/>
    <w:rsid w:val="00FE49F6"/>
    <w:rsid w:val="00FE545C"/>
    <w:rsid w:val="00F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9887A-CDF0-4D0A-980F-3D0D09842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19</cp:revision>
  <cp:lastPrinted>2024-04-19T11:50:00Z</cp:lastPrinted>
  <dcterms:created xsi:type="dcterms:W3CDTF">2023-12-19T11:16:00Z</dcterms:created>
  <dcterms:modified xsi:type="dcterms:W3CDTF">2024-04-19T11:50:00Z</dcterms:modified>
</cp:coreProperties>
</file>