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E6C0A" w14:textId="77777777" w:rsidR="00FF3BCA" w:rsidRDefault="00FF3BCA" w:rsidP="00FF3BCA">
      <w:pPr>
        <w:pStyle w:val="Nagwek"/>
        <w:rPr>
          <w:rFonts w:ascii="Times New Roman" w:hAnsi="Times New Roman"/>
        </w:rPr>
      </w:pPr>
    </w:p>
    <w:p w14:paraId="3BC3BEAF" w14:textId="1B5652C0" w:rsidR="00FF3BCA" w:rsidRPr="00DC7E52" w:rsidRDefault="00FF3BCA" w:rsidP="00FF3BCA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>6</w:t>
      </w:r>
      <w:r>
        <w:rPr>
          <w:rFonts w:ascii="Times New Roman" w:hAnsi="Times New Roman"/>
          <w:b/>
        </w:rPr>
        <w:t>3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4</w:t>
      </w:r>
    </w:p>
    <w:p w14:paraId="5F770D93" w14:textId="77777777" w:rsidR="00FF3BCA" w:rsidRPr="00DC7E52" w:rsidRDefault="00FF3BCA" w:rsidP="00FF3BCA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75509D9C" w14:textId="77777777" w:rsidR="00FF3BCA" w:rsidRPr="00DC7E52" w:rsidRDefault="00FF3BCA" w:rsidP="00FF3BCA">
      <w:pPr>
        <w:jc w:val="center"/>
        <w:rPr>
          <w:rFonts w:ascii="Times New Roman" w:hAnsi="Times New Roman"/>
          <w:b/>
        </w:rPr>
      </w:pPr>
    </w:p>
    <w:p w14:paraId="30BB6860" w14:textId="77777777" w:rsidR="00FF3BCA" w:rsidRPr="00DC7E52" w:rsidRDefault="00FF3BCA" w:rsidP="00FF3BCA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20A00AB6" w14:textId="77777777" w:rsidR="00FF3BCA" w:rsidRPr="00DC7E52" w:rsidRDefault="00FF3BCA" w:rsidP="00FF3BCA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36C7A7CF" w14:textId="77777777" w:rsidR="00FF3BCA" w:rsidRPr="00DC7E52" w:rsidRDefault="00FF3BCA" w:rsidP="00FF3BCA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247D72D0" w14:textId="77777777" w:rsidR="00FF3BCA" w:rsidRPr="00DC7E52" w:rsidRDefault="00FF3BCA" w:rsidP="00FF3BCA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7BAA5B64" w14:textId="53B253A7" w:rsidR="00FF3BCA" w:rsidRPr="00DC7E52" w:rsidRDefault="00FF3BCA" w:rsidP="00FF3BCA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191807">
        <w:rPr>
          <w:b/>
          <w:bCs/>
        </w:rPr>
        <w:t xml:space="preserve">Dostawa </w:t>
      </w:r>
      <w:r>
        <w:rPr>
          <w:b/>
          <w:bCs/>
        </w:rPr>
        <w:t>tabletu z ekranem dotykowym i rysikiem</w:t>
      </w:r>
      <w:r w:rsidRPr="00191807">
        <w:rPr>
          <w:b/>
          <w:bCs/>
        </w:rPr>
        <w:t xml:space="preserve"> na potrzeby </w:t>
      </w:r>
      <w:proofErr w:type="spellStart"/>
      <w:r>
        <w:rPr>
          <w:b/>
          <w:bCs/>
        </w:rPr>
        <w:t>WIMiR</w:t>
      </w:r>
      <w:proofErr w:type="spellEnd"/>
      <w:r w:rsidRPr="00DC7E52">
        <w:rPr>
          <w:rFonts w:ascii="Times New Roman" w:hAnsi="Times New Roman"/>
          <w:b/>
        </w:rPr>
        <w:t xml:space="preserve">, nr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>6</w:t>
      </w:r>
      <w:r>
        <w:rPr>
          <w:rFonts w:ascii="Times New Roman" w:hAnsi="Times New Roman"/>
          <w:b/>
        </w:rPr>
        <w:t>3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4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5181169E" w14:textId="77777777" w:rsidR="00FF3BCA" w:rsidRPr="00DC7E52" w:rsidRDefault="00FF3BCA" w:rsidP="00FF3BCA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04D9F03" w14:textId="77777777" w:rsidR="00FF3BCA" w:rsidRPr="00DC7E52" w:rsidRDefault="00FF3BCA" w:rsidP="00FF3BCA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1CDA1A59" w14:textId="77777777" w:rsidR="00FF3BCA" w:rsidRPr="00DC7E52" w:rsidRDefault="00FF3BCA" w:rsidP="00FF3BCA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76317D27" w14:textId="77777777" w:rsidR="00FF3BCA" w:rsidRPr="00DC7E52" w:rsidRDefault="00FF3BCA" w:rsidP="00FF3BCA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639B438B" w14:textId="77777777" w:rsidR="00FF3BCA" w:rsidRPr="00DC7E52" w:rsidRDefault="00FF3BCA" w:rsidP="00FF3BCA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567B076F" w14:textId="77777777" w:rsidR="00FF3BCA" w:rsidRPr="00DC7E52" w:rsidRDefault="00FF3BCA" w:rsidP="00FF3BCA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F3BCA" w:rsidRPr="00DC7E52" w14:paraId="5940D23D" w14:textId="77777777" w:rsidTr="007823E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9024B" w14:textId="77777777" w:rsidR="00FF3BCA" w:rsidRPr="00DC7E52" w:rsidRDefault="00FF3BCA" w:rsidP="007823E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9D056" w14:textId="77777777" w:rsidR="00FF3BCA" w:rsidRPr="00DC7E52" w:rsidRDefault="00FF3BCA" w:rsidP="007823E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A4BF4" w14:textId="77777777" w:rsidR="00FF3BCA" w:rsidRPr="00DC7E52" w:rsidRDefault="00FF3BCA" w:rsidP="007823E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FF3BCA" w:rsidRPr="00DC7E52" w14:paraId="1045220E" w14:textId="77777777" w:rsidTr="007823E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E5F14" w14:textId="77777777" w:rsidR="00FF3BCA" w:rsidRPr="00DC7E52" w:rsidRDefault="00FF3BCA" w:rsidP="007823E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51D7" w14:textId="77777777" w:rsidR="00FF3BCA" w:rsidRPr="00DC7E52" w:rsidRDefault="00FF3BCA" w:rsidP="007823E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A7B32" w14:textId="77777777" w:rsidR="00FF3BCA" w:rsidRPr="00DC7E52" w:rsidRDefault="00FF3BCA" w:rsidP="007823E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FF3BCA" w:rsidRPr="00DC7E52" w14:paraId="7FF021B8" w14:textId="77777777" w:rsidTr="007823E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83459" w14:textId="77777777" w:rsidR="00FF3BCA" w:rsidRPr="00DC7E52" w:rsidRDefault="00FF3BCA" w:rsidP="007823E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1C30" w14:textId="77777777" w:rsidR="00FF3BCA" w:rsidRPr="00DC7E52" w:rsidRDefault="00FF3BCA" w:rsidP="007823E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3FD2" w14:textId="77777777" w:rsidR="00FF3BCA" w:rsidRPr="00DC7E52" w:rsidRDefault="00FF3BCA" w:rsidP="007823E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FF3BCA" w:rsidRPr="00DC7E52" w14:paraId="3EFC7AF6" w14:textId="77777777" w:rsidTr="007823E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A8628" w14:textId="77777777" w:rsidR="00FF3BCA" w:rsidRPr="00DC7E52" w:rsidRDefault="00FF3BCA" w:rsidP="007823E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7F2D" w14:textId="77777777" w:rsidR="00FF3BCA" w:rsidRPr="00DC7E52" w:rsidRDefault="00FF3BCA" w:rsidP="007823E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0C898" w14:textId="77777777" w:rsidR="00FF3BCA" w:rsidRPr="00DC7E52" w:rsidRDefault="00FF3BCA" w:rsidP="007823E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77060010" w14:textId="77777777" w:rsidR="00FF3BCA" w:rsidRPr="00DC7E52" w:rsidRDefault="00FF3BCA" w:rsidP="00FF3BCA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3C3D57B4" w14:textId="77777777" w:rsidR="00FF3BCA" w:rsidRPr="00DC7E52" w:rsidRDefault="00FF3BCA" w:rsidP="00FF3BCA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Jednocześnie przekładam następujące dokumenty lub informacje potwierdzające przygotowanie oferty </w:t>
      </w:r>
      <w:r w:rsidRPr="00DC7E52"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185A71D4" w14:textId="77777777" w:rsidR="00FF3BCA" w:rsidRPr="00DC7E52" w:rsidRDefault="00FF3BCA" w:rsidP="00FF3BCA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60CD98E5" w14:textId="77777777" w:rsidR="00FF3BCA" w:rsidRPr="00DC7E52" w:rsidRDefault="00FF3BCA" w:rsidP="00FF3BCA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4A6F82F3" w14:textId="77777777" w:rsidR="00FF3BCA" w:rsidRPr="00DC7E52" w:rsidRDefault="00FF3BCA" w:rsidP="00FF3BCA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32FF847D" w14:textId="77777777" w:rsidR="00FF3BCA" w:rsidRPr="00DC7E52" w:rsidRDefault="00FF3BCA" w:rsidP="00FF3BC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0F8A6B95" w14:textId="77777777" w:rsidR="00FF3BCA" w:rsidRPr="00DC7E52" w:rsidRDefault="00FF3BCA" w:rsidP="00FF3BCA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4C4DE122" w14:textId="77777777" w:rsidR="00FF3BCA" w:rsidRPr="00DC7E52" w:rsidRDefault="00FF3BCA" w:rsidP="00FF3BCA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62C2C36B" w14:textId="77777777" w:rsidR="00FF3BCA" w:rsidRPr="00DC7E52" w:rsidRDefault="00FF3BCA" w:rsidP="00FF3BCA">
      <w:pPr>
        <w:rPr>
          <w:rFonts w:ascii="Times New Roman" w:hAnsi="Times New Roman"/>
        </w:rPr>
      </w:pPr>
    </w:p>
    <w:p w14:paraId="64CFD98D" w14:textId="77777777" w:rsidR="00FF3BCA" w:rsidRPr="00DC7E52" w:rsidRDefault="00FF3BCA" w:rsidP="00FF3BCA">
      <w:pPr>
        <w:rPr>
          <w:rFonts w:ascii="Times New Roman" w:hAnsi="Times New Roman"/>
        </w:rPr>
      </w:pPr>
    </w:p>
    <w:p w14:paraId="14D9F5D4" w14:textId="77777777" w:rsidR="00FF3BCA" w:rsidRPr="009508B4" w:rsidRDefault="00FF3BCA" w:rsidP="00FF3BCA"/>
    <w:p w14:paraId="08B8864F" w14:textId="77777777" w:rsidR="00FF3BCA" w:rsidRPr="006B41DD" w:rsidRDefault="00FF3BCA" w:rsidP="00FF3BCA"/>
    <w:p w14:paraId="2A053255" w14:textId="77777777" w:rsidR="00FF3BCA" w:rsidRPr="009B4FF9" w:rsidRDefault="00FF3BCA" w:rsidP="00FF3BCA"/>
    <w:p w14:paraId="2468B21C" w14:textId="77777777" w:rsidR="00FF3BCA" w:rsidRPr="009F485C" w:rsidRDefault="00FF3BCA" w:rsidP="00FF3BCA"/>
    <w:p w14:paraId="5F859DBC" w14:textId="77777777" w:rsidR="00FF3BCA" w:rsidRPr="00DC67FD" w:rsidRDefault="00FF3BCA" w:rsidP="00FF3BCA"/>
    <w:p w14:paraId="24010CAA" w14:textId="77777777" w:rsidR="00FF3BCA" w:rsidRPr="00980A9E" w:rsidRDefault="00FF3BCA" w:rsidP="00FF3BCA"/>
    <w:p w14:paraId="574FA7A7" w14:textId="77777777" w:rsidR="00FF3BCA" w:rsidRPr="004362D4" w:rsidRDefault="00FF3BCA" w:rsidP="00FF3BCA"/>
    <w:p w14:paraId="25DF9FF7" w14:textId="77777777" w:rsidR="00FF3BCA" w:rsidRPr="003D42C0" w:rsidRDefault="00FF3BCA" w:rsidP="00FF3BCA"/>
    <w:p w14:paraId="0F088899" w14:textId="77777777" w:rsidR="00FF3BCA" w:rsidRPr="00D562AA" w:rsidRDefault="00FF3BCA" w:rsidP="00FF3BCA"/>
    <w:p w14:paraId="45837EB5" w14:textId="31B0A853" w:rsidR="00106AC7" w:rsidRPr="00FF3BCA" w:rsidRDefault="00106AC7" w:rsidP="00FF3BCA"/>
    <w:sectPr w:rsidR="00106AC7" w:rsidRPr="00FF3BCA" w:rsidSect="003000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775B7" w14:textId="77777777" w:rsidR="00300042" w:rsidRDefault="00300042">
      <w:r>
        <w:separator/>
      </w:r>
    </w:p>
  </w:endnote>
  <w:endnote w:type="continuationSeparator" w:id="0">
    <w:p w14:paraId="67AB9B48" w14:textId="77777777" w:rsidR="00300042" w:rsidRDefault="00300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4576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9A89B4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CCD4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91C0099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654EF36B">
        <v:line id="_x0000_s1025" style="position:absolute;left:0;text-align:left;z-index:251657728" from="-3.85pt,8.7pt" to="455.15pt,8.7pt"/>
      </w:pict>
    </w:r>
  </w:p>
  <w:p w14:paraId="324FC553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B0389" w14:textId="77777777" w:rsidR="00F5612B" w:rsidRDefault="00F561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5A7C3" w14:textId="77777777" w:rsidR="00300042" w:rsidRDefault="00300042">
      <w:r>
        <w:separator/>
      </w:r>
    </w:p>
  </w:footnote>
  <w:footnote w:type="continuationSeparator" w:id="0">
    <w:p w14:paraId="7C2CFFEA" w14:textId="77777777" w:rsidR="00300042" w:rsidRDefault="00300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A9F6E" w14:textId="77777777" w:rsidR="00F5612B" w:rsidRDefault="00F561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BF02F" w14:textId="77777777" w:rsidR="00F5612B" w:rsidRDefault="00F561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347BC" w14:textId="77777777" w:rsidR="00F5612B" w:rsidRDefault="00F561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651349">
    <w:abstractNumId w:val="15"/>
  </w:num>
  <w:num w:numId="2" w16cid:durableId="745998763">
    <w:abstractNumId w:val="0"/>
  </w:num>
  <w:num w:numId="3" w16cid:durableId="140268646">
    <w:abstractNumId w:val="13"/>
  </w:num>
  <w:num w:numId="4" w16cid:durableId="448624954">
    <w:abstractNumId w:val="8"/>
  </w:num>
  <w:num w:numId="5" w16cid:durableId="2130857467">
    <w:abstractNumId w:val="7"/>
  </w:num>
  <w:num w:numId="6" w16cid:durableId="1402480568">
    <w:abstractNumId w:val="1"/>
  </w:num>
  <w:num w:numId="7" w16cid:durableId="1902014021">
    <w:abstractNumId w:val="6"/>
  </w:num>
  <w:num w:numId="8" w16cid:durableId="300422733">
    <w:abstractNumId w:val="3"/>
  </w:num>
  <w:num w:numId="9" w16cid:durableId="1209685683">
    <w:abstractNumId w:val="2"/>
  </w:num>
  <w:num w:numId="10" w16cid:durableId="1390424493">
    <w:abstractNumId w:val="5"/>
  </w:num>
  <w:num w:numId="11" w16cid:durableId="1898390644">
    <w:abstractNumId w:val="11"/>
  </w:num>
  <w:num w:numId="12" w16cid:durableId="921332230">
    <w:abstractNumId w:val="4"/>
  </w:num>
  <w:num w:numId="13" w16cid:durableId="689986929">
    <w:abstractNumId w:val="10"/>
  </w:num>
  <w:num w:numId="14" w16cid:durableId="168909320">
    <w:abstractNumId w:val="14"/>
  </w:num>
  <w:num w:numId="18" w16cid:durableId="12643380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0042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0042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12B"/>
    <w:rsid w:val="00F568D6"/>
    <w:rsid w:val="00F70072"/>
    <w:rsid w:val="00FF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38D5505"/>
  <w15:chartTrackingRefBased/>
  <w15:docId w15:val="{80D49CF8-C499-43CF-B84A-C24B714C2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BCA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FF3BCA"/>
  </w:style>
  <w:style w:type="paragraph" w:styleId="Akapitzlist">
    <w:name w:val="List Paragraph"/>
    <w:basedOn w:val="Normalny"/>
    <w:uiPriority w:val="34"/>
    <w:qFormat/>
    <w:rsid w:val="00FF3BC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341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2024-04-09T07:33:00Z</cp:lastPrinted>
  <dcterms:created xsi:type="dcterms:W3CDTF">2024-04-09T07:33:00Z</dcterms:created>
  <dcterms:modified xsi:type="dcterms:W3CDTF">2024-04-09T07:33:00Z</dcterms:modified>
</cp:coreProperties>
</file>