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A3AEC" w:rsidP="00D665F5">
      <w:pPr>
        <w:spacing w:after="240"/>
        <w:jc w:val="right"/>
        <w:rPr>
          <w:sz w:val="22"/>
          <w:szCs w:val="22"/>
        </w:rPr>
      </w:pPr>
      <w:r w:rsidRPr="002A3A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3AEC">
        <w:rPr>
          <w:sz w:val="22"/>
          <w:szCs w:val="22"/>
        </w:rPr>
        <w:t>2024-04-12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A3AEC" w:rsidRPr="002A3AEC" w:rsidRDefault="002A3AEC" w:rsidP="00577BC6">
      <w:pPr>
        <w:spacing w:after="40"/>
        <w:rPr>
          <w:b/>
          <w:bCs/>
          <w:sz w:val="22"/>
          <w:szCs w:val="22"/>
        </w:rPr>
      </w:pPr>
      <w:r w:rsidRPr="002A3AEC">
        <w:rPr>
          <w:b/>
          <w:bCs/>
          <w:sz w:val="22"/>
          <w:szCs w:val="22"/>
        </w:rPr>
        <w:t>Akademia Górniczo - Hutnicza</w:t>
      </w:r>
    </w:p>
    <w:p w:rsidR="002A3AEC" w:rsidRPr="002A3AEC" w:rsidRDefault="002A3AEC" w:rsidP="00577BC6">
      <w:pPr>
        <w:spacing w:after="40"/>
        <w:rPr>
          <w:b/>
          <w:bCs/>
          <w:sz w:val="22"/>
          <w:szCs w:val="22"/>
        </w:rPr>
      </w:pPr>
      <w:r w:rsidRPr="002A3A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A3AEC" w:rsidP="00577BC6">
      <w:pPr>
        <w:spacing w:after="40"/>
        <w:rPr>
          <w:b/>
          <w:bCs/>
          <w:sz w:val="22"/>
          <w:szCs w:val="22"/>
        </w:rPr>
      </w:pPr>
      <w:r w:rsidRPr="002A3AEC">
        <w:rPr>
          <w:b/>
          <w:bCs/>
          <w:sz w:val="22"/>
          <w:szCs w:val="22"/>
        </w:rPr>
        <w:t>Dział Zamówień Publicznych</w:t>
      </w:r>
    </w:p>
    <w:p w:rsidR="00D665F5" w:rsidRPr="00BD5546" w:rsidRDefault="002A3AEC" w:rsidP="00D665F5">
      <w:pPr>
        <w:rPr>
          <w:sz w:val="22"/>
          <w:szCs w:val="22"/>
        </w:rPr>
      </w:pPr>
      <w:r w:rsidRPr="002A3A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3AEC">
        <w:rPr>
          <w:sz w:val="22"/>
          <w:szCs w:val="22"/>
        </w:rPr>
        <w:t>30</w:t>
      </w:r>
    </w:p>
    <w:p w:rsidR="00D665F5" w:rsidRPr="00BD5546" w:rsidRDefault="002A3AEC" w:rsidP="00D665F5">
      <w:pPr>
        <w:rPr>
          <w:sz w:val="22"/>
          <w:szCs w:val="22"/>
        </w:rPr>
      </w:pPr>
      <w:r w:rsidRPr="002A3A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3A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3AEC" w:rsidRPr="002A3AEC">
        <w:rPr>
          <w:b/>
          <w:sz w:val="22"/>
          <w:szCs w:val="22"/>
        </w:rPr>
        <w:t>DE-dzp.272-28/24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3AEC" w:rsidRPr="002A3A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A3A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3AEC">
        <w:rPr>
          <w:b/>
          <w:sz w:val="22"/>
          <w:szCs w:val="22"/>
        </w:rPr>
        <w:t>Przebudowa, nadbudowa i rozbudowa centralnej części budynku S-1 na terenie AGH w Krakowie - DE-dzp.272-28/24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2A3AEC" w:rsidRPr="002A3AEC">
        <w:rPr>
          <w:sz w:val="22"/>
          <w:szCs w:val="22"/>
        </w:rPr>
        <w:t>(</w:t>
      </w:r>
      <w:proofErr w:type="spellStart"/>
      <w:r w:rsidR="002A3AEC" w:rsidRPr="002A3AEC">
        <w:rPr>
          <w:sz w:val="22"/>
          <w:szCs w:val="22"/>
        </w:rPr>
        <w:t>t.j</w:t>
      </w:r>
      <w:proofErr w:type="spellEnd"/>
      <w:r w:rsidR="002A3AEC" w:rsidRPr="002A3AEC">
        <w:rPr>
          <w:sz w:val="22"/>
          <w:szCs w:val="22"/>
        </w:rPr>
        <w:t>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3AEC" w:rsidRPr="002A3AEC">
        <w:rPr>
          <w:sz w:val="22"/>
          <w:szCs w:val="22"/>
        </w:rPr>
        <w:t>12/04/2024</w:t>
      </w:r>
      <w:r w:rsidR="00FF4AB1" w:rsidRPr="00577BC6">
        <w:rPr>
          <w:sz w:val="22"/>
          <w:szCs w:val="22"/>
        </w:rPr>
        <w:t xml:space="preserve"> o godz. </w:t>
      </w:r>
      <w:r w:rsidR="002A3AEC" w:rsidRPr="002A3A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:rsidTr="00082C07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1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HOCHTIEF Polska S.A.</w:t>
            </w:r>
          </w:p>
          <w:p w:rsidR="002A3AEC" w:rsidRPr="00490DC0" w:rsidRDefault="002A3AEC" w:rsidP="006C0FBB">
            <w:r w:rsidRPr="002A3AEC">
              <w:t>Żwirki i Wigury</w:t>
            </w:r>
            <w:r w:rsidRPr="00490DC0">
              <w:t xml:space="preserve"> </w:t>
            </w:r>
            <w:r w:rsidRPr="002A3AEC">
              <w:t>14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02-092</w:t>
            </w:r>
            <w:r w:rsidRPr="00490DC0">
              <w:t xml:space="preserve"> </w:t>
            </w:r>
            <w:r w:rsidRPr="002A3AEC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101 436 462.00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2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Warbud S.A.</w:t>
            </w:r>
          </w:p>
          <w:p w:rsidR="002A3AEC" w:rsidRPr="00490DC0" w:rsidRDefault="002A3AEC" w:rsidP="006C0FBB">
            <w:r w:rsidRPr="002A3AEC">
              <w:t>Domaniewska</w:t>
            </w:r>
            <w:r w:rsidRPr="00490DC0">
              <w:t xml:space="preserve"> </w:t>
            </w:r>
            <w:r w:rsidRPr="002A3AEC">
              <w:t>32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02-672</w:t>
            </w:r>
            <w:r w:rsidRPr="00490DC0">
              <w:t xml:space="preserve"> </w:t>
            </w:r>
            <w:r w:rsidRPr="002A3AEC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97 138 881.00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3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Bielskie Przedsiębiorstwo Budownictwa Przemysłowego S.A.</w:t>
            </w:r>
          </w:p>
          <w:p w:rsidR="002A3AEC" w:rsidRPr="00490DC0" w:rsidRDefault="002A3AEC" w:rsidP="006C0FBB">
            <w:r w:rsidRPr="002A3AEC">
              <w:t>ul. gen. Mieczysława Boruty-</w:t>
            </w:r>
            <w:proofErr w:type="spellStart"/>
            <w:r w:rsidRPr="002A3AEC">
              <w:t>Spiechowicza</w:t>
            </w:r>
            <w:proofErr w:type="spellEnd"/>
            <w:r w:rsidRPr="00490DC0">
              <w:t xml:space="preserve"> </w:t>
            </w:r>
            <w:r w:rsidRPr="002A3AEC">
              <w:t>27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43-300</w:t>
            </w:r>
            <w:r w:rsidRPr="00490DC0">
              <w:t xml:space="preserve"> </w:t>
            </w:r>
            <w:r w:rsidRPr="002A3AEC">
              <w:t xml:space="preserve"> Bielsko-Biała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87 972 752.02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4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PORR S.A.</w:t>
            </w:r>
          </w:p>
          <w:p w:rsidR="002A3AEC" w:rsidRPr="00490DC0" w:rsidRDefault="002A3AEC" w:rsidP="006C0FBB">
            <w:proofErr w:type="spellStart"/>
            <w:r w:rsidRPr="002A3AEC">
              <w:t>Hołubcowa</w:t>
            </w:r>
            <w:proofErr w:type="spellEnd"/>
            <w:r w:rsidRPr="00490DC0">
              <w:t xml:space="preserve"> </w:t>
            </w:r>
            <w:r w:rsidRPr="002A3AEC">
              <w:t>123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02-854</w:t>
            </w:r>
            <w:r w:rsidRPr="00490DC0">
              <w:t xml:space="preserve"> </w:t>
            </w:r>
            <w:r w:rsidRPr="002A3AEC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90 493 941.98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5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Mostostal Warszawa S.A.</w:t>
            </w:r>
          </w:p>
          <w:p w:rsidR="002A3AEC" w:rsidRPr="00490DC0" w:rsidRDefault="002A3AEC" w:rsidP="006C0FBB">
            <w:r w:rsidRPr="002A3AEC">
              <w:t>Konstruktorska</w:t>
            </w:r>
            <w:r w:rsidRPr="00490DC0">
              <w:t xml:space="preserve"> </w:t>
            </w:r>
            <w:r w:rsidRPr="002A3AEC">
              <w:t>12a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02-673</w:t>
            </w:r>
            <w:r w:rsidRPr="00490DC0">
              <w:t xml:space="preserve"> </w:t>
            </w:r>
            <w:r w:rsidRPr="002A3AEC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85 845 301.54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6</w:t>
            </w:r>
          </w:p>
        </w:tc>
        <w:tc>
          <w:tcPr>
            <w:tcW w:w="5670" w:type="dxa"/>
            <w:shd w:val="clear" w:color="auto" w:fill="auto"/>
          </w:tcPr>
          <w:p w:rsidR="00C21940" w:rsidRDefault="00C21940" w:rsidP="006C0FBB">
            <w:pPr>
              <w:spacing w:before="40"/>
            </w:pPr>
            <w:r>
              <w:t>Konsorcjum Firm:</w:t>
            </w:r>
          </w:p>
          <w:p w:rsidR="002A3AEC" w:rsidRPr="00490DC0" w:rsidRDefault="00C21940" w:rsidP="006C0FBB">
            <w:pPr>
              <w:spacing w:before="40"/>
            </w:pPr>
            <w:r>
              <w:t xml:space="preserve">Lider - </w:t>
            </w:r>
            <w:proofErr w:type="spellStart"/>
            <w:r w:rsidR="002A3AEC" w:rsidRPr="002A3AEC">
              <w:t>Electricon</w:t>
            </w:r>
            <w:proofErr w:type="spellEnd"/>
            <w:r w:rsidR="002A3AEC" w:rsidRPr="002A3AEC">
              <w:t xml:space="preserve"> Sp. z o.o.</w:t>
            </w:r>
          </w:p>
          <w:p w:rsidR="002A3AEC" w:rsidRPr="00490DC0" w:rsidRDefault="00C21940" w:rsidP="006C0FBB">
            <w:r>
              <w:t>Na Załęczu 3</w:t>
            </w:r>
          </w:p>
          <w:p w:rsidR="002A3AEC" w:rsidRDefault="002A3AEC" w:rsidP="006C0FBB">
            <w:pPr>
              <w:spacing w:after="40"/>
              <w:jc w:val="both"/>
            </w:pPr>
            <w:r w:rsidRPr="002A3AEC">
              <w:t>31-</w:t>
            </w:r>
            <w:r w:rsidR="00C21940">
              <w:t>587</w:t>
            </w:r>
            <w:r w:rsidRPr="00490DC0">
              <w:t xml:space="preserve"> </w:t>
            </w:r>
            <w:r w:rsidRPr="002A3AEC">
              <w:t>Kraków</w:t>
            </w:r>
          </w:p>
          <w:p w:rsidR="00C21940" w:rsidRDefault="00C21940" w:rsidP="006C0FBB">
            <w:pPr>
              <w:spacing w:after="40"/>
              <w:jc w:val="both"/>
            </w:pPr>
            <w:r>
              <w:t xml:space="preserve">Partner – </w:t>
            </w:r>
            <w:proofErr w:type="spellStart"/>
            <w:r>
              <w:t>Budocon</w:t>
            </w:r>
            <w:proofErr w:type="spellEnd"/>
            <w:r>
              <w:t xml:space="preserve"> sp. z o.o.</w:t>
            </w:r>
          </w:p>
          <w:p w:rsidR="00C21940" w:rsidRPr="00490DC0" w:rsidRDefault="00C21940" w:rsidP="006C0FBB">
            <w:pPr>
              <w:spacing w:after="40"/>
              <w:jc w:val="both"/>
            </w:pPr>
            <w:r>
              <w:t xml:space="preserve">Madalińskiego </w:t>
            </w:r>
            <w:r w:rsidR="00661973">
              <w:t>11A/14; 30-303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90 909 346.06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7</w:t>
            </w:r>
          </w:p>
        </w:tc>
        <w:tc>
          <w:tcPr>
            <w:tcW w:w="5670" w:type="dxa"/>
            <w:shd w:val="clear" w:color="auto" w:fill="auto"/>
          </w:tcPr>
          <w:p w:rsidR="00661973" w:rsidRDefault="00661973" w:rsidP="00661973">
            <w:pPr>
              <w:spacing w:before="40"/>
            </w:pPr>
            <w:r>
              <w:t>Konsorcjum Firm:</w:t>
            </w:r>
          </w:p>
          <w:p w:rsidR="002A3AEC" w:rsidRPr="00490DC0" w:rsidRDefault="00661973" w:rsidP="006C0FBB">
            <w:pPr>
              <w:spacing w:before="40"/>
            </w:pPr>
            <w:r>
              <w:t xml:space="preserve">Lider - </w:t>
            </w:r>
            <w:r w:rsidR="002A3AEC" w:rsidRPr="002A3AEC">
              <w:t>ERBUD S. A.</w:t>
            </w:r>
          </w:p>
          <w:p w:rsidR="002A3AEC" w:rsidRPr="00490DC0" w:rsidRDefault="002A3AEC" w:rsidP="006C0FBB">
            <w:r w:rsidRPr="002A3AEC">
              <w:t>Klimczaka</w:t>
            </w:r>
            <w:r w:rsidRPr="00490DC0">
              <w:t xml:space="preserve"> </w:t>
            </w:r>
            <w:r w:rsidRPr="002A3AEC">
              <w:t>1</w:t>
            </w:r>
            <w:r w:rsidRPr="00490DC0">
              <w:t xml:space="preserve"> </w:t>
            </w:r>
          </w:p>
          <w:p w:rsidR="002A3AEC" w:rsidRDefault="002A3AEC" w:rsidP="006C0FBB">
            <w:pPr>
              <w:spacing w:after="40"/>
              <w:jc w:val="both"/>
            </w:pPr>
            <w:r w:rsidRPr="002A3AEC">
              <w:lastRenderedPageBreak/>
              <w:t>02-797</w:t>
            </w:r>
            <w:r w:rsidRPr="00490DC0">
              <w:t xml:space="preserve"> </w:t>
            </w:r>
            <w:r w:rsidRPr="002A3AEC">
              <w:t>Warszawa</w:t>
            </w:r>
          </w:p>
          <w:p w:rsidR="00661973" w:rsidRDefault="00661973" w:rsidP="006C0FBB">
            <w:pPr>
              <w:spacing w:after="40"/>
              <w:jc w:val="both"/>
            </w:pPr>
            <w:r>
              <w:t>Partner –</w:t>
            </w:r>
            <w:r>
              <w:t xml:space="preserve"> Fast </w:t>
            </w:r>
            <w:proofErr w:type="spellStart"/>
            <w:r>
              <w:t>Group</w:t>
            </w:r>
            <w:proofErr w:type="spellEnd"/>
            <w:r>
              <w:t xml:space="preserve"> sp. z o.o.</w:t>
            </w:r>
          </w:p>
          <w:p w:rsidR="00661973" w:rsidRPr="00490DC0" w:rsidRDefault="00661973" w:rsidP="006C0FBB">
            <w:pPr>
              <w:spacing w:after="40"/>
              <w:jc w:val="both"/>
            </w:pPr>
            <w:r>
              <w:t>Al. 3Maja 12; 00-391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lastRenderedPageBreak/>
              <w:t>91 473 870.00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8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Budimex S.A.</w:t>
            </w:r>
          </w:p>
          <w:p w:rsidR="002A3AEC" w:rsidRPr="00490DC0" w:rsidRDefault="002A3AEC" w:rsidP="006C0FBB">
            <w:r w:rsidRPr="002A3AEC">
              <w:t>Siedmiogrodzka</w:t>
            </w:r>
            <w:r w:rsidRPr="00490DC0">
              <w:t xml:space="preserve"> </w:t>
            </w:r>
            <w:r w:rsidRPr="002A3AEC">
              <w:t>9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01-204</w:t>
            </w:r>
            <w:r w:rsidRPr="00490DC0">
              <w:t xml:space="preserve"> </w:t>
            </w:r>
            <w:r w:rsidRPr="002A3AEC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89 775 240.00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9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proofErr w:type="spellStart"/>
            <w:r w:rsidRPr="002A3AEC">
              <w:t>Baudziedzic</w:t>
            </w:r>
            <w:proofErr w:type="spellEnd"/>
            <w:r w:rsidRPr="002A3AEC">
              <w:t xml:space="preserve"> Sp. z o. o. Sp. Komandytowa</w:t>
            </w:r>
          </w:p>
          <w:p w:rsidR="002A3AEC" w:rsidRPr="00490DC0" w:rsidRDefault="002A3AEC" w:rsidP="006C0FBB">
            <w:r w:rsidRPr="002A3AEC">
              <w:t>Lotniskowa</w:t>
            </w:r>
            <w:r w:rsidRPr="00490DC0">
              <w:t xml:space="preserve"> </w:t>
            </w:r>
            <w:r w:rsidRPr="002A3AEC">
              <w:t>8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36-060</w:t>
            </w:r>
            <w:r w:rsidRPr="00490DC0">
              <w:t xml:space="preserve"> </w:t>
            </w:r>
            <w:r w:rsidRPr="002A3AEC">
              <w:t>Głogów Małopolski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78 351 000.00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10</w:t>
            </w:r>
          </w:p>
        </w:tc>
        <w:tc>
          <w:tcPr>
            <w:tcW w:w="5670" w:type="dxa"/>
            <w:shd w:val="clear" w:color="auto" w:fill="auto"/>
          </w:tcPr>
          <w:p w:rsidR="00420F87" w:rsidRDefault="00420F87" w:rsidP="00420F87">
            <w:pPr>
              <w:spacing w:before="40"/>
            </w:pPr>
            <w:r>
              <w:t>Konsorcjum Firm:</w:t>
            </w:r>
          </w:p>
          <w:p w:rsidR="002A3AEC" w:rsidRPr="00490DC0" w:rsidRDefault="00420F87" w:rsidP="00420F87">
            <w:pPr>
              <w:spacing w:before="40"/>
            </w:pPr>
            <w:r>
              <w:t xml:space="preserve">Lider - </w:t>
            </w:r>
            <w:proofErr w:type="spellStart"/>
            <w:r w:rsidR="002A3AEC" w:rsidRPr="002A3AEC">
              <w:t>Strabag</w:t>
            </w:r>
            <w:proofErr w:type="spellEnd"/>
            <w:r w:rsidR="002A3AEC" w:rsidRPr="002A3AEC">
              <w:t xml:space="preserve"> Sp. z o.o.</w:t>
            </w:r>
          </w:p>
          <w:p w:rsidR="002A3AEC" w:rsidRPr="00490DC0" w:rsidRDefault="002A3AEC" w:rsidP="006C0FBB">
            <w:proofErr w:type="spellStart"/>
            <w:r w:rsidRPr="002A3AEC">
              <w:t>Parzniewska</w:t>
            </w:r>
            <w:proofErr w:type="spellEnd"/>
            <w:r w:rsidRPr="00490DC0">
              <w:t xml:space="preserve"> </w:t>
            </w:r>
            <w:r w:rsidRPr="002A3AEC">
              <w:t>10</w:t>
            </w:r>
            <w:r w:rsidRPr="00490DC0">
              <w:t xml:space="preserve"> </w:t>
            </w:r>
          </w:p>
          <w:p w:rsidR="002A3AEC" w:rsidRDefault="002A3AEC" w:rsidP="006C0FBB">
            <w:pPr>
              <w:spacing w:after="40"/>
              <w:jc w:val="both"/>
            </w:pPr>
            <w:r w:rsidRPr="002A3AEC">
              <w:t>05-800</w:t>
            </w:r>
            <w:r w:rsidRPr="00490DC0">
              <w:t xml:space="preserve"> </w:t>
            </w:r>
            <w:r w:rsidRPr="002A3AEC">
              <w:t>Pruszków</w:t>
            </w:r>
          </w:p>
          <w:p w:rsidR="00420F87" w:rsidRDefault="00420F87" w:rsidP="006C0FBB">
            <w:pPr>
              <w:spacing w:after="40"/>
              <w:jc w:val="both"/>
            </w:pPr>
            <w:r>
              <w:t>Partner –</w:t>
            </w:r>
            <w:r>
              <w:t xml:space="preserve"> </w:t>
            </w:r>
            <w:proofErr w:type="spellStart"/>
            <w:r>
              <w:t>Symetrium</w:t>
            </w:r>
            <w:proofErr w:type="spellEnd"/>
            <w:r>
              <w:t xml:space="preserve"> Sp. z o.o.</w:t>
            </w:r>
          </w:p>
          <w:p w:rsidR="00420F87" w:rsidRPr="00490DC0" w:rsidRDefault="00420F87" w:rsidP="006C0FBB">
            <w:pPr>
              <w:spacing w:after="40"/>
              <w:jc w:val="both"/>
            </w:pPr>
            <w:r>
              <w:t>Krakowska280/200; 32-080 Zabierzów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88 550 990.31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11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 xml:space="preserve">NDI </w:t>
            </w:r>
            <w:r w:rsidR="00CA1616">
              <w:t>S.A.</w:t>
            </w:r>
          </w:p>
          <w:p w:rsidR="002A3AEC" w:rsidRPr="00490DC0" w:rsidRDefault="002A3AEC" w:rsidP="006C0FBB">
            <w:r w:rsidRPr="002A3AEC">
              <w:t>Powstańców Warszawy</w:t>
            </w:r>
            <w:r w:rsidRPr="00490DC0">
              <w:t xml:space="preserve"> </w:t>
            </w:r>
            <w:r w:rsidRPr="002A3AEC">
              <w:t>19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81-718</w:t>
            </w:r>
            <w:r w:rsidRPr="00490DC0">
              <w:t xml:space="preserve"> </w:t>
            </w:r>
            <w:r w:rsidRPr="002A3AEC">
              <w:t>Sopot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77 424 547.93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12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DEKPOL Budownictwo spółka z ograniczoną odpowi</w:t>
            </w:r>
            <w:bookmarkStart w:id="0" w:name="_GoBack"/>
            <w:bookmarkEnd w:id="0"/>
            <w:r w:rsidRPr="002A3AEC">
              <w:t>edzialnością</w:t>
            </w:r>
          </w:p>
          <w:p w:rsidR="002A3AEC" w:rsidRPr="00490DC0" w:rsidRDefault="002A3AEC" w:rsidP="006C0FBB">
            <w:r w:rsidRPr="002A3AEC">
              <w:t>ul. Gajowa</w:t>
            </w:r>
            <w:r w:rsidRPr="00490DC0">
              <w:t xml:space="preserve"> </w:t>
            </w:r>
            <w:r w:rsidRPr="002A3AEC">
              <w:t>31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83-251</w:t>
            </w:r>
            <w:r w:rsidRPr="00490DC0">
              <w:t xml:space="preserve"> </w:t>
            </w:r>
            <w:r w:rsidRPr="002A3AEC">
              <w:t>Pinczyn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86 063 315.01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13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Przedsiębiorstwo Budowlano-Produkcyjne "</w:t>
            </w:r>
            <w:proofErr w:type="spellStart"/>
            <w:r w:rsidRPr="002A3AEC">
              <w:t>Łęgprzem</w:t>
            </w:r>
            <w:proofErr w:type="spellEnd"/>
            <w:r w:rsidRPr="002A3AEC">
              <w:t>" Sp. z o.o.</w:t>
            </w:r>
          </w:p>
          <w:p w:rsidR="002A3AEC" w:rsidRPr="00490DC0" w:rsidRDefault="002A3AEC" w:rsidP="006C0FBB">
            <w:r w:rsidRPr="002A3AEC">
              <w:t>Ciepłownicza</w:t>
            </w:r>
            <w:r w:rsidRPr="00490DC0">
              <w:t xml:space="preserve"> </w:t>
            </w:r>
            <w:r w:rsidRPr="002A3AEC">
              <w:t>20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31-574</w:t>
            </w:r>
            <w:r w:rsidRPr="00490DC0">
              <w:t xml:space="preserve"> </w:t>
            </w:r>
            <w:r w:rsidRPr="002A3AEC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89 666 000.00 zł</w:t>
            </w:r>
          </w:p>
        </w:tc>
      </w:tr>
      <w:tr w:rsidR="002A3AEC" w:rsidRPr="00493F8C" w:rsidTr="00082C07">
        <w:tc>
          <w:tcPr>
            <w:tcW w:w="993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center"/>
            </w:pPr>
            <w:r w:rsidRPr="002A3AEC">
              <w:t>14</w:t>
            </w:r>
          </w:p>
        </w:tc>
        <w:tc>
          <w:tcPr>
            <w:tcW w:w="5670" w:type="dxa"/>
            <w:shd w:val="clear" w:color="auto" w:fill="auto"/>
          </w:tcPr>
          <w:p w:rsidR="002A3AEC" w:rsidRPr="00490DC0" w:rsidRDefault="002A3AEC" w:rsidP="006C0FBB">
            <w:pPr>
              <w:spacing w:before="40"/>
            </w:pPr>
            <w:r w:rsidRPr="002A3AEC">
              <w:t>RE-</w:t>
            </w:r>
            <w:proofErr w:type="spellStart"/>
            <w:r w:rsidRPr="002A3AEC">
              <w:t>Bau</w:t>
            </w:r>
            <w:proofErr w:type="spellEnd"/>
            <w:r w:rsidRPr="002A3AEC">
              <w:t xml:space="preserve"> Sp. z o.o.</w:t>
            </w:r>
          </w:p>
          <w:p w:rsidR="002A3AEC" w:rsidRPr="00490DC0" w:rsidRDefault="002A3AEC" w:rsidP="006C0FBB">
            <w:r w:rsidRPr="002A3AEC">
              <w:t>Armii Krajowej</w:t>
            </w:r>
            <w:r w:rsidRPr="00490DC0">
              <w:t xml:space="preserve"> </w:t>
            </w:r>
            <w:r w:rsidRPr="002A3AEC">
              <w:t>19</w:t>
            </w:r>
            <w:r w:rsidRPr="00490DC0">
              <w:t xml:space="preserve"> </w:t>
            </w:r>
          </w:p>
          <w:p w:rsidR="002A3AEC" w:rsidRPr="00490DC0" w:rsidRDefault="002A3AEC" w:rsidP="006C0FBB">
            <w:pPr>
              <w:spacing w:after="40"/>
              <w:jc w:val="both"/>
            </w:pPr>
            <w:r w:rsidRPr="002A3AEC">
              <w:t>30-150</w:t>
            </w:r>
            <w:r w:rsidRPr="00490DC0">
              <w:t xml:space="preserve"> </w:t>
            </w:r>
            <w:r w:rsidRPr="002A3AEC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A3AEC" w:rsidRPr="00490DC0" w:rsidRDefault="002A3AEC" w:rsidP="006C0FBB">
            <w:pPr>
              <w:spacing w:before="120" w:after="120"/>
              <w:jc w:val="both"/>
            </w:pPr>
            <w:r w:rsidRPr="002A3AEC">
              <w:t>84 863 850.00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3C8" w:rsidRDefault="00B903C8">
      <w:r>
        <w:separator/>
      </w:r>
    </w:p>
  </w:endnote>
  <w:endnote w:type="continuationSeparator" w:id="0">
    <w:p w:rsidR="00B903C8" w:rsidRDefault="00B90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3C8" w:rsidRDefault="00B903C8">
      <w:r>
        <w:separator/>
      </w:r>
    </w:p>
  </w:footnote>
  <w:footnote w:type="continuationSeparator" w:id="0">
    <w:p w:rsidR="00B903C8" w:rsidRDefault="00B90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AEC" w:rsidRDefault="002A3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AEC" w:rsidRDefault="002A3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AEC" w:rsidRDefault="002A3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3C8"/>
    <w:rsid w:val="00007727"/>
    <w:rsid w:val="00017720"/>
    <w:rsid w:val="00035488"/>
    <w:rsid w:val="00082C07"/>
    <w:rsid w:val="000A0093"/>
    <w:rsid w:val="000D7F25"/>
    <w:rsid w:val="000E00E5"/>
    <w:rsid w:val="00104EFA"/>
    <w:rsid w:val="001146A4"/>
    <w:rsid w:val="00173B20"/>
    <w:rsid w:val="001C69FF"/>
    <w:rsid w:val="0023318D"/>
    <w:rsid w:val="002A3AEC"/>
    <w:rsid w:val="003B6B36"/>
    <w:rsid w:val="003D72FD"/>
    <w:rsid w:val="003F57CD"/>
    <w:rsid w:val="00420F87"/>
    <w:rsid w:val="00423179"/>
    <w:rsid w:val="00490DC0"/>
    <w:rsid w:val="00493F8C"/>
    <w:rsid w:val="004B64B5"/>
    <w:rsid w:val="004C7E9B"/>
    <w:rsid w:val="005324A5"/>
    <w:rsid w:val="00577BC6"/>
    <w:rsid w:val="00601802"/>
    <w:rsid w:val="00661973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B903C8"/>
    <w:rsid w:val="00C21940"/>
    <w:rsid w:val="00C236D3"/>
    <w:rsid w:val="00C659E2"/>
    <w:rsid w:val="00CA1616"/>
    <w:rsid w:val="00CB0802"/>
    <w:rsid w:val="00D209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43592B"/>
  <w15:chartTrackingRefBased/>
  <w15:docId w15:val="{84FB5A1C-07E8-4B57-B941-B234433B8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20F87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340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5</cp:revision>
  <dcterms:created xsi:type="dcterms:W3CDTF">2024-04-12T09:20:00Z</dcterms:created>
  <dcterms:modified xsi:type="dcterms:W3CDTF">2024-04-12T09:42:00Z</dcterms:modified>
</cp:coreProperties>
</file>