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58014" w14:textId="77777777" w:rsidR="00D665F5" w:rsidRDefault="008D602A" w:rsidP="00D665F5">
      <w:pPr>
        <w:spacing w:after="240"/>
        <w:jc w:val="right"/>
        <w:rPr>
          <w:sz w:val="22"/>
          <w:szCs w:val="22"/>
        </w:rPr>
      </w:pPr>
      <w:r w:rsidRPr="008D60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602A">
        <w:rPr>
          <w:sz w:val="22"/>
          <w:szCs w:val="22"/>
        </w:rPr>
        <w:t>2024-03-19</w:t>
      </w:r>
    </w:p>
    <w:p w14:paraId="18FF562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69A1787" w14:textId="77777777" w:rsidR="008D602A" w:rsidRPr="008D602A" w:rsidRDefault="008D602A" w:rsidP="00577BC6">
      <w:pPr>
        <w:spacing w:after="40"/>
        <w:rPr>
          <w:b/>
          <w:bCs/>
          <w:sz w:val="22"/>
          <w:szCs w:val="22"/>
        </w:rPr>
      </w:pPr>
      <w:r w:rsidRPr="008D602A">
        <w:rPr>
          <w:b/>
          <w:bCs/>
          <w:sz w:val="22"/>
          <w:szCs w:val="22"/>
        </w:rPr>
        <w:t>Akademia Górniczo - Hutnicza</w:t>
      </w:r>
    </w:p>
    <w:p w14:paraId="30855057" w14:textId="77777777" w:rsidR="008D602A" w:rsidRPr="008D602A" w:rsidRDefault="008D602A" w:rsidP="00577BC6">
      <w:pPr>
        <w:spacing w:after="40"/>
        <w:rPr>
          <w:b/>
          <w:bCs/>
          <w:sz w:val="22"/>
          <w:szCs w:val="22"/>
        </w:rPr>
      </w:pPr>
      <w:r w:rsidRPr="008D602A">
        <w:rPr>
          <w:b/>
          <w:bCs/>
          <w:sz w:val="22"/>
          <w:szCs w:val="22"/>
        </w:rPr>
        <w:t>im. Stanisława Staszica w Krakowie</w:t>
      </w:r>
    </w:p>
    <w:p w14:paraId="0567D939" w14:textId="77777777" w:rsidR="00D665F5" w:rsidRPr="00D91931" w:rsidRDefault="008D602A" w:rsidP="00577BC6">
      <w:pPr>
        <w:spacing w:after="40"/>
        <w:rPr>
          <w:b/>
          <w:bCs/>
          <w:sz w:val="22"/>
          <w:szCs w:val="22"/>
        </w:rPr>
      </w:pPr>
      <w:r w:rsidRPr="008D602A">
        <w:rPr>
          <w:b/>
          <w:bCs/>
          <w:sz w:val="22"/>
          <w:szCs w:val="22"/>
        </w:rPr>
        <w:t>Dział Zamówień Publicznych</w:t>
      </w:r>
    </w:p>
    <w:p w14:paraId="7C051B59" w14:textId="77777777" w:rsidR="00D665F5" w:rsidRPr="00BD5546" w:rsidRDefault="008D602A" w:rsidP="00D665F5">
      <w:pPr>
        <w:rPr>
          <w:sz w:val="22"/>
          <w:szCs w:val="22"/>
        </w:rPr>
      </w:pPr>
      <w:r w:rsidRPr="008D60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602A">
        <w:rPr>
          <w:sz w:val="22"/>
          <w:szCs w:val="22"/>
        </w:rPr>
        <w:t>30</w:t>
      </w:r>
    </w:p>
    <w:p w14:paraId="6AF715A6" w14:textId="77777777" w:rsidR="00D665F5" w:rsidRPr="00BD5546" w:rsidRDefault="008D602A" w:rsidP="00D665F5">
      <w:pPr>
        <w:rPr>
          <w:sz w:val="22"/>
          <w:szCs w:val="22"/>
        </w:rPr>
      </w:pPr>
      <w:r w:rsidRPr="008D60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602A">
        <w:rPr>
          <w:sz w:val="22"/>
          <w:szCs w:val="22"/>
        </w:rPr>
        <w:t>Kraków</w:t>
      </w:r>
    </w:p>
    <w:p w14:paraId="240665E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602A" w:rsidRPr="008D602A">
        <w:rPr>
          <w:b/>
          <w:sz w:val="22"/>
          <w:szCs w:val="22"/>
        </w:rPr>
        <w:t>DE.dzp.272-106/24</w:t>
      </w:r>
      <w:r w:rsidR="00A80738">
        <w:rPr>
          <w:sz w:val="24"/>
        </w:rPr>
        <w:tab/>
        <w:t xml:space="preserve"> </w:t>
      </w:r>
    </w:p>
    <w:p w14:paraId="248159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55DE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3472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6103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79FC2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CB580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602A" w:rsidRPr="008D602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FC17AB" w14:textId="77777777" w:rsidR="00A80738" w:rsidRPr="00577BC6" w:rsidRDefault="008D60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602A">
        <w:rPr>
          <w:b/>
          <w:sz w:val="22"/>
          <w:szCs w:val="22"/>
        </w:rPr>
        <w:t>Bieżąca konserwacja, czyszczenie i przegląd sieci kanalizacyjnej na terenie AGH - DE.dzp.272-106/24</w:t>
      </w:r>
    </w:p>
    <w:p w14:paraId="1D24FE4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3A8BE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602A" w:rsidRPr="008D602A">
        <w:rPr>
          <w:sz w:val="22"/>
          <w:szCs w:val="22"/>
        </w:rPr>
        <w:t>15/03/2024</w:t>
      </w:r>
      <w:r w:rsidR="00FF4AB1" w:rsidRPr="00577BC6">
        <w:rPr>
          <w:sz w:val="22"/>
          <w:szCs w:val="22"/>
        </w:rPr>
        <w:t xml:space="preserve"> o godz. </w:t>
      </w:r>
      <w:r w:rsidR="008D602A" w:rsidRPr="008D602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6C54CD" w14:textId="77777777" w:rsidTr="003F57CD">
        <w:tc>
          <w:tcPr>
            <w:tcW w:w="993" w:type="dxa"/>
            <w:shd w:val="clear" w:color="auto" w:fill="auto"/>
            <w:vAlign w:val="center"/>
          </w:tcPr>
          <w:p w14:paraId="741709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D507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9D52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602A" w:rsidRPr="00493F8C" w14:paraId="3C537907" w14:textId="77777777" w:rsidTr="00487683">
        <w:tc>
          <w:tcPr>
            <w:tcW w:w="993" w:type="dxa"/>
            <w:shd w:val="clear" w:color="auto" w:fill="auto"/>
            <w:vAlign w:val="center"/>
          </w:tcPr>
          <w:p w14:paraId="05FE3915" w14:textId="77777777" w:rsidR="008D602A" w:rsidRPr="00490DC0" w:rsidRDefault="008D602A" w:rsidP="00487683">
            <w:pPr>
              <w:spacing w:before="120" w:after="120"/>
              <w:jc w:val="center"/>
            </w:pPr>
            <w:r w:rsidRPr="008D602A">
              <w:t>1</w:t>
            </w:r>
          </w:p>
        </w:tc>
        <w:tc>
          <w:tcPr>
            <w:tcW w:w="5244" w:type="dxa"/>
            <w:shd w:val="clear" w:color="auto" w:fill="auto"/>
          </w:tcPr>
          <w:p w14:paraId="04E090CE" w14:textId="77777777" w:rsidR="008D602A" w:rsidRPr="00C93E0D" w:rsidRDefault="008D602A" w:rsidP="00487683">
            <w:pPr>
              <w:spacing w:before="40"/>
              <w:rPr>
                <w:lang w:val="en-US"/>
              </w:rPr>
            </w:pPr>
            <w:r w:rsidRPr="00C93E0D">
              <w:rPr>
                <w:lang w:val="en-US"/>
              </w:rPr>
              <w:t>MERKURY MR Development Poland</w:t>
            </w:r>
          </w:p>
          <w:p w14:paraId="361FEED3" w14:textId="77777777" w:rsidR="008D602A" w:rsidRPr="00C93E0D" w:rsidRDefault="008D602A" w:rsidP="00487683">
            <w:pPr>
              <w:rPr>
                <w:lang w:val="en-US"/>
              </w:rPr>
            </w:pPr>
            <w:r w:rsidRPr="00C93E0D">
              <w:rPr>
                <w:lang w:val="en-US"/>
              </w:rPr>
              <w:t>Składowa</w:t>
            </w:r>
            <w:r w:rsidRPr="00C93E0D">
              <w:rPr>
                <w:lang w:val="en-US"/>
              </w:rPr>
              <w:t xml:space="preserve"> </w:t>
            </w:r>
            <w:r w:rsidRPr="00C93E0D">
              <w:rPr>
                <w:lang w:val="en-US"/>
              </w:rPr>
              <w:t>28</w:t>
            </w:r>
            <w:r w:rsidRPr="00C93E0D">
              <w:rPr>
                <w:lang w:val="en-US"/>
              </w:rPr>
              <w:t xml:space="preserve"> </w:t>
            </w:r>
          </w:p>
          <w:p w14:paraId="0219F324" w14:textId="77777777" w:rsidR="008D602A" w:rsidRPr="00490DC0" w:rsidRDefault="008D602A" w:rsidP="00487683">
            <w:pPr>
              <w:spacing w:after="40"/>
              <w:jc w:val="both"/>
            </w:pPr>
            <w:r w:rsidRPr="008D602A">
              <w:t>30-10</w:t>
            </w:r>
            <w:r w:rsidRPr="00490DC0">
              <w:t xml:space="preserve"> </w:t>
            </w:r>
            <w:r w:rsidRPr="008D60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91616E" w14:textId="77777777" w:rsidR="008D602A" w:rsidRPr="00490DC0" w:rsidRDefault="008D602A" w:rsidP="00487683">
            <w:pPr>
              <w:spacing w:before="120" w:after="120"/>
              <w:jc w:val="both"/>
            </w:pPr>
            <w:r w:rsidRPr="008D602A">
              <w:t>420 878.05 zł</w:t>
            </w:r>
          </w:p>
        </w:tc>
      </w:tr>
      <w:tr w:rsidR="008D602A" w:rsidRPr="00493F8C" w14:paraId="0683F56A" w14:textId="77777777" w:rsidTr="00487683">
        <w:tc>
          <w:tcPr>
            <w:tcW w:w="993" w:type="dxa"/>
            <w:shd w:val="clear" w:color="auto" w:fill="auto"/>
            <w:vAlign w:val="center"/>
          </w:tcPr>
          <w:p w14:paraId="6956D7A2" w14:textId="77777777" w:rsidR="008D602A" w:rsidRPr="00490DC0" w:rsidRDefault="008D602A" w:rsidP="00487683">
            <w:pPr>
              <w:spacing w:before="120" w:after="120"/>
              <w:jc w:val="center"/>
            </w:pPr>
            <w:r w:rsidRPr="008D602A">
              <w:t>2</w:t>
            </w:r>
          </w:p>
        </w:tc>
        <w:tc>
          <w:tcPr>
            <w:tcW w:w="5244" w:type="dxa"/>
            <w:shd w:val="clear" w:color="auto" w:fill="auto"/>
          </w:tcPr>
          <w:p w14:paraId="439B56BD" w14:textId="4C8BA600" w:rsidR="008D602A" w:rsidRPr="00490DC0" w:rsidRDefault="008D602A" w:rsidP="00487683">
            <w:pPr>
              <w:spacing w:before="40"/>
            </w:pPr>
            <w:r w:rsidRPr="008D602A">
              <w:t xml:space="preserve">Zakład Budownictwa Ogólnego Instalacji Sanitarnej ,,Instalbud" Sp. J. </w:t>
            </w:r>
            <w:r w:rsidR="00C93E0D">
              <w:t>G.</w:t>
            </w:r>
            <w:r w:rsidRPr="008D602A">
              <w:t xml:space="preserve"> Rojewski </w:t>
            </w:r>
            <w:r w:rsidR="00C93E0D">
              <w:t>D.</w:t>
            </w:r>
            <w:r w:rsidRPr="008D602A">
              <w:t xml:space="preserve"> Rojewski</w:t>
            </w:r>
          </w:p>
          <w:p w14:paraId="395B7849" w14:textId="77777777" w:rsidR="008D602A" w:rsidRPr="00490DC0" w:rsidRDefault="008D602A" w:rsidP="00487683">
            <w:r w:rsidRPr="008D602A">
              <w:t>Mogilska</w:t>
            </w:r>
            <w:r w:rsidRPr="00490DC0">
              <w:t xml:space="preserve"> </w:t>
            </w:r>
            <w:r w:rsidRPr="008D602A">
              <w:t>80</w:t>
            </w:r>
            <w:r w:rsidRPr="00490DC0">
              <w:t xml:space="preserve"> </w:t>
            </w:r>
          </w:p>
          <w:p w14:paraId="05226A61" w14:textId="77777777" w:rsidR="008D602A" w:rsidRPr="00490DC0" w:rsidRDefault="008D602A" w:rsidP="00487683">
            <w:pPr>
              <w:spacing w:after="40"/>
              <w:jc w:val="both"/>
            </w:pPr>
            <w:r w:rsidRPr="008D602A">
              <w:t>31-546</w:t>
            </w:r>
            <w:r w:rsidRPr="00490DC0">
              <w:t xml:space="preserve"> </w:t>
            </w:r>
            <w:r w:rsidRPr="008D60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57C742" w14:textId="77777777" w:rsidR="008D602A" w:rsidRPr="00490DC0" w:rsidRDefault="008D602A" w:rsidP="00487683">
            <w:pPr>
              <w:spacing w:before="120" w:after="120"/>
              <w:jc w:val="both"/>
            </w:pPr>
            <w:r w:rsidRPr="008D602A">
              <w:t>291 386.60 zł</w:t>
            </w:r>
          </w:p>
        </w:tc>
      </w:tr>
      <w:tr w:rsidR="008D602A" w:rsidRPr="00493F8C" w14:paraId="30784CBA" w14:textId="77777777" w:rsidTr="00487683">
        <w:tc>
          <w:tcPr>
            <w:tcW w:w="993" w:type="dxa"/>
            <w:shd w:val="clear" w:color="auto" w:fill="auto"/>
            <w:vAlign w:val="center"/>
          </w:tcPr>
          <w:p w14:paraId="0F6A8D19" w14:textId="77777777" w:rsidR="008D602A" w:rsidRPr="00490DC0" w:rsidRDefault="008D602A" w:rsidP="00487683">
            <w:pPr>
              <w:spacing w:before="120" w:after="120"/>
              <w:jc w:val="center"/>
            </w:pPr>
            <w:r w:rsidRPr="008D602A">
              <w:t>3</w:t>
            </w:r>
          </w:p>
        </w:tc>
        <w:tc>
          <w:tcPr>
            <w:tcW w:w="5244" w:type="dxa"/>
            <w:shd w:val="clear" w:color="auto" w:fill="auto"/>
          </w:tcPr>
          <w:p w14:paraId="05B3A44B" w14:textId="77777777" w:rsidR="008D602A" w:rsidRPr="00490DC0" w:rsidRDefault="008D602A" w:rsidP="00487683">
            <w:pPr>
              <w:spacing w:before="40"/>
            </w:pPr>
            <w:r w:rsidRPr="008D602A">
              <w:t>F.H.U. "LAWINA" S.C. J. KUĆMIERZ, K. KUĆMIERZ</w:t>
            </w:r>
          </w:p>
          <w:p w14:paraId="57B28B2A" w14:textId="77777777" w:rsidR="008D602A" w:rsidRPr="00490DC0" w:rsidRDefault="008D602A" w:rsidP="00487683">
            <w:r w:rsidRPr="008D602A">
              <w:t>Przeginia</w:t>
            </w:r>
            <w:r w:rsidRPr="00490DC0">
              <w:t xml:space="preserve"> </w:t>
            </w:r>
            <w:r w:rsidRPr="008D602A">
              <w:t>136</w:t>
            </w:r>
            <w:r w:rsidRPr="00490DC0">
              <w:t xml:space="preserve"> </w:t>
            </w:r>
          </w:p>
          <w:p w14:paraId="7791B3C1" w14:textId="77777777" w:rsidR="008D602A" w:rsidRPr="00490DC0" w:rsidRDefault="008D602A" w:rsidP="00487683">
            <w:pPr>
              <w:spacing w:after="40"/>
              <w:jc w:val="both"/>
            </w:pPr>
            <w:r w:rsidRPr="008D602A">
              <w:t>32-049</w:t>
            </w:r>
            <w:r w:rsidRPr="00490DC0">
              <w:t xml:space="preserve"> </w:t>
            </w:r>
            <w:r w:rsidRPr="008D602A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A9E9BA" w14:textId="77777777" w:rsidR="008D602A" w:rsidRPr="00490DC0" w:rsidRDefault="008D602A" w:rsidP="00487683">
            <w:pPr>
              <w:spacing w:before="120" w:after="120"/>
              <w:jc w:val="both"/>
            </w:pPr>
            <w:r w:rsidRPr="008D602A">
              <w:t>284 317.68 zł</w:t>
            </w:r>
          </w:p>
        </w:tc>
      </w:tr>
    </w:tbl>
    <w:p w14:paraId="1224525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01F06" w14:textId="77777777" w:rsidR="001E67CF" w:rsidRDefault="001E67CF">
      <w:r>
        <w:separator/>
      </w:r>
    </w:p>
  </w:endnote>
  <w:endnote w:type="continuationSeparator" w:id="0">
    <w:p w14:paraId="7FEE75DD" w14:textId="77777777" w:rsidR="001E67CF" w:rsidRDefault="001E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CAC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11E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413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86BFA4">
        <v:line id="_x0000_s1025" style="position:absolute;left:0;text-align:left;z-index:251657728" from="-3.85pt,8.7pt" to="455.15pt,8.7pt"/>
      </w:pict>
    </w:r>
  </w:p>
  <w:p w14:paraId="064B1E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A0C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E1A4DE" w14:textId="77777777" w:rsidR="009F189D" w:rsidRDefault="009F189D">
    <w:pPr>
      <w:pStyle w:val="Stopka"/>
      <w:tabs>
        <w:tab w:val="clear" w:pos="4536"/>
      </w:tabs>
      <w:jc w:val="center"/>
    </w:pPr>
  </w:p>
  <w:p w14:paraId="5A7EB2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A5FE2" w14:textId="77777777" w:rsidR="001E67CF" w:rsidRDefault="001E67CF">
      <w:r>
        <w:separator/>
      </w:r>
    </w:p>
  </w:footnote>
  <w:footnote w:type="continuationSeparator" w:id="0">
    <w:p w14:paraId="41E65F99" w14:textId="77777777" w:rsidR="001E67CF" w:rsidRDefault="001E6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B4C05" w14:textId="77777777" w:rsidR="008D602A" w:rsidRDefault="008D6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0514B" w14:textId="77777777" w:rsidR="008D602A" w:rsidRDefault="008D6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45E14" w14:textId="77777777" w:rsidR="008D602A" w:rsidRDefault="008D6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7CF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1E67C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D602A"/>
    <w:rsid w:val="009D19BD"/>
    <w:rsid w:val="009F189D"/>
    <w:rsid w:val="00A67C20"/>
    <w:rsid w:val="00A80738"/>
    <w:rsid w:val="00C236D3"/>
    <w:rsid w:val="00C659E2"/>
    <w:rsid w:val="00C93E0D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FF8625"/>
  <w15:chartTrackingRefBased/>
  <w15:docId w15:val="{BF9DD7BC-5D4C-4D41-BF9B-1B1F81EB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2024-03-19T10:44:00Z</dcterms:created>
  <dcterms:modified xsi:type="dcterms:W3CDTF">2024-03-19T10:45:00Z</dcterms:modified>
</cp:coreProperties>
</file>