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CF6CA" w14:textId="77777777" w:rsidR="001A689B" w:rsidRPr="00240E71" w:rsidRDefault="001A689B" w:rsidP="001A689B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6EB45941" w14:textId="77777777" w:rsidR="001A689B" w:rsidRDefault="001A689B" w:rsidP="001A689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7D10375" w14:textId="5A9371A8" w:rsidR="001A689B" w:rsidRPr="0022732C" w:rsidRDefault="0048063B" w:rsidP="001A689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48063B">
        <w:rPr>
          <w:b/>
          <w:sz w:val="28"/>
          <w:szCs w:val="30"/>
        </w:rPr>
        <w:t>ZMODYFIKOWANY</w:t>
      </w:r>
      <w:r w:rsidR="00671F96" w:rsidRPr="00671F96">
        <w:rPr>
          <w:b/>
          <w:color w:val="FF0000"/>
          <w:sz w:val="28"/>
          <w:szCs w:val="30"/>
        </w:rPr>
        <w:t xml:space="preserve"> </w:t>
      </w:r>
      <w:r w:rsidR="001A689B" w:rsidRPr="0022732C">
        <w:rPr>
          <w:b/>
          <w:sz w:val="28"/>
          <w:szCs w:val="30"/>
        </w:rPr>
        <w:t>FORMULARZ OFERTY</w:t>
      </w:r>
    </w:p>
    <w:p w14:paraId="487E6842" w14:textId="77777777" w:rsidR="001A689B" w:rsidRDefault="001A689B" w:rsidP="001A689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4729421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AA97BE6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302EC17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227F769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24B54CE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8063B">
        <w:rPr>
          <w:sz w:val="22"/>
        </w:rPr>
        <w:t>……………………………………………………………………………………………..</w:t>
      </w:r>
    </w:p>
    <w:p w14:paraId="0F013EA0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8063B">
        <w:rPr>
          <w:sz w:val="22"/>
        </w:rPr>
        <w:t>…………………………………………………………………………………………….</w:t>
      </w:r>
    </w:p>
    <w:p w14:paraId="3DCC4728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D2AADD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CF1B841" w14:textId="77777777" w:rsidR="001A689B" w:rsidRPr="0022732C" w:rsidRDefault="001A689B" w:rsidP="001A689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0365288" w14:textId="77777777" w:rsidR="001A689B" w:rsidRDefault="001A689B" w:rsidP="001A689B">
      <w:pPr>
        <w:spacing w:line="360" w:lineRule="auto"/>
      </w:pPr>
      <w:r>
        <w:t>Do: Nazwa i siedziba Zamawiającego:</w:t>
      </w:r>
    </w:p>
    <w:p w14:paraId="2F08F8BC" w14:textId="77777777" w:rsidR="001A689B" w:rsidRPr="00C35C8C" w:rsidRDefault="001A689B" w:rsidP="001A689B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063B0929" w14:textId="77777777" w:rsidR="001A689B" w:rsidRPr="00C35C8C" w:rsidRDefault="001A689B" w:rsidP="001A689B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21DB1A9A" w14:textId="77777777" w:rsidR="001A689B" w:rsidRDefault="001A689B" w:rsidP="001A689B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6D983BF7" w14:textId="77777777" w:rsidR="001A689B" w:rsidRDefault="001A689B" w:rsidP="001A689B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04417183" w14:textId="77777777" w:rsidR="001A689B" w:rsidRDefault="001A689B" w:rsidP="001A689B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DAC6EF4" w14:textId="77777777" w:rsidR="001A689B" w:rsidRDefault="001A689B" w:rsidP="001A689B">
      <w:pPr>
        <w:ind w:firstLine="3969"/>
        <w:rPr>
          <w:b/>
        </w:rPr>
      </w:pPr>
    </w:p>
    <w:p w14:paraId="3B29619B" w14:textId="1742114B" w:rsidR="001A689B" w:rsidRDefault="001A689B" w:rsidP="001A689B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B4238" w:rsidRPr="001B4238">
        <w:rPr>
          <w:b/>
        </w:rPr>
        <w:t xml:space="preserve">Dostawa stanowiska z robotem współpracującym na potrzeby Laboratorium </w:t>
      </w:r>
      <w:r w:rsidR="001B4238">
        <w:rPr>
          <w:b/>
        </w:rPr>
        <w:t>R</w:t>
      </w:r>
      <w:r w:rsidR="001B4238" w:rsidRPr="001B4238">
        <w:rPr>
          <w:b/>
        </w:rPr>
        <w:t>obotyki CDSI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</w:t>
      </w:r>
      <w:r w:rsidR="001B4238">
        <w:rPr>
          <w:b/>
          <w:sz w:val="26"/>
        </w:rPr>
        <w:t>DE</w:t>
      </w:r>
      <w:r>
        <w:rPr>
          <w:b/>
          <w:sz w:val="26"/>
        </w:rPr>
        <w:t>-</w:t>
      </w:r>
      <w:r w:rsidR="001B4238">
        <w:rPr>
          <w:b/>
          <w:sz w:val="26"/>
        </w:rPr>
        <w:t>d</w:t>
      </w:r>
      <w:r>
        <w:rPr>
          <w:b/>
          <w:sz w:val="26"/>
        </w:rPr>
        <w:t>zp.272-</w:t>
      </w:r>
      <w:r w:rsidR="001B4238">
        <w:rPr>
          <w:b/>
          <w:sz w:val="26"/>
        </w:rPr>
        <w:t>59</w:t>
      </w:r>
      <w:r>
        <w:rPr>
          <w:b/>
          <w:sz w:val="26"/>
        </w:rPr>
        <w:t>/2</w:t>
      </w:r>
      <w:r w:rsidR="001B4238">
        <w:rPr>
          <w:b/>
          <w:sz w:val="26"/>
        </w:rPr>
        <w:t>4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D923E6B" w14:textId="77777777" w:rsidR="001A689B" w:rsidRDefault="001A689B" w:rsidP="001A689B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1A689B" w:rsidRPr="002A16E2" w14:paraId="5EDE18C2" w14:textId="77777777" w:rsidTr="00604CE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7150CF" w14:textId="77777777" w:rsidR="001A689B" w:rsidRPr="002A16E2" w:rsidRDefault="001A689B" w:rsidP="00604CED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35E90B" w14:textId="77777777" w:rsidR="001A689B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4B3A2EA6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121C867A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5FA692" w14:textId="77777777" w:rsidR="001A689B" w:rsidRPr="0084309D" w:rsidRDefault="001A689B" w:rsidP="00604CED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862E57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9ACB0D2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0853BD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13F44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4650A18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40EDE6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CF3465A" w14:textId="77777777" w:rsidR="001A689B" w:rsidRPr="008A2B7D" w:rsidRDefault="001A689B" w:rsidP="00604C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BDED492" w14:textId="77777777" w:rsidR="001A689B" w:rsidRPr="008A2B7D" w:rsidRDefault="001A689B" w:rsidP="00604C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8DC8C5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605BFE56" w14:textId="77777777" w:rsidR="001A689B" w:rsidRPr="008A2B7D" w:rsidRDefault="001A689B" w:rsidP="00604CED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4439221A" w14:textId="77777777" w:rsidR="001A689B" w:rsidRPr="008A2B7D" w:rsidRDefault="001A689B" w:rsidP="00604CED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A689B" w:rsidRPr="002A16E2" w14:paraId="32746DFE" w14:textId="77777777" w:rsidTr="00604CE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68B81A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6B66F5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59909B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0D6EB6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5D253F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6A8F4B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80CEE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E4FABF" w14:textId="77777777" w:rsidR="001A689B" w:rsidRPr="002A16E2" w:rsidRDefault="001A689B" w:rsidP="00604CED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A689B" w:rsidRPr="002A16E2" w14:paraId="4DB5454A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AC85D0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3C8C" w14:textId="7773651D" w:rsidR="001A689B" w:rsidRPr="00125021" w:rsidRDefault="001B4238" w:rsidP="00604CED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Robot współpracujący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CBB5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BA8B" w14:textId="558F4B78" w:rsidR="001A689B" w:rsidRPr="00F55968" w:rsidRDefault="001B4238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A689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2D88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7560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BBBD7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E20A62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203412BE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30131B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C9E0" w14:textId="618E9CD6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Prowadnica ochronna na przewody z zaciskami (peszel)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72C2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7B42" w14:textId="77777777" w:rsidR="001A689B" w:rsidRDefault="001A689B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5358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0B91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D4A726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81D1ED1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3B399757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BFBC33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9458" w14:textId="3B24D259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Klatka z wbudowanym blatem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C711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9B83" w14:textId="6018EB1D" w:rsidR="001A689B" w:rsidRDefault="001A689B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r w:rsidR="001B4238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BD3D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C665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7CE6A3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A8BBCE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57A35252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B6FC5B7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C08A" w14:textId="664CFEAB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Czujnik siły i momentu siły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5DC8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567A6" w14:textId="22C3C153" w:rsidR="001A689B" w:rsidRDefault="001B4238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r w:rsidR="001A689B">
              <w:rPr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024D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2A40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28B0C5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122F09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13A241B7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F99FCC4" w14:textId="77777777" w:rsidR="001A689B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B109" w14:textId="017A28B3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Chwytak elektryczny, dwupalczasty o ruchu równoległym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E8B33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F0B5" w14:textId="0413DC19" w:rsidR="001A689B" w:rsidRDefault="001B4238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A689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06AD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FA27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F2AC2B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C3CD28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0B966893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BFB636" w14:textId="77777777" w:rsidR="001A689B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2051" w14:textId="3CB55E1A" w:rsidR="001A689B" w:rsidRDefault="00671F96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 w:rsidRPr="00671F96">
              <w:rPr>
                <w:b/>
                <w:sz w:val="18"/>
                <w:szCs w:val="18"/>
              </w:rPr>
              <w:t>Chwytak elektryczny, podciśnieniowy (przyssawka)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9013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2223" w14:textId="78EC2CA9" w:rsidR="001A689B" w:rsidRDefault="001A689B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6E83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44A3D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10FE46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F77D80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056AC068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369769" w14:textId="77777777" w:rsidR="001A689B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5FF9" w14:textId="20A81AE1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Kamera głębi montowana nad sceną robota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C294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698E" w14:textId="0923FD8E" w:rsidR="001A689B" w:rsidRDefault="001B4238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A689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4327F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F7AB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974A8B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136DDD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26596081" w14:textId="77777777" w:rsidTr="00604CE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6418D7" w14:textId="77777777" w:rsidR="001A689B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DFBF" w14:textId="4A60FBDC" w:rsidR="001A689B" w:rsidRDefault="001B4238" w:rsidP="00604CED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Instalacja stanowiska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951A" w14:textId="77777777" w:rsidR="001A689B" w:rsidRPr="00A47B30" w:rsidRDefault="001A689B" w:rsidP="00604CED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E3E1" w14:textId="0C0CAD3B" w:rsidR="001A689B" w:rsidRDefault="001B4238" w:rsidP="00604CE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A689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1BFC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6618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D76E7F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B6FECA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36EE82AF" w14:textId="77777777" w:rsidTr="00604CE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1EC33A" w14:textId="77777777" w:rsidR="001A689B" w:rsidRDefault="001A689B" w:rsidP="00604CED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4347922" w14:textId="77777777" w:rsidR="001A689B" w:rsidRDefault="001A689B" w:rsidP="00604CED">
            <w:pPr>
              <w:ind w:right="425"/>
              <w:rPr>
                <w:sz w:val="22"/>
                <w:szCs w:val="22"/>
              </w:rPr>
            </w:pPr>
          </w:p>
          <w:p w14:paraId="1C18113A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  <w:p w14:paraId="6259ABEB" w14:textId="77777777" w:rsidR="001A689B" w:rsidRDefault="001A689B" w:rsidP="00604CED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25254C03" w14:textId="77777777" w:rsidR="001A689B" w:rsidRPr="002A16E2" w:rsidRDefault="001A689B" w:rsidP="00604CED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C950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F4BAB5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AB97E2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  <w:tr w:rsidR="001A689B" w:rsidRPr="002A16E2" w14:paraId="6ABB933B" w14:textId="77777777" w:rsidTr="00604CED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183549" w14:textId="77777777" w:rsidR="001A689B" w:rsidRPr="002A16E2" w:rsidRDefault="001A689B" w:rsidP="00604CE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6C116D2" w14:textId="77777777" w:rsidR="001A689B" w:rsidRPr="002A16E2" w:rsidRDefault="001A689B" w:rsidP="00604CED">
            <w:pPr>
              <w:rPr>
                <w:sz w:val="22"/>
                <w:szCs w:val="22"/>
              </w:rPr>
            </w:pPr>
          </w:p>
          <w:p w14:paraId="6895664E" w14:textId="77777777" w:rsidR="001A689B" w:rsidRPr="002A16E2" w:rsidRDefault="001A689B" w:rsidP="00604CED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682AD74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234B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67BA27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5D5610" w14:textId="77777777" w:rsidR="001A689B" w:rsidRPr="002A16E2" w:rsidRDefault="001A689B" w:rsidP="00604CED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90C1C2B" w14:textId="77777777" w:rsidR="001A689B" w:rsidRPr="00FB1B4F" w:rsidRDefault="001A689B" w:rsidP="001A689B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20A18061" w14:textId="77777777" w:rsidR="001A689B" w:rsidRPr="00FB1B4F" w:rsidRDefault="001A689B" w:rsidP="001A689B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EC6CC26" w14:textId="77777777" w:rsidR="001A689B" w:rsidRPr="00FB1B4F" w:rsidRDefault="001A689B" w:rsidP="001A689B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5B92AF83" w14:textId="77777777" w:rsidR="001A689B" w:rsidRDefault="001A689B" w:rsidP="001A689B">
      <w:pPr>
        <w:pStyle w:val="Tekstpodstawowy"/>
      </w:pPr>
      <w:r>
        <w:t>Powyższa cena zawiera  podatek VAT w wysokości 23% tj.…………………….PLN</w:t>
      </w:r>
    </w:p>
    <w:p w14:paraId="09BB6CF3" w14:textId="77777777" w:rsidR="001A689B" w:rsidRDefault="001A689B" w:rsidP="001A689B">
      <w:pPr>
        <w:widowControl w:val="0"/>
        <w:spacing w:line="360" w:lineRule="auto"/>
        <w:ind w:right="1"/>
        <w:jc w:val="both"/>
        <w:rPr>
          <w:b/>
        </w:rPr>
      </w:pPr>
    </w:p>
    <w:p w14:paraId="764F4F1C" w14:textId="14B44495" w:rsidR="001A689B" w:rsidRPr="007712EE" w:rsidRDefault="001A689B" w:rsidP="001A689B">
      <w:pPr>
        <w:widowControl w:val="0"/>
        <w:jc w:val="both"/>
      </w:pPr>
      <w:r w:rsidRPr="002E31DD">
        <w:rPr>
          <w:b/>
          <w:u w:val="single"/>
        </w:rPr>
        <w:t>Termin realizacji zamówienia</w:t>
      </w:r>
      <w:r>
        <w:rPr>
          <w:b/>
        </w:rPr>
        <w:t xml:space="preserve">: do </w:t>
      </w:r>
      <w:r w:rsidR="00986620">
        <w:rPr>
          <w:b/>
        </w:rPr>
        <w:t>84</w:t>
      </w:r>
      <w:r>
        <w:rPr>
          <w:b/>
        </w:rPr>
        <w:t xml:space="preserve"> dni od </w:t>
      </w:r>
      <w:r w:rsidR="00986620">
        <w:rPr>
          <w:b/>
        </w:rPr>
        <w:t>daty podpisania umowy</w:t>
      </w:r>
      <w:r w:rsidRPr="00426906">
        <w:t xml:space="preserve"> </w:t>
      </w:r>
    </w:p>
    <w:p w14:paraId="5B9AE526" w14:textId="77777777" w:rsidR="001A689B" w:rsidRDefault="001A689B" w:rsidP="001A689B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14:paraId="6055C5EF" w14:textId="74CD14D2" w:rsidR="001A689B" w:rsidRPr="00986620" w:rsidRDefault="001A689B" w:rsidP="001A689B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E31DD">
        <w:rPr>
          <w:b/>
          <w:sz w:val="22"/>
          <w:szCs w:val="22"/>
          <w:u w:val="single"/>
        </w:rPr>
        <w:t>Okres udzielonej gwarancji wynosi</w:t>
      </w:r>
      <w:r w:rsidRPr="002A16E2">
        <w:rPr>
          <w:b/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  <w:r w:rsidR="00986620" w:rsidRPr="00986620">
        <w:rPr>
          <w:b/>
          <w:bCs/>
          <w:sz w:val="22"/>
          <w:szCs w:val="22"/>
        </w:rPr>
        <w:t>12 miesięcy</w:t>
      </w:r>
    </w:p>
    <w:p w14:paraId="55974793" w14:textId="4122F2C3" w:rsidR="001A689B" w:rsidRDefault="001A689B" w:rsidP="001A689B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27A1C5DE" w14:textId="77777777" w:rsidR="001A689B" w:rsidRDefault="001A689B" w:rsidP="001A689B">
      <w:pPr>
        <w:widowControl w:val="0"/>
        <w:jc w:val="both"/>
        <w:rPr>
          <w:b/>
        </w:rPr>
      </w:pPr>
    </w:p>
    <w:p w14:paraId="0430ABF8" w14:textId="2DA969DD" w:rsidR="001A689B" w:rsidRDefault="001A689B" w:rsidP="001A689B">
      <w:pPr>
        <w:widowControl w:val="0"/>
        <w:jc w:val="both"/>
      </w:pPr>
      <w:bookmarkStart w:id="0" w:name="_Hlk153357487"/>
      <w:r>
        <w:rPr>
          <w:b/>
        </w:rPr>
        <w:t xml:space="preserve">Czas reakcji na </w:t>
      </w:r>
      <w:r w:rsidR="00986620">
        <w:rPr>
          <w:b/>
        </w:rPr>
        <w:t>usterkę</w:t>
      </w:r>
      <w:r w:rsidRPr="00426906">
        <w:rPr>
          <w:b/>
        </w:rPr>
        <w:t xml:space="preserve">: ……. </w:t>
      </w:r>
      <w:r w:rsidR="00986620">
        <w:t>dni</w:t>
      </w:r>
      <w:r w:rsidRPr="00426906">
        <w:t xml:space="preserve"> od daty </w:t>
      </w:r>
      <w:bookmarkStart w:id="1" w:name="_Hlk153357566"/>
      <w:r>
        <w:t xml:space="preserve">zgłoszenia </w:t>
      </w:r>
      <w:r w:rsidR="00986620">
        <w:t>usterki</w:t>
      </w:r>
      <w:r w:rsidRPr="00426906">
        <w:t xml:space="preserve"> </w:t>
      </w:r>
      <w:bookmarkEnd w:id="1"/>
      <w:r w:rsidRPr="00426906">
        <w:t>(</w:t>
      </w:r>
      <w:r w:rsidRPr="00345880">
        <w:rPr>
          <w:highlight w:val="yellow"/>
        </w:rPr>
        <w:t>kryterium oceny ofert</w:t>
      </w:r>
      <w:r w:rsidRPr="00426906">
        <w:t xml:space="preserve">) </w:t>
      </w:r>
    </w:p>
    <w:bookmarkEnd w:id="0"/>
    <w:p w14:paraId="5A420629" w14:textId="77777777" w:rsidR="001A689B" w:rsidRDefault="001A689B" w:rsidP="001A689B">
      <w:pPr>
        <w:widowControl w:val="0"/>
        <w:jc w:val="both"/>
        <w:rPr>
          <w:b/>
        </w:rPr>
      </w:pPr>
    </w:p>
    <w:p w14:paraId="593E9783" w14:textId="77777777" w:rsidR="001A689B" w:rsidRDefault="001A689B" w:rsidP="001A689B">
      <w:pPr>
        <w:widowControl w:val="0"/>
        <w:spacing w:line="360" w:lineRule="auto"/>
        <w:ind w:right="1"/>
        <w:jc w:val="both"/>
        <w:rPr>
          <w:b/>
          <w:bCs/>
        </w:rPr>
      </w:pPr>
    </w:p>
    <w:p w14:paraId="51475468" w14:textId="77777777" w:rsidR="001A689B" w:rsidRPr="00FE545C" w:rsidRDefault="001A689B" w:rsidP="001A689B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87DEF20" w14:textId="77777777" w:rsidR="001A689B" w:rsidRPr="00FE545C" w:rsidRDefault="001A689B" w:rsidP="001A689B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24B7431" w14:textId="77777777" w:rsidR="001A689B" w:rsidRDefault="001A689B" w:rsidP="001A689B">
      <w:pPr>
        <w:jc w:val="both"/>
        <w:rPr>
          <w:sz w:val="18"/>
          <w:szCs w:val="18"/>
        </w:rPr>
      </w:pPr>
    </w:p>
    <w:p w14:paraId="33B56646" w14:textId="77777777" w:rsidR="001A689B" w:rsidRPr="002A16E2" w:rsidRDefault="001A689B" w:rsidP="001A689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121698A" w14:textId="77777777" w:rsidR="001A689B" w:rsidRPr="002A16E2" w:rsidRDefault="001A689B" w:rsidP="001A689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09DAB25F" w14:textId="77777777" w:rsidR="001A689B" w:rsidRDefault="001A689B" w:rsidP="001A689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5F994D2" w14:textId="77777777" w:rsidR="001A689B" w:rsidRDefault="001A689B" w:rsidP="001A689B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B75C4E5" w14:textId="77777777" w:rsidR="001A689B" w:rsidRPr="00201EA0" w:rsidRDefault="001A689B" w:rsidP="001A689B">
      <w:p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</w:p>
    <w:p w14:paraId="400F4F25" w14:textId="77777777" w:rsidR="001A689B" w:rsidRPr="00986620" w:rsidRDefault="001A689B" w:rsidP="001A689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  <w:lang w:eastAsia="ar-SA"/>
        </w:rPr>
      </w:pPr>
      <w:r w:rsidRPr="00986620">
        <w:rPr>
          <w:sz w:val="22"/>
          <w:szCs w:val="22"/>
        </w:rPr>
        <w:t xml:space="preserve">Oświadczamy, iż </w:t>
      </w:r>
      <w:r w:rsidRPr="00986620">
        <w:rPr>
          <w:bCs/>
          <w:sz w:val="22"/>
          <w:szCs w:val="22"/>
        </w:rPr>
        <w:t>usługa gwarancyjna świadczona będzie przez producenta lub autoryzowanego  partnera serwisowego producenta dla:</w:t>
      </w:r>
    </w:p>
    <w:p w14:paraId="265C22FF" w14:textId="308BEDED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  </w:t>
      </w:r>
      <w:r w:rsidR="00986620" w:rsidRPr="00986620">
        <w:rPr>
          <w:b/>
          <w:sz w:val="18"/>
          <w:szCs w:val="18"/>
        </w:rPr>
        <w:t>Robot</w:t>
      </w:r>
      <w:r w:rsidR="00986620">
        <w:rPr>
          <w:b/>
          <w:sz w:val="18"/>
          <w:szCs w:val="18"/>
        </w:rPr>
        <w:t>a</w:t>
      </w:r>
      <w:r w:rsidR="00986620" w:rsidRPr="00986620">
        <w:rPr>
          <w:b/>
          <w:sz w:val="18"/>
          <w:szCs w:val="18"/>
        </w:rPr>
        <w:t xml:space="preserve"> współpracując</w:t>
      </w:r>
      <w:r w:rsidR="00986620">
        <w:rPr>
          <w:b/>
          <w:sz w:val="18"/>
          <w:szCs w:val="18"/>
        </w:rPr>
        <w:t>ego</w:t>
      </w:r>
      <w:r w:rsidRPr="00986620">
        <w:rPr>
          <w:bCs/>
          <w:sz w:val="22"/>
          <w:szCs w:val="22"/>
        </w:rPr>
        <w:t xml:space="preserve"> tj. …………………………………....</w:t>
      </w:r>
    </w:p>
    <w:p w14:paraId="37B76156" w14:textId="5D53FE07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  </w:t>
      </w:r>
      <w:r w:rsidR="00986620" w:rsidRPr="00986620">
        <w:rPr>
          <w:b/>
          <w:sz w:val="18"/>
          <w:szCs w:val="18"/>
        </w:rPr>
        <w:t>Prowadnic</w:t>
      </w:r>
      <w:r w:rsidR="00986620">
        <w:rPr>
          <w:b/>
          <w:sz w:val="18"/>
          <w:szCs w:val="18"/>
        </w:rPr>
        <w:t>y</w:t>
      </w:r>
      <w:r w:rsidR="00986620" w:rsidRPr="00986620">
        <w:rPr>
          <w:b/>
          <w:sz w:val="18"/>
          <w:szCs w:val="18"/>
        </w:rPr>
        <w:t xml:space="preserve"> ochronn</w:t>
      </w:r>
      <w:r w:rsidR="00986620">
        <w:rPr>
          <w:b/>
          <w:sz w:val="18"/>
          <w:szCs w:val="18"/>
        </w:rPr>
        <w:t>ej</w:t>
      </w:r>
      <w:r w:rsidR="00986620" w:rsidRPr="00986620">
        <w:rPr>
          <w:b/>
          <w:sz w:val="18"/>
          <w:szCs w:val="18"/>
        </w:rPr>
        <w:t xml:space="preserve"> na przewody z zaciskami (peszel)</w:t>
      </w:r>
      <w:r w:rsidRPr="00986620">
        <w:rPr>
          <w:bCs/>
          <w:sz w:val="22"/>
          <w:szCs w:val="22"/>
        </w:rPr>
        <w:t xml:space="preserve"> tj. …………………………………....</w:t>
      </w:r>
    </w:p>
    <w:p w14:paraId="111DEBC6" w14:textId="7A22E737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 </w:t>
      </w:r>
      <w:r w:rsidR="00986620">
        <w:rPr>
          <w:bCs/>
          <w:sz w:val="22"/>
          <w:szCs w:val="22"/>
        </w:rPr>
        <w:t xml:space="preserve"> </w:t>
      </w:r>
      <w:r w:rsidR="00986620" w:rsidRPr="00986620">
        <w:rPr>
          <w:b/>
          <w:sz w:val="18"/>
          <w:szCs w:val="18"/>
        </w:rPr>
        <w:t>Klatk</w:t>
      </w:r>
      <w:r w:rsidR="00986620">
        <w:rPr>
          <w:b/>
          <w:sz w:val="18"/>
          <w:szCs w:val="18"/>
        </w:rPr>
        <w:t>i</w:t>
      </w:r>
      <w:r w:rsidR="00986620" w:rsidRPr="00986620">
        <w:rPr>
          <w:b/>
          <w:sz w:val="18"/>
          <w:szCs w:val="18"/>
        </w:rPr>
        <w:t xml:space="preserve"> z wbudowanym blatem</w:t>
      </w:r>
      <w:r w:rsidR="00986620" w:rsidRPr="00986620">
        <w:rPr>
          <w:bCs/>
          <w:sz w:val="22"/>
          <w:szCs w:val="22"/>
        </w:rPr>
        <w:t xml:space="preserve"> </w:t>
      </w:r>
      <w:r w:rsidRPr="00986620">
        <w:rPr>
          <w:bCs/>
          <w:sz w:val="22"/>
          <w:szCs w:val="22"/>
        </w:rPr>
        <w:t>tj. …………………………………....</w:t>
      </w:r>
    </w:p>
    <w:p w14:paraId="43EAC201" w14:textId="4EF3A833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</w:t>
      </w:r>
      <w:r w:rsidR="00986620">
        <w:rPr>
          <w:bCs/>
          <w:sz w:val="22"/>
          <w:szCs w:val="22"/>
        </w:rPr>
        <w:t xml:space="preserve">  </w:t>
      </w:r>
      <w:r w:rsidR="00986620" w:rsidRPr="00986620">
        <w:rPr>
          <w:b/>
          <w:sz w:val="18"/>
          <w:szCs w:val="18"/>
        </w:rPr>
        <w:t>Czujnik</w:t>
      </w:r>
      <w:r w:rsidR="00986620">
        <w:rPr>
          <w:b/>
          <w:sz w:val="18"/>
          <w:szCs w:val="18"/>
        </w:rPr>
        <w:t>a</w:t>
      </w:r>
      <w:r w:rsidR="00986620" w:rsidRPr="00986620">
        <w:rPr>
          <w:b/>
          <w:sz w:val="18"/>
          <w:szCs w:val="18"/>
        </w:rPr>
        <w:t xml:space="preserve"> siły i momentu siły</w:t>
      </w:r>
      <w:r w:rsidR="00986620" w:rsidRPr="00986620">
        <w:rPr>
          <w:bCs/>
          <w:sz w:val="22"/>
          <w:szCs w:val="22"/>
        </w:rPr>
        <w:t xml:space="preserve"> </w:t>
      </w:r>
      <w:r w:rsidRPr="00986620">
        <w:rPr>
          <w:bCs/>
          <w:sz w:val="22"/>
          <w:szCs w:val="22"/>
        </w:rPr>
        <w:t>tj. …………………………………....</w:t>
      </w:r>
    </w:p>
    <w:p w14:paraId="2021673F" w14:textId="38158D9A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</w:t>
      </w:r>
      <w:r w:rsidR="00986620">
        <w:rPr>
          <w:bCs/>
          <w:sz w:val="22"/>
          <w:szCs w:val="22"/>
        </w:rPr>
        <w:t xml:space="preserve">  </w:t>
      </w:r>
      <w:r w:rsidRPr="00986620">
        <w:rPr>
          <w:bCs/>
          <w:sz w:val="22"/>
          <w:szCs w:val="22"/>
        </w:rPr>
        <w:t xml:space="preserve"> </w:t>
      </w:r>
      <w:r w:rsidR="00986620" w:rsidRPr="00986620">
        <w:rPr>
          <w:b/>
          <w:sz w:val="18"/>
          <w:szCs w:val="18"/>
        </w:rPr>
        <w:t>Chwytak</w:t>
      </w:r>
      <w:r w:rsidR="00986620">
        <w:rPr>
          <w:b/>
          <w:sz w:val="18"/>
          <w:szCs w:val="18"/>
        </w:rPr>
        <w:t>a</w:t>
      </w:r>
      <w:r w:rsidR="00986620" w:rsidRPr="00986620">
        <w:rPr>
          <w:b/>
          <w:sz w:val="18"/>
          <w:szCs w:val="18"/>
        </w:rPr>
        <w:t xml:space="preserve"> elektryczn</w:t>
      </w:r>
      <w:r w:rsidR="00986620">
        <w:rPr>
          <w:b/>
          <w:sz w:val="18"/>
          <w:szCs w:val="18"/>
        </w:rPr>
        <w:t>ego</w:t>
      </w:r>
      <w:r w:rsidR="00986620" w:rsidRPr="00986620">
        <w:rPr>
          <w:b/>
          <w:sz w:val="18"/>
          <w:szCs w:val="18"/>
        </w:rPr>
        <w:t>, dwupalczast</w:t>
      </w:r>
      <w:r w:rsidR="00986620">
        <w:rPr>
          <w:b/>
          <w:sz w:val="18"/>
          <w:szCs w:val="18"/>
        </w:rPr>
        <w:t>ego</w:t>
      </w:r>
      <w:r w:rsidR="00986620" w:rsidRPr="00986620">
        <w:rPr>
          <w:b/>
          <w:sz w:val="18"/>
          <w:szCs w:val="18"/>
        </w:rPr>
        <w:t xml:space="preserve"> o ruchu równoległym</w:t>
      </w:r>
      <w:r w:rsidR="00986620" w:rsidRPr="00986620">
        <w:rPr>
          <w:bCs/>
          <w:sz w:val="22"/>
          <w:szCs w:val="22"/>
        </w:rPr>
        <w:t xml:space="preserve"> </w:t>
      </w:r>
      <w:r w:rsidRPr="00986620">
        <w:rPr>
          <w:bCs/>
          <w:sz w:val="22"/>
          <w:szCs w:val="22"/>
        </w:rPr>
        <w:t>tj. …………………………………....</w:t>
      </w:r>
    </w:p>
    <w:p w14:paraId="3C82AF48" w14:textId="6F039A5D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</w:t>
      </w:r>
      <w:r w:rsidR="00986620">
        <w:rPr>
          <w:bCs/>
          <w:sz w:val="22"/>
          <w:szCs w:val="22"/>
        </w:rPr>
        <w:t xml:space="preserve">  </w:t>
      </w:r>
      <w:r w:rsidR="00986620" w:rsidRPr="00986620">
        <w:rPr>
          <w:b/>
          <w:sz w:val="18"/>
          <w:szCs w:val="18"/>
        </w:rPr>
        <w:t>Kamer</w:t>
      </w:r>
      <w:r w:rsidR="00986620">
        <w:rPr>
          <w:b/>
          <w:sz w:val="18"/>
          <w:szCs w:val="18"/>
        </w:rPr>
        <w:t>y</w:t>
      </w:r>
      <w:r w:rsidR="00986620" w:rsidRPr="00986620">
        <w:rPr>
          <w:b/>
          <w:sz w:val="18"/>
          <w:szCs w:val="18"/>
        </w:rPr>
        <w:t xml:space="preserve"> głębi montowana na robocie</w:t>
      </w:r>
      <w:r w:rsidR="00986620" w:rsidRPr="00986620">
        <w:rPr>
          <w:bCs/>
          <w:sz w:val="22"/>
          <w:szCs w:val="22"/>
        </w:rPr>
        <w:t xml:space="preserve"> </w:t>
      </w:r>
      <w:r w:rsidRPr="00986620">
        <w:rPr>
          <w:bCs/>
          <w:sz w:val="22"/>
          <w:szCs w:val="22"/>
        </w:rPr>
        <w:t>tj. …………………………………....</w:t>
      </w:r>
    </w:p>
    <w:p w14:paraId="7C8B3D5C" w14:textId="2BD8FA36" w:rsidR="001A689B" w:rsidRPr="00986620" w:rsidRDefault="001A689B" w:rsidP="001A689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986620">
        <w:rPr>
          <w:bCs/>
          <w:sz w:val="22"/>
          <w:szCs w:val="22"/>
        </w:rPr>
        <w:t xml:space="preserve">     </w:t>
      </w:r>
      <w:r w:rsidR="00986620">
        <w:rPr>
          <w:bCs/>
          <w:sz w:val="22"/>
          <w:szCs w:val="22"/>
        </w:rPr>
        <w:t xml:space="preserve">  </w:t>
      </w:r>
      <w:r w:rsidR="00986620" w:rsidRPr="00986620">
        <w:rPr>
          <w:b/>
          <w:sz w:val="18"/>
          <w:szCs w:val="18"/>
        </w:rPr>
        <w:t>Kamer</w:t>
      </w:r>
      <w:r w:rsidR="00986620">
        <w:rPr>
          <w:b/>
          <w:sz w:val="18"/>
          <w:szCs w:val="18"/>
        </w:rPr>
        <w:t>y</w:t>
      </w:r>
      <w:r w:rsidR="00986620" w:rsidRPr="00986620">
        <w:rPr>
          <w:b/>
          <w:sz w:val="18"/>
          <w:szCs w:val="18"/>
        </w:rPr>
        <w:t xml:space="preserve"> głębi montowana nad sceną robota</w:t>
      </w:r>
      <w:r w:rsidR="00986620" w:rsidRPr="00986620">
        <w:rPr>
          <w:bCs/>
          <w:sz w:val="22"/>
          <w:szCs w:val="22"/>
        </w:rPr>
        <w:t xml:space="preserve"> </w:t>
      </w:r>
      <w:r w:rsidRPr="00986620">
        <w:rPr>
          <w:bCs/>
          <w:sz w:val="22"/>
          <w:szCs w:val="22"/>
        </w:rPr>
        <w:t>tj. …………………………………....</w:t>
      </w:r>
    </w:p>
    <w:p w14:paraId="1D1A3BA6" w14:textId="77777777" w:rsidR="001A689B" w:rsidRPr="002A16E2" w:rsidRDefault="001A689B" w:rsidP="001A689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6F0EB2" w14:textId="77777777" w:rsidR="001A689B" w:rsidRPr="002A16E2" w:rsidRDefault="001A689B" w:rsidP="001A689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9938FC4" w14:textId="77777777" w:rsidR="001A689B" w:rsidRPr="002A16E2" w:rsidRDefault="001A689B" w:rsidP="001A689B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FF2885" w14:textId="77777777" w:rsidR="001A689B" w:rsidRPr="002A16E2" w:rsidRDefault="001A689B" w:rsidP="001A689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A689B" w:rsidRPr="002A16E2" w14:paraId="29A66675" w14:textId="77777777" w:rsidTr="00604C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259C0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9CFA6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79FF64A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82668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A689B" w:rsidRPr="002A16E2" w14:paraId="0BA7D65B" w14:textId="77777777" w:rsidTr="00604C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567F3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61C021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14665D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A689B" w:rsidRPr="002A16E2" w14:paraId="7F6E6B0C" w14:textId="77777777" w:rsidTr="00604CE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708FF" w14:textId="77777777" w:rsidR="001A689B" w:rsidRPr="002A16E2" w:rsidRDefault="001A689B" w:rsidP="00604CE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0F15C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81E48" w14:textId="77777777" w:rsidR="001A689B" w:rsidRPr="002A16E2" w:rsidRDefault="001A689B" w:rsidP="00604CE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A0DA2B8" w14:textId="77777777" w:rsidR="001A689B" w:rsidRPr="002A16E2" w:rsidRDefault="001A689B" w:rsidP="001A689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8285453" w14:textId="77777777" w:rsidR="001A689B" w:rsidRPr="002A16E2" w:rsidRDefault="001A689B" w:rsidP="001A689B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E37A1B6" w14:textId="77777777" w:rsidR="001A689B" w:rsidRPr="002A16E2" w:rsidRDefault="001A689B" w:rsidP="001A689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7438761" w14:textId="77777777" w:rsidR="001A689B" w:rsidRPr="002A16E2" w:rsidRDefault="001A689B" w:rsidP="001A689B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4AD59EC" w14:textId="77777777" w:rsidR="001A689B" w:rsidRPr="002A16E2" w:rsidRDefault="001A689B" w:rsidP="001A689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495F89BA" w14:textId="77777777" w:rsidR="001A689B" w:rsidRPr="002A16E2" w:rsidRDefault="001A689B" w:rsidP="001A689B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13379FC" w14:textId="77777777" w:rsidR="001A689B" w:rsidRPr="002A16E2" w:rsidRDefault="001A689B" w:rsidP="001A689B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EDBBB72" w14:textId="77777777" w:rsidR="001A689B" w:rsidRPr="002A16E2" w:rsidRDefault="001A689B" w:rsidP="001A689B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EB2EAD8" w14:textId="77777777" w:rsidR="001A689B" w:rsidRPr="002A16E2" w:rsidRDefault="001A689B" w:rsidP="001A689B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0E81F90" w14:textId="77777777" w:rsidR="001A689B" w:rsidRPr="00F47191" w:rsidRDefault="001A689B" w:rsidP="001A689B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40F888B" w14:textId="77777777" w:rsidR="001A689B" w:rsidRPr="000D2595" w:rsidRDefault="001A689B" w:rsidP="001A689B"/>
    <w:p w14:paraId="747B8B2F" w14:textId="77777777" w:rsidR="00FE545C" w:rsidRPr="001A689B" w:rsidRDefault="00FE545C" w:rsidP="001A689B"/>
    <w:sectPr w:rsidR="00FE545C" w:rsidRPr="001A68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D1A24" w14:textId="77777777" w:rsidR="00373F09" w:rsidRDefault="00373F09">
      <w:r>
        <w:separator/>
      </w:r>
    </w:p>
  </w:endnote>
  <w:endnote w:type="continuationSeparator" w:id="0">
    <w:p w14:paraId="7F34A951" w14:textId="77777777" w:rsidR="00373F09" w:rsidRDefault="00373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7CB07" w14:textId="77777777" w:rsidR="0038659A" w:rsidRDefault="003865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0CE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9813C" w14:textId="77777777" w:rsidR="0038659A" w:rsidRDefault="003865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5669C" w14:textId="77777777" w:rsidR="00373F09" w:rsidRDefault="00373F09">
      <w:r>
        <w:separator/>
      </w:r>
    </w:p>
  </w:footnote>
  <w:footnote w:type="continuationSeparator" w:id="0">
    <w:p w14:paraId="1B330328" w14:textId="77777777" w:rsidR="00373F09" w:rsidRDefault="00373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16ECB" w14:textId="77777777" w:rsidR="0038659A" w:rsidRDefault="00386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3165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1583A" w14:textId="77777777" w:rsidR="0038659A" w:rsidRDefault="003865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B00FB5"/>
    <w:multiLevelType w:val="hybridMultilevel"/>
    <w:tmpl w:val="721C3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126977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59808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4715975">
    <w:abstractNumId w:val="0"/>
  </w:num>
  <w:num w:numId="4" w16cid:durableId="1885016484">
    <w:abstractNumId w:val="3"/>
  </w:num>
  <w:num w:numId="5" w16cid:durableId="1350566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512"/>
    <w:rsid w:val="00012286"/>
    <w:rsid w:val="000627B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A689B"/>
    <w:rsid w:val="001B4238"/>
    <w:rsid w:val="001D4612"/>
    <w:rsid w:val="00207E98"/>
    <w:rsid w:val="00215512"/>
    <w:rsid w:val="002723B0"/>
    <w:rsid w:val="00315A4A"/>
    <w:rsid w:val="00373F09"/>
    <w:rsid w:val="0038659A"/>
    <w:rsid w:val="0048063B"/>
    <w:rsid w:val="004B7300"/>
    <w:rsid w:val="004C6753"/>
    <w:rsid w:val="005821B3"/>
    <w:rsid w:val="00595C87"/>
    <w:rsid w:val="005D2C65"/>
    <w:rsid w:val="005E6D94"/>
    <w:rsid w:val="0063384F"/>
    <w:rsid w:val="00643C6F"/>
    <w:rsid w:val="00646202"/>
    <w:rsid w:val="0065290F"/>
    <w:rsid w:val="00671F96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6620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1BF88B"/>
  <w15:chartTrackingRefBased/>
  <w15:docId w15:val="{6A9D7E2A-143F-4D72-A647-407E23620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689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668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2024-03-13T11:39:00Z</dcterms:created>
  <dcterms:modified xsi:type="dcterms:W3CDTF">2024-03-13T11:56:00Z</dcterms:modified>
</cp:coreProperties>
</file>