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0B653F34" w:rsidR="006446F5" w:rsidRPr="00684DAD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84DAD">
        <w:rPr>
          <w:b/>
          <w:bCs/>
          <w:sz w:val="20"/>
          <w:szCs w:val="20"/>
          <w:lang w:eastAsia="en-US"/>
        </w:rPr>
        <w:t xml:space="preserve">Załącznik nr </w:t>
      </w:r>
      <w:r w:rsidR="0056459F" w:rsidRPr="00684DAD">
        <w:rPr>
          <w:b/>
          <w:bCs/>
          <w:sz w:val="20"/>
          <w:szCs w:val="20"/>
          <w:lang w:eastAsia="en-US"/>
        </w:rPr>
        <w:t>2.1</w:t>
      </w:r>
      <w:r w:rsidRPr="00684DAD">
        <w:rPr>
          <w:b/>
          <w:bCs/>
          <w:sz w:val="20"/>
          <w:szCs w:val="20"/>
          <w:lang w:eastAsia="en-US"/>
        </w:rPr>
        <w:t xml:space="preserve"> do SWZ</w:t>
      </w:r>
    </w:p>
    <w:p w14:paraId="72A26731" w14:textId="77777777" w:rsidR="006446F5" w:rsidRPr="00684DAD" w:rsidRDefault="006446F5" w:rsidP="006446F5">
      <w:pPr>
        <w:jc w:val="right"/>
        <w:rPr>
          <w:b/>
          <w:bCs/>
          <w:sz w:val="20"/>
          <w:szCs w:val="20"/>
          <w:lang w:eastAsia="en-US"/>
        </w:rPr>
      </w:pPr>
    </w:p>
    <w:p w14:paraId="342BAAFB" w14:textId="42C9A9D8" w:rsidR="007F41EA" w:rsidRPr="00684DAD" w:rsidRDefault="007F41EA" w:rsidP="007F41EA">
      <w:pPr>
        <w:jc w:val="center"/>
        <w:rPr>
          <w:b/>
          <w:bCs/>
          <w:sz w:val="20"/>
          <w:szCs w:val="20"/>
          <w:lang w:eastAsia="en-US"/>
        </w:rPr>
      </w:pPr>
      <w:r w:rsidRPr="00684DAD">
        <w:rPr>
          <w:b/>
          <w:bCs/>
          <w:sz w:val="20"/>
          <w:szCs w:val="20"/>
          <w:lang w:eastAsia="en-US"/>
        </w:rPr>
        <w:t>FORMULARZ OFERTY</w:t>
      </w:r>
    </w:p>
    <w:p w14:paraId="0A4B25FF" w14:textId="77777777" w:rsidR="007F41EA" w:rsidRPr="00684DAD" w:rsidRDefault="007F41EA" w:rsidP="007F41EA">
      <w:pPr>
        <w:ind w:left="-180"/>
        <w:jc w:val="center"/>
        <w:rPr>
          <w:b/>
          <w:sz w:val="20"/>
          <w:szCs w:val="20"/>
        </w:rPr>
      </w:pPr>
    </w:p>
    <w:p w14:paraId="7FFD4DB2" w14:textId="291AFB9B" w:rsidR="007F41EA" w:rsidRPr="00684DAD" w:rsidRDefault="007F41EA" w:rsidP="007F41EA">
      <w:pPr>
        <w:spacing w:after="100"/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>Wykonawca</w:t>
      </w:r>
      <w:r w:rsidR="00C213C4">
        <w:rPr>
          <w:rStyle w:val="Odwoanieprzypisudolnego"/>
          <w:b/>
          <w:sz w:val="20"/>
          <w:szCs w:val="20"/>
        </w:rPr>
        <w:footnoteReference w:id="1"/>
      </w:r>
      <w:r w:rsidRPr="00684DAD">
        <w:rPr>
          <w:b/>
          <w:sz w:val="20"/>
          <w:szCs w:val="20"/>
        </w:rPr>
        <w:t>:</w:t>
      </w:r>
    </w:p>
    <w:p w14:paraId="339AB05B" w14:textId="77777777" w:rsidR="007F41EA" w:rsidRPr="00684DAD" w:rsidRDefault="007F41EA" w:rsidP="007F41EA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……………………………….…...</w:t>
      </w:r>
    </w:p>
    <w:p w14:paraId="506C754A" w14:textId="77777777" w:rsidR="007F41EA" w:rsidRPr="00684DAD" w:rsidRDefault="007F41EA" w:rsidP="007F41EA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6BDC76BD" w14:textId="77777777" w:rsidR="007F41EA" w:rsidRPr="00684DAD" w:rsidRDefault="007F41EA" w:rsidP="007F41EA">
      <w:pPr>
        <w:ind w:right="5528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684DAD">
        <w:rPr>
          <w:i/>
          <w:sz w:val="20"/>
          <w:szCs w:val="20"/>
        </w:rPr>
        <w:t>CEiDG</w:t>
      </w:r>
      <w:proofErr w:type="spellEnd"/>
      <w:r w:rsidRPr="00684DAD">
        <w:rPr>
          <w:i/>
          <w:sz w:val="20"/>
          <w:szCs w:val="20"/>
        </w:rPr>
        <w:t>)</w:t>
      </w:r>
    </w:p>
    <w:p w14:paraId="03C42F38" w14:textId="77777777" w:rsidR="007F41EA" w:rsidRPr="00684DAD" w:rsidRDefault="007F41EA" w:rsidP="007F41EA">
      <w:pPr>
        <w:spacing w:line="480" w:lineRule="auto"/>
        <w:rPr>
          <w:sz w:val="20"/>
          <w:szCs w:val="20"/>
          <w:u w:val="single"/>
        </w:rPr>
      </w:pPr>
      <w:r w:rsidRPr="00684DAD">
        <w:rPr>
          <w:sz w:val="20"/>
          <w:szCs w:val="20"/>
          <w:u w:val="single"/>
        </w:rPr>
        <w:t>reprezentowany przez:</w:t>
      </w:r>
    </w:p>
    <w:p w14:paraId="185422E1" w14:textId="77777777" w:rsidR="007F41EA" w:rsidRPr="00684DAD" w:rsidRDefault="007F41EA" w:rsidP="007F41EA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6ECAD9AB" w14:textId="77777777" w:rsidR="007F41EA" w:rsidRPr="00684DAD" w:rsidRDefault="007F41EA" w:rsidP="007F41EA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770D5D58" w14:textId="77777777" w:rsidR="007F41EA" w:rsidRPr="00684DAD" w:rsidRDefault="007F41EA" w:rsidP="007F41EA">
      <w:pPr>
        <w:rPr>
          <w:rFonts w:eastAsia="Calibri"/>
          <w:sz w:val="20"/>
          <w:szCs w:val="20"/>
        </w:rPr>
      </w:pPr>
      <w:r w:rsidRPr="00684DAD">
        <w:rPr>
          <w:i/>
          <w:sz w:val="20"/>
          <w:szCs w:val="20"/>
        </w:rPr>
        <w:t>(imię, nazwisko, stanowisko/podstawa do reprezentacji</w:t>
      </w:r>
      <w:r w:rsidRPr="00684DAD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Pr="00684DAD" w:rsidRDefault="007F41EA" w:rsidP="007F41EA">
      <w:pPr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ab/>
        <w:t xml:space="preserve">    </w:t>
      </w:r>
    </w:p>
    <w:p w14:paraId="0EEF74FA" w14:textId="77777777" w:rsidR="007F41EA" w:rsidRPr="00684DAD" w:rsidRDefault="007F41EA" w:rsidP="007F41EA">
      <w:pPr>
        <w:ind w:left="-180"/>
        <w:rPr>
          <w:b/>
          <w:sz w:val="20"/>
          <w:szCs w:val="20"/>
        </w:rPr>
      </w:pPr>
    </w:p>
    <w:p w14:paraId="1367671A" w14:textId="600CD135" w:rsidR="007F41EA" w:rsidRPr="00684DAD" w:rsidRDefault="007F41EA" w:rsidP="007F41EA">
      <w:pPr>
        <w:spacing w:line="360" w:lineRule="auto"/>
        <w:ind w:left="-180"/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 xml:space="preserve">Znak Sprawy: </w:t>
      </w:r>
      <w:r w:rsidR="00911483" w:rsidRPr="00684DAD">
        <w:rPr>
          <w:b/>
          <w:color w:val="000000"/>
          <w:kern w:val="24"/>
          <w:sz w:val="20"/>
          <w:szCs w:val="20"/>
        </w:rPr>
        <w:t>ZP.271.4.2024</w:t>
      </w:r>
    </w:p>
    <w:p w14:paraId="00EB007B" w14:textId="77777777" w:rsidR="007F41EA" w:rsidRPr="00684DAD" w:rsidRDefault="007F41EA" w:rsidP="006F7D29">
      <w:pPr>
        <w:pStyle w:val="Nagwek2"/>
        <w:widowControl/>
        <w:spacing w:line="360" w:lineRule="auto"/>
        <w:ind w:left="5664" w:firstLine="708"/>
        <w:jc w:val="left"/>
        <w:rPr>
          <w:sz w:val="20"/>
        </w:rPr>
      </w:pPr>
      <w:r w:rsidRPr="00684DAD">
        <w:rPr>
          <w:sz w:val="20"/>
        </w:rPr>
        <w:t>Zamawiający</w:t>
      </w:r>
    </w:p>
    <w:p w14:paraId="527E0C5B" w14:textId="77777777" w:rsidR="007F41EA" w:rsidRPr="00684DAD" w:rsidRDefault="007F41EA" w:rsidP="006F7D29">
      <w:pPr>
        <w:spacing w:line="276" w:lineRule="auto"/>
        <w:ind w:left="6372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Gmina Niepołomice</w:t>
      </w:r>
    </w:p>
    <w:p w14:paraId="48ACD633" w14:textId="77777777" w:rsidR="007F41EA" w:rsidRPr="00684DAD" w:rsidRDefault="007F41EA" w:rsidP="006F7D29">
      <w:pPr>
        <w:spacing w:line="276" w:lineRule="auto"/>
        <w:ind w:left="5664" w:firstLine="708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Plac Zwycięstwa 13</w:t>
      </w:r>
    </w:p>
    <w:p w14:paraId="29A25159" w14:textId="77777777" w:rsidR="007F41EA" w:rsidRPr="00684DAD" w:rsidRDefault="007F41EA" w:rsidP="006F7D29">
      <w:pPr>
        <w:spacing w:line="276" w:lineRule="auto"/>
        <w:ind w:left="5664" w:firstLine="708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32-005 Niepołomice</w:t>
      </w:r>
    </w:p>
    <w:p w14:paraId="53178F9C" w14:textId="77777777" w:rsidR="007F41EA" w:rsidRPr="00684DAD" w:rsidRDefault="007F41EA" w:rsidP="007F41EA">
      <w:pPr>
        <w:ind w:left="4248" w:firstLine="708"/>
        <w:rPr>
          <w:b/>
          <w:bCs/>
          <w:sz w:val="20"/>
          <w:szCs w:val="20"/>
        </w:rPr>
      </w:pPr>
    </w:p>
    <w:p w14:paraId="49ED2A10" w14:textId="77777777" w:rsidR="007F41EA" w:rsidRPr="00684DAD" w:rsidRDefault="007F41EA" w:rsidP="007F41EA">
      <w:pPr>
        <w:rPr>
          <w:b/>
          <w:bCs/>
          <w:sz w:val="20"/>
          <w:szCs w:val="20"/>
        </w:rPr>
      </w:pPr>
    </w:p>
    <w:p w14:paraId="2A739236" w14:textId="77777777" w:rsidR="007F41EA" w:rsidRPr="00684DAD" w:rsidRDefault="007F41EA" w:rsidP="007F41EA">
      <w:pPr>
        <w:spacing w:line="360" w:lineRule="auto"/>
        <w:ind w:left="-180"/>
        <w:jc w:val="center"/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>OFERTA</w:t>
      </w:r>
    </w:p>
    <w:p w14:paraId="22A00DD5" w14:textId="7518512B" w:rsidR="007F41EA" w:rsidRDefault="007F41EA" w:rsidP="00684DAD">
      <w:pPr>
        <w:spacing w:line="288" w:lineRule="auto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>Nawiązując do toczącego się postępowania o udzielenie zamówienia publicznego prowadzonego  w trybie w trybie podstawowy</w:t>
      </w:r>
      <w:r w:rsidR="006F7D29" w:rsidRPr="00684DAD">
        <w:rPr>
          <w:sz w:val="20"/>
          <w:szCs w:val="20"/>
        </w:rPr>
        <w:t>m</w:t>
      </w:r>
      <w:r w:rsidRPr="00684DAD">
        <w:rPr>
          <w:sz w:val="20"/>
          <w:szCs w:val="20"/>
        </w:rPr>
        <w:t xml:space="preserve"> bez negocjacji - art. 275 pkt. 1 ustawy </w:t>
      </w:r>
      <w:proofErr w:type="spellStart"/>
      <w:r w:rsidRPr="00684DAD">
        <w:rPr>
          <w:sz w:val="20"/>
          <w:szCs w:val="20"/>
        </w:rPr>
        <w:t>Pzp</w:t>
      </w:r>
      <w:proofErr w:type="spellEnd"/>
      <w:r w:rsidRPr="00684DAD">
        <w:rPr>
          <w:b/>
          <w:sz w:val="20"/>
          <w:szCs w:val="20"/>
        </w:rPr>
        <w:t xml:space="preserve"> </w:t>
      </w:r>
      <w:r w:rsidRPr="00684DAD">
        <w:rPr>
          <w:sz w:val="20"/>
          <w:szCs w:val="20"/>
        </w:rPr>
        <w:t xml:space="preserve"> pn.: </w:t>
      </w:r>
      <w:r w:rsidR="00A51E39" w:rsidRPr="00684DAD">
        <w:rPr>
          <w:b/>
          <w:kern w:val="24"/>
          <w:sz w:val="20"/>
          <w:szCs w:val="20"/>
        </w:rPr>
        <w:t>Realizacja przedsięwzięć niskoemisyjnych budynków jednorodzinnych w ramach programu STOP SMOG dla Gminy Niepołomice - Etap II</w:t>
      </w:r>
      <w:r w:rsidR="00D03909" w:rsidRPr="00684DAD">
        <w:rPr>
          <w:b/>
          <w:kern w:val="24"/>
          <w:sz w:val="20"/>
          <w:szCs w:val="20"/>
        </w:rPr>
        <w:t>I</w:t>
      </w:r>
      <w:r w:rsidR="00EC14EE" w:rsidRPr="00684DAD">
        <w:rPr>
          <w:b/>
          <w:kern w:val="24"/>
          <w:sz w:val="20"/>
          <w:szCs w:val="20"/>
        </w:rPr>
        <w:t xml:space="preserve"> montaż kotłów gazowych i kotłów na biomasę</w:t>
      </w:r>
      <w:r w:rsidR="004C05A2" w:rsidRPr="00684DAD">
        <w:rPr>
          <w:b/>
          <w:kern w:val="24"/>
          <w:sz w:val="20"/>
          <w:szCs w:val="20"/>
        </w:rPr>
        <w:t xml:space="preserve"> wraz z termomodernizacją</w:t>
      </w:r>
      <w:r w:rsidR="00684DAD" w:rsidRPr="00684DAD">
        <w:rPr>
          <w:b/>
          <w:kern w:val="24"/>
          <w:sz w:val="20"/>
          <w:szCs w:val="20"/>
        </w:rPr>
        <w:t xml:space="preserve"> </w:t>
      </w:r>
      <w:r w:rsidRPr="00684DAD">
        <w:rPr>
          <w:bCs/>
          <w:sz w:val="20"/>
          <w:szCs w:val="20"/>
        </w:rPr>
        <w:t>oferujemy wykonanie przedmiotu zamówienia zgodnie z wymogami zawartymi w Specyfikacji Warunków Zamówienia za cenę:</w:t>
      </w:r>
    </w:p>
    <w:p w14:paraId="1F0C26EC" w14:textId="77777777" w:rsidR="00684DAD" w:rsidRPr="00684DAD" w:rsidRDefault="00684DAD" w:rsidP="00684DAD">
      <w:pPr>
        <w:spacing w:line="288" w:lineRule="auto"/>
        <w:jc w:val="both"/>
        <w:rPr>
          <w:b/>
          <w:kern w:val="24"/>
          <w:sz w:val="20"/>
          <w:szCs w:val="20"/>
        </w:rPr>
      </w:pPr>
    </w:p>
    <w:p w14:paraId="044B62F0" w14:textId="0F199DDB" w:rsidR="007F41EA" w:rsidRDefault="00684DAD" w:rsidP="007F41EA">
      <w:pPr>
        <w:pStyle w:val="Lista"/>
        <w:ind w:left="0" w:firstLine="0"/>
        <w:jc w:val="both"/>
        <w:rPr>
          <w:b/>
        </w:rPr>
      </w:pPr>
      <w:r>
        <w:rPr>
          <w:b/>
        </w:rPr>
        <w:t>Zadanie częściowe nr 1: Montaż kotłów na biomasę</w:t>
      </w:r>
    </w:p>
    <w:p w14:paraId="21B7BAD2" w14:textId="77777777" w:rsidR="004058E9" w:rsidRPr="00684DAD" w:rsidRDefault="004058E9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Pr="00684DAD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684DAD">
        <w:rPr>
          <w:b/>
          <w:bCs/>
          <w:sz w:val="20"/>
        </w:rPr>
        <w:t>CENA OFERTOWA</w:t>
      </w:r>
      <w:r w:rsidRPr="00684DAD">
        <w:rPr>
          <w:b/>
          <w:bCs/>
          <w:sz w:val="20"/>
          <w:lang w:val="pl-PL"/>
        </w:rPr>
        <w:t xml:space="preserve"> RYCZAŁTOWA</w:t>
      </w:r>
      <w:r w:rsidRPr="00684DAD">
        <w:rPr>
          <w:b/>
          <w:bCs/>
          <w:sz w:val="20"/>
        </w:rPr>
        <w:tab/>
      </w:r>
      <w:r w:rsidRPr="00684DAD">
        <w:rPr>
          <w:b/>
          <w:bCs/>
          <w:sz w:val="20"/>
        </w:rPr>
        <w:tab/>
        <w:t>_ . _ _ _ . _ _ _ , _ _   PLN</w:t>
      </w:r>
    </w:p>
    <w:p w14:paraId="5974A11C" w14:textId="77777777" w:rsidR="007F41EA" w:rsidRPr="00684DAD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 w:rsidRPr="00684DAD"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Pr="00684DAD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684DAD">
        <w:rPr>
          <w:b/>
          <w:bCs/>
          <w:sz w:val="20"/>
        </w:rPr>
        <w:t>Cena zawiera podatek VAT.</w:t>
      </w:r>
    </w:p>
    <w:p w14:paraId="1125E284" w14:textId="591D1440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 w:rsidRPr="00684DAD">
        <w:rPr>
          <w:b/>
          <w:bCs/>
          <w:sz w:val="20"/>
          <w:lang w:val="pl-PL"/>
        </w:rPr>
        <w:t xml:space="preserve">Uwaga: </w:t>
      </w:r>
      <w:r w:rsidRPr="00684DAD">
        <w:rPr>
          <w:bCs/>
          <w:sz w:val="20"/>
          <w:lang w:val="pl-PL"/>
        </w:rPr>
        <w:t xml:space="preserve">Do oferty należy dołączyć wypełniony </w:t>
      </w:r>
      <w:r w:rsidRPr="00684DAD">
        <w:rPr>
          <w:bCs/>
          <w:sz w:val="20"/>
          <w:u w:val="single"/>
          <w:lang w:val="pl-PL"/>
        </w:rPr>
        <w:t xml:space="preserve">formularz cenowy </w:t>
      </w:r>
      <w:r w:rsidRPr="00684DAD">
        <w:rPr>
          <w:bCs/>
          <w:sz w:val="20"/>
          <w:lang w:val="pl-PL"/>
        </w:rPr>
        <w:t>( zał. do formularz</w:t>
      </w:r>
      <w:r w:rsidR="001A166C" w:rsidRPr="00684DAD">
        <w:rPr>
          <w:bCs/>
          <w:sz w:val="20"/>
          <w:lang w:val="pl-PL"/>
        </w:rPr>
        <w:t>a</w:t>
      </w:r>
      <w:r w:rsidRPr="00684DAD">
        <w:rPr>
          <w:bCs/>
          <w:sz w:val="20"/>
          <w:lang w:val="pl-PL"/>
        </w:rPr>
        <w:t xml:space="preserve"> oferty). Oferta niezwierająca formularza </w:t>
      </w:r>
      <w:r w:rsidR="0074104C" w:rsidRPr="00684DAD">
        <w:rPr>
          <w:bCs/>
          <w:sz w:val="20"/>
          <w:lang w:val="pl-PL"/>
        </w:rPr>
        <w:t xml:space="preserve">cenowego </w:t>
      </w:r>
      <w:r w:rsidRPr="00684DAD"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Pr="00684DAD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 w:rsidRPr="00684DAD">
        <w:t>Oświadczamy, że:</w:t>
      </w:r>
    </w:p>
    <w:p w14:paraId="1D90D3B1" w14:textId="10A7C217" w:rsidR="007F41EA" w:rsidRPr="00684DA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b/>
          <w:bCs/>
          <w:sz w:val="20"/>
          <w:szCs w:val="20"/>
        </w:rPr>
      </w:pPr>
      <w:r w:rsidRPr="00684DAD">
        <w:rPr>
          <w:sz w:val="20"/>
          <w:szCs w:val="20"/>
        </w:rPr>
        <w:t xml:space="preserve">zobowiązujemy się wykonywać zamówienie w terminie: </w:t>
      </w:r>
      <w:r w:rsidR="00D03909" w:rsidRPr="00684DAD">
        <w:rPr>
          <w:b/>
          <w:bCs/>
          <w:kern w:val="24"/>
          <w:sz w:val="20"/>
          <w:szCs w:val="20"/>
        </w:rPr>
        <w:t>do</w:t>
      </w:r>
      <w:r w:rsidR="0056459F" w:rsidRPr="00684DAD">
        <w:rPr>
          <w:b/>
          <w:bCs/>
          <w:kern w:val="24"/>
          <w:sz w:val="20"/>
          <w:szCs w:val="20"/>
        </w:rPr>
        <w:t xml:space="preserve"> 30 kwietnia 2024r.</w:t>
      </w:r>
      <w:r w:rsidR="00517720" w:rsidRPr="00684DAD">
        <w:rPr>
          <w:b/>
          <w:bCs/>
          <w:kern w:val="24"/>
          <w:sz w:val="20"/>
          <w:szCs w:val="20"/>
        </w:rPr>
        <w:t>, z zastrzeżeniem, że od dnia rozpoczęcia prac w budynku termin wykonania robót będzie nie dłuższy niż 30 dni</w:t>
      </w:r>
      <w:r w:rsidR="00FD1F12" w:rsidRPr="00684DAD">
        <w:rPr>
          <w:b/>
          <w:bCs/>
          <w:sz w:val="20"/>
          <w:szCs w:val="20"/>
        </w:rPr>
        <w:t>.</w:t>
      </w:r>
    </w:p>
    <w:p w14:paraId="5815F8C1" w14:textId="053382A4" w:rsidR="007F41EA" w:rsidRPr="00684DA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akceptujemy warunki płatności;</w:t>
      </w:r>
    </w:p>
    <w:p w14:paraId="5DF4DA94" w14:textId="77777777" w:rsidR="007F41EA" w:rsidRPr="00684DA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na wykonane roboty i zastosowane materiały udzielamy </w:t>
      </w:r>
      <w:r w:rsidRPr="00684DAD">
        <w:rPr>
          <w:b/>
          <w:sz w:val="20"/>
          <w:szCs w:val="20"/>
        </w:rPr>
        <w:t>60 miesięcy rękojmi i gwarancji</w:t>
      </w:r>
      <w:r w:rsidRPr="00684DAD">
        <w:rPr>
          <w:sz w:val="20"/>
          <w:szCs w:val="20"/>
        </w:rPr>
        <w:t xml:space="preserve">  oraz dodatkowo  </w:t>
      </w:r>
      <w:r w:rsidRPr="00684DAD">
        <w:rPr>
          <w:b/>
          <w:sz w:val="20"/>
          <w:szCs w:val="20"/>
        </w:rPr>
        <w:t>…………..   kwartały</w:t>
      </w:r>
      <w:r w:rsidRPr="00684DA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684DA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wynagrodzenie uwzględnia wszystkie należne nam elementy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wynagrodzenia wynikające</w:t>
      </w:r>
      <w:r w:rsidRPr="00684DAD">
        <w:rPr>
          <w:rFonts w:eastAsia="Calibri"/>
          <w:sz w:val="20"/>
          <w:szCs w:val="20"/>
        </w:rPr>
        <w:br/>
        <w:t>z tytułu przygotowania, realizacji i rozliczenia przedmiotu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684DA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zdobyliśmy wszystkie niezbędne informacje konieczne do rzetelnego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skalkulowania naszej oferty;</w:t>
      </w:r>
    </w:p>
    <w:p w14:paraId="450E183E" w14:textId="4A2425D6" w:rsidR="007F41EA" w:rsidRPr="00684DA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zawarty w SWZ projekt umowy wraz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z ewentualnymi wyjaśnieniami i modyfikacjami został przez nas zaakceptowany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i zobowiązujemy się w przypadku wybrania naszej oferty do zawarcia umowy na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warunkach określonych w projekcie umowy;</w:t>
      </w:r>
    </w:p>
    <w:p w14:paraId="1849B632" w14:textId="4232026D" w:rsidR="00F51B90" w:rsidRPr="007A2826" w:rsidRDefault="007F41EA" w:rsidP="00684DAD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uważamy się za związanych niniejszą ofertą przez okres wskazany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 specyfikacji warunków</w:t>
      </w:r>
      <w:r w:rsidR="003C7791" w:rsidRPr="00684DAD">
        <w:rPr>
          <w:rFonts w:eastAsia="Calibri"/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zamówienia;</w:t>
      </w:r>
    </w:p>
    <w:p w14:paraId="41EADD1B" w14:textId="77777777" w:rsidR="007F41EA" w:rsidRPr="00684DA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684DAD" w14:paraId="25A00A62" w14:textId="77777777" w:rsidTr="005C1FDD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684DA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684DA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684DA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684DA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>Nazwa Podwykonawcy</w:t>
            </w:r>
          </w:p>
        </w:tc>
      </w:tr>
      <w:tr w:rsidR="007F41EA" w:rsidRPr="00684DAD" w14:paraId="74E60874" w14:textId="77777777" w:rsidTr="005C1FDD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684DA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684DA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684DA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684DA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63EDF8E8" w14:textId="6172F6C5" w:rsidR="007F41EA" w:rsidRPr="00684DAD" w:rsidRDefault="007F41EA" w:rsidP="007A2826">
      <w:pPr>
        <w:pStyle w:val="Lista"/>
        <w:spacing w:line="276" w:lineRule="auto"/>
        <w:ind w:left="426" w:firstLine="0"/>
        <w:jc w:val="both"/>
      </w:pPr>
      <w:r w:rsidRPr="00684DAD">
        <w:t xml:space="preserve">          tj.   ………………</w:t>
      </w:r>
      <w:r w:rsidR="007A2826">
        <w:t>…………………….</w:t>
      </w:r>
      <w:r w:rsidRPr="00684DAD">
        <w:t>………% ceny ofertowej</w:t>
      </w:r>
    </w:p>
    <w:p w14:paraId="1DA9CB2F" w14:textId="77777777" w:rsidR="00215FD7" w:rsidRDefault="00215FD7" w:rsidP="00215FD7">
      <w:pPr>
        <w:pStyle w:val="Lista"/>
        <w:spacing w:line="276" w:lineRule="auto"/>
        <w:ind w:left="284" w:firstLine="0"/>
        <w:jc w:val="both"/>
      </w:pPr>
    </w:p>
    <w:p w14:paraId="5318B047" w14:textId="77777777" w:rsidR="008A6AA8" w:rsidRPr="008A6AA8" w:rsidRDefault="00C213C4" w:rsidP="008A6AA8">
      <w:pPr>
        <w:pStyle w:val="Akapitzlist"/>
        <w:numPr>
          <w:ilvl w:val="0"/>
          <w:numId w:val="5"/>
        </w:numPr>
        <w:spacing w:after="6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Wykonawca oświadcza, że wyraża zgodę na zastrzeżenie zamawiającego: </w:t>
      </w:r>
    </w:p>
    <w:p w14:paraId="2D31F7F7" w14:textId="2173955D" w:rsidR="00C213C4" w:rsidRPr="008A6AA8" w:rsidRDefault="00C213C4" w:rsidP="008A6AA8">
      <w:pPr>
        <w:spacing w:after="60"/>
        <w:jc w:val="both"/>
        <w:rPr>
          <w:b/>
          <w:bCs/>
          <w:sz w:val="20"/>
          <w:szCs w:val="20"/>
        </w:rPr>
      </w:pPr>
      <w:r w:rsidRPr="008A6AA8">
        <w:rPr>
          <w:sz w:val="20"/>
          <w:szCs w:val="20"/>
        </w:rPr>
        <w:t>„Zamawiający dopuszcza możliwość ograniczenia zakresu przedmiotu zamówienia z uwagi na brak technicznej możliwości (słabą konstrukcję budynku) jego wykonania. W związku z powyższym wynagrodzenie Wykonawcy zostanie obniżone o wartość zawartą w formularzu cenowym.</w:t>
      </w:r>
      <w:r w:rsidR="008A6AA8" w:rsidRPr="008A6AA8">
        <w:rPr>
          <w:sz w:val="20"/>
          <w:szCs w:val="20"/>
        </w:rPr>
        <w:t>”</w:t>
      </w:r>
    </w:p>
    <w:p w14:paraId="27E59280" w14:textId="43960D97" w:rsidR="00C213C4" w:rsidRDefault="008A6AA8" w:rsidP="007A2826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>
        <w:t xml:space="preserve">Wykonawca podaje, że kierownikiem robót </w:t>
      </w:r>
      <w:r w:rsidR="008D5CA2">
        <w:t>będzie</w:t>
      </w:r>
      <w:r>
        <w:t>:</w:t>
      </w:r>
    </w:p>
    <w:p w14:paraId="2196D30D" w14:textId="1C5EB48C" w:rsidR="008A6AA8" w:rsidRDefault="008A6AA8" w:rsidP="008A6AA8">
      <w:pPr>
        <w:pStyle w:val="Lista"/>
        <w:ind w:left="284" w:firstLine="0"/>
        <w:jc w:val="both"/>
      </w:pPr>
      <w:r>
        <w:t>……………………………………………………… tel. ……………………., email…………………………</w:t>
      </w:r>
    </w:p>
    <w:p w14:paraId="76014109" w14:textId="2AA2EC68" w:rsidR="008A6AA8" w:rsidRPr="008A6AA8" w:rsidRDefault="008A6AA8" w:rsidP="008A6AA8">
      <w:pPr>
        <w:pStyle w:val="Lista"/>
        <w:spacing w:line="276" w:lineRule="auto"/>
        <w:ind w:left="284" w:firstLine="0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</w:t>
      </w:r>
      <w:r w:rsidRPr="008A6AA8">
        <w:rPr>
          <w:i/>
          <w:iCs/>
          <w:sz w:val="16"/>
          <w:szCs w:val="16"/>
        </w:rPr>
        <w:t>(imię i nazwisko)</w:t>
      </w:r>
    </w:p>
    <w:p w14:paraId="3B348FC3" w14:textId="198BEBE6" w:rsidR="007F41EA" w:rsidRPr="00684DAD" w:rsidRDefault="007F41EA" w:rsidP="007A2826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684DAD">
        <w:t>W przypadku udzielenia nam zamówienia zobowiązujemy się do zawarcia umowy w miejscu i terminie wskazanym przez Zamawiającego.</w:t>
      </w:r>
    </w:p>
    <w:p w14:paraId="5033E5A2" w14:textId="77777777" w:rsidR="00215FD7" w:rsidRDefault="00215FD7" w:rsidP="007A2826">
      <w:pPr>
        <w:pStyle w:val="Lista"/>
        <w:spacing w:line="276" w:lineRule="auto"/>
        <w:ind w:left="142" w:hanging="142"/>
        <w:jc w:val="both"/>
      </w:pPr>
    </w:p>
    <w:p w14:paraId="1BB5E29F" w14:textId="0E59CAB2" w:rsidR="007A2826" w:rsidRDefault="007A2826" w:rsidP="008A6AA8">
      <w:pPr>
        <w:pStyle w:val="Lista"/>
        <w:numPr>
          <w:ilvl w:val="0"/>
          <w:numId w:val="5"/>
        </w:numPr>
        <w:spacing w:line="276" w:lineRule="auto"/>
        <w:jc w:val="both"/>
      </w:pPr>
      <w:r>
        <w:t xml:space="preserve"> </w:t>
      </w:r>
      <w:r w:rsidR="007F41EA" w:rsidRPr="00684DAD">
        <w:t xml:space="preserve">Zabezpieczenie należytego wykonania umowy zostanie wniesione w formie:        </w:t>
      </w:r>
    </w:p>
    <w:p w14:paraId="6A7BF9D7" w14:textId="4CC77A91" w:rsidR="007F41EA" w:rsidRPr="00684DAD" w:rsidRDefault="007F41EA" w:rsidP="007A2826">
      <w:pPr>
        <w:pStyle w:val="Lista"/>
        <w:spacing w:line="276" w:lineRule="auto"/>
        <w:ind w:left="142" w:hanging="142"/>
        <w:jc w:val="both"/>
      </w:pPr>
      <w:r w:rsidRPr="00684DAD">
        <w:t>……………………………………………………………………</w:t>
      </w:r>
      <w:r w:rsidR="007A2826">
        <w:t>…………………………………………..</w:t>
      </w:r>
      <w:r w:rsidRPr="00684DAD">
        <w:t>…</w:t>
      </w:r>
    </w:p>
    <w:p w14:paraId="4033EC1D" w14:textId="77777777" w:rsidR="00215FD7" w:rsidRDefault="00215FD7" w:rsidP="007F41EA">
      <w:pPr>
        <w:pStyle w:val="Lista"/>
        <w:spacing w:line="276" w:lineRule="auto"/>
        <w:jc w:val="both"/>
      </w:pPr>
    </w:p>
    <w:p w14:paraId="312C8A51" w14:textId="156FAEAF" w:rsidR="007F41EA" w:rsidRPr="00684DAD" w:rsidRDefault="008A6AA8" w:rsidP="007F41EA">
      <w:pPr>
        <w:pStyle w:val="Lista"/>
        <w:spacing w:line="276" w:lineRule="auto"/>
        <w:jc w:val="both"/>
      </w:pPr>
      <w:r>
        <w:t>6</w:t>
      </w:r>
      <w:r w:rsidR="007F41EA" w:rsidRPr="00684DAD">
        <w:t>. Oświadczamy, że wypełniliśmy obowiązki informacyjne przewidziane w art. 13 lub art. 14 RODO</w:t>
      </w:r>
      <w:r w:rsidR="007F41EA" w:rsidRPr="00684DAD">
        <w:rPr>
          <w:vertAlign w:val="superscript"/>
        </w:rPr>
        <w:footnoteReference w:id="2"/>
      </w:r>
      <w:r w:rsidR="007F41EA" w:rsidRPr="00684DAD">
        <w:t xml:space="preserve">  wobec osób fizycznych, od których dane osobowe bezpośrednio lub pośrednio pozyskaliśmy w celu ubiegania się o udzielenie zamówienia publicznego w niniejszym postępowaniu</w:t>
      </w:r>
      <w:r w:rsidR="007F41EA" w:rsidRPr="00684DAD">
        <w:rPr>
          <w:vertAlign w:val="superscript"/>
        </w:rPr>
        <w:footnoteReference w:id="3"/>
      </w:r>
      <w:r w:rsidR="007F41EA" w:rsidRPr="00684DAD">
        <w:t xml:space="preserve">. </w:t>
      </w:r>
    </w:p>
    <w:p w14:paraId="2D1FE5F9" w14:textId="77777777" w:rsidR="00215FD7" w:rsidRDefault="00215FD7" w:rsidP="007F41EA">
      <w:pPr>
        <w:pStyle w:val="Lista"/>
        <w:spacing w:line="276" w:lineRule="auto"/>
        <w:jc w:val="both"/>
      </w:pPr>
    </w:p>
    <w:p w14:paraId="14C31DC5" w14:textId="6B61AF09" w:rsidR="007F41EA" w:rsidRPr="00684DAD" w:rsidRDefault="008A6AA8" w:rsidP="007F41EA">
      <w:pPr>
        <w:pStyle w:val="Lista"/>
        <w:spacing w:line="276" w:lineRule="auto"/>
        <w:jc w:val="both"/>
      </w:pPr>
      <w:r>
        <w:t>7</w:t>
      </w:r>
      <w:r w:rsidR="007F41EA" w:rsidRPr="00684DAD">
        <w:t>. Przedstawicielem do  kontaktu przy realizacji umowy  ze strony  Wykonawcy z   Zamawiającym będzie:  ……………</w:t>
      </w:r>
      <w:r w:rsidR="00215FD7">
        <w:t>…………….</w:t>
      </w:r>
      <w:r w:rsidR="007F41EA" w:rsidRPr="00684DAD">
        <w:t>……tel. ……………e-mail ………………………</w:t>
      </w:r>
    </w:p>
    <w:p w14:paraId="08670FB1" w14:textId="77777777" w:rsidR="00215FD7" w:rsidRDefault="00215FD7" w:rsidP="007F41EA">
      <w:pPr>
        <w:pStyle w:val="Lista"/>
        <w:spacing w:line="276" w:lineRule="auto"/>
        <w:jc w:val="both"/>
      </w:pPr>
    </w:p>
    <w:p w14:paraId="1C59C7F7" w14:textId="3B2B4ED6" w:rsidR="007F41EA" w:rsidRDefault="008A6AA8" w:rsidP="007F41EA">
      <w:pPr>
        <w:pStyle w:val="Lista"/>
        <w:spacing w:line="276" w:lineRule="auto"/>
        <w:jc w:val="both"/>
      </w:pPr>
      <w:r>
        <w:t>8</w:t>
      </w:r>
      <w:r w:rsidR="007F41EA" w:rsidRPr="00684DAD">
        <w:t xml:space="preserve">. Oświadczamy, że jesteśmy: </w:t>
      </w:r>
    </w:p>
    <w:p w14:paraId="5B684CBC" w14:textId="77777777" w:rsidR="00215FD7" w:rsidRPr="00684DAD" w:rsidRDefault="00215FD7" w:rsidP="007F41EA">
      <w:pPr>
        <w:pStyle w:val="Lista"/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9"/>
        <w:gridCol w:w="7523"/>
      </w:tblGrid>
      <w:tr w:rsidR="00B20088" w:rsidRPr="007A2826" w14:paraId="0BD9BDE0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13EB" w14:textId="77777777" w:rsidR="00B20088" w:rsidRPr="007A2826" w:rsidRDefault="00B20088">
            <w:pPr>
              <w:jc w:val="center"/>
              <w:rPr>
                <w:b/>
                <w:bCs/>
                <w:sz w:val="20"/>
                <w:szCs w:val="20"/>
              </w:rPr>
            </w:pPr>
            <w:r w:rsidRPr="007A2826">
              <w:rPr>
                <w:b/>
                <w:bCs/>
                <w:sz w:val="20"/>
                <w:szCs w:val="20"/>
              </w:rPr>
              <w:t>Zaznaczyć odpowiednie pole znakiem "X"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EE7A7" w14:textId="77777777" w:rsidR="00B20088" w:rsidRPr="007A2826" w:rsidRDefault="00B20088">
            <w:pPr>
              <w:jc w:val="center"/>
              <w:rPr>
                <w:b/>
                <w:iCs/>
                <w:sz w:val="20"/>
                <w:szCs w:val="20"/>
              </w:rPr>
            </w:pPr>
            <w:r w:rsidRPr="007A2826">
              <w:rPr>
                <w:b/>
                <w:iCs/>
                <w:sz w:val="20"/>
                <w:szCs w:val="20"/>
              </w:rPr>
              <w:t>Rodzaj przedsiębiorcy</w:t>
            </w:r>
          </w:p>
        </w:tc>
      </w:tr>
      <w:tr w:rsidR="00B20088" w:rsidRPr="007A2826" w14:paraId="18EBA4AD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E370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07D7" w14:textId="77777777" w:rsidR="00B20088" w:rsidRPr="007A2826" w:rsidRDefault="00B20088">
            <w:pPr>
              <w:spacing w:line="360" w:lineRule="auto"/>
              <w:jc w:val="both"/>
              <w:rPr>
                <w:b/>
                <w:color w:val="0000FF"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Mikro przedsiębiorstwo</w:t>
            </w:r>
          </w:p>
          <w:p w14:paraId="3450C03D" w14:textId="77777777" w:rsidR="00B20088" w:rsidRPr="007A2826" w:rsidRDefault="00B20088">
            <w:pPr>
              <w:jc w:val="both"/>
              <w:rPr>
                <w:b/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Mikro przedsiębiorstwo</w:t>
            </w:r>
            <w:r w:rsidRPr="007A2826">
              <w:rPr>
                <w:b/>
                <w:i/>
                <w:sz w:val="20"/>
                <w:szCs w:val="20"/>
              </w:rPr>
              <w:t xml:space="preserve">: </w:t>
            </w:r>
            <w:r w:rsidRPr="007A2826">
              <w:rPr>
                <w:i/>
                <w:sz w:val="20"/>
                <w:szCs w:val="20"/>
              </w:rPr>
              <w:t>przedsiębiorstwo, które zatrudnia mniej niż 10 osób i którego roczny obrót lub roczna suma bilansowa nie przekracza 2 milionów EUR</w:t>
            </w:r>
          </w:p>
        </w:tc>
      </w:tr>
      <w:tr w:rsidR="00B20088" w:rsidRPr="007A2826" w14:paraId="51E011FA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4363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EBD5" w14:textId="77777777" w:rsidR="00B20088" w:rsidRPr="007A2826" w:rsidRDefault="00B20088">
            <w:pPr>
              <w:spacing w:line="360" w:lineRule="auto"/>
              <w:jc w:val="both"/>
              <w:rPr>
                <w:b/>
                <w:color w:val="0000FF"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Małe przedsiębiorstwo</w:t>
            </w:r>
          </w:p>
          <w:p w14:paraId="3E760D11" w14:textId="77777777" w:rsidR="00B20088" w:rsidRPr="007A2826" w:rsidRDefault="00B20088">
            <w:pPr>
              <w:jc w:val="both"/>
              <w:rPr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Małe przedsiębiorstwo</w:t>
            </w:r>
            <w:r w:rsidRPr="007A2826">
              <w:rPr>
                <w:i/>
                <w:sz w:val="20"/>
                <w:szCs w:val="20"/>
              </w:rPr>
              <w:t>: przedsiębiorstwo, które zatrudnia mniej niż 50 osób i którego roczny obrót lub roczna suma bilansowa nie przekracza 10 milionów EUR.</w:t>
            </w:r>
          </w:p>
        </w:tc>
      </w:tr>
      <w:tr w:rsidR="00B20088" w:rsidRPr="007A2826" w14:paraId="65F5DAC2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84A1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2E20A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Średnie przedsiębiorstwo</w:t>
            </w:r>
          </w:p>
          <w:p w14:paraId="0A367367" w14:textId="77777777" w:rsidR="00B20088" w:rsidRPr="007A2826" w:rsidRDefault="00B20088">
            <w:pPr>
              <w:jc w:val="both"/>
              <w:rPr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Średnie przedsiębiorstwa</w:t>
            </w:r>
            <w:r w:rsidRPr="007A2826">
              <w:rPr>
                <w:i/>
                <w:sz w:val="20"/>
                <w:szCs w:val="20"/>
              </w:rPr>
              <w:t xml:space="preserve">: przedsiębiorstwa, które nie są mikro przedsiębiorstwami ani małymi przedsiębiorstwami i które zatrudniają mniej niż 250 osób i których roczny obrót nie przekracza 50 milionów EUR lub roczna suma bilansowa nie przekracza 43 milionów EUR. </w:t>
            </w:r>
          </w:p>
        </w:tc>
      </w:tr>
      <w:tr w:rsidR="00B20088" w:rsidRPr="007A2826" w14:paraId="5C3D6C1D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21FD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2B4C2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Jednoosobowa działalność gospodarcza</w:t>
            </w:r>
          </w:p>
        </w:tc>
      </w:tr>
      <w:tr w:rsidR="00B20088" w:rsidRPr="007A2826" w14:paraId="507A5068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751E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EDEE8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 xml:space="preserve">Osoba fizyczna nie prowadząca działalności gospodarczej </w:t>
            </w:r>
          </w:p>
        </w:tc>
      </w:tr>
      <w:tr w:rsidR="00B20088" w:rsidRPr="007A2826" w14:paraId="24392989" w14:textId="77777777" w:rsidTr="00B2008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95B8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C248" w14:textId="77777777" w:rsidR="00B20088" w:rsidRPr="007A2826" w:rsidRDefault="00B2008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Inny rodzaj</w:t>
            </w:r>
          </w:p>
        </w:tc>
      </w:tr>
    </w:tbl>
    <w:p w14:paraId="6D2C9AE6" w14:textId="77777777" w:rsidR="00215FD7" w:rsidRDefault="00215FD7" w:rsidP="007F41EA">
      <w:pPr>
        <w:pStyle w:val="Lista"/>
        <w:spacing w:line="276" w:lineRule="auto"/>
        <w:jc w:val="both"/>
      </w:pPr>
    </w:p>
    <w:p w14:paraId="6D63F743" w14:textId="44B90521" w:rsidR="007F41EA" w:rsidRPr="00684DAD" w:rsidRDefault="008A6AA8" w:rsidP="007F41EA">
      <w:pPr>
        <w:pStyle w:val="Lista"/>
        <w:spacing w:line="276" w:lineRule="auto"/>
        <w:jc w:val="both"/>
      </w:pPr>
      <w:r>
        <w:t>9</w:t>
      </w:r>
      <w:r w:rsidR="007F41EA" w:rsidRPr="00684DAD">
        <w:t>. Do oferty dołączono następujące dokumenty:</w:t>
      </w:r>
    </w:p>
    <w:p w14:paraId="2F11AE04" w14:textId="77777777" w:rsidR="007F41EA" w:rsidRPr="00684DA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684DAD">
        <w:t xml:space="preserve">   </w:t>
      </w:r>
    </w:p>
    <w:p w14:paraId="1535A885" w14:textId="19E302BB" w:rsidR="007F41EA" w:rsidRPr="00684DA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684DAD">
        <w:t xml:space="preserve">        </w:t>
      </w:r>
    </w:p>
    <w:p w14:paraId="10310707" w14:textId="77777777" w:rsidR="00215FD7" w:rsidRDefault="00215FD7" w:rsidP="007F41EA">
      <w:pPr>
        <w:spacing w:line="276" w:lineRule="auto"/>
        <w:jc w:val="both"/>
        <w:rPr>
          <w:sz w:val="20"/>
          <w:szCs w:val="20"/>
        </w:rPr>
      </w:pPr>
    </w:p>
    <w:p w14:paraId="468EB16F" w14:textId="633F5872" w:rsidR="007F41EA" w:rsidRPr="00684DAD" w:rsidRDefault="007F41EA" w:rsidP="007F41EA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Nazwa i adres </w:t>
      </w:r>
      <w:r w:rsidRPr="00684DAD">
        <w:rPr>
          <w:b/>
          <w:sz w:val="20"/>
          <w:szCs w:val="20"/>
        </w:rPr>
        <w:t>WYKONAWCY</w:t>
      </w:r>
      <w:r w:rsidRPr="00684DAD">
        <w:rPr>
          <w:sz w:val="20"/>
          <w:szCs w:val="20"/>
        </w:rPr>
        <w:t xml:space="preserve"> :</w:t>
      </w:r>
    </w:p>
    <w:p w14:paraId="6B39D539" w14:textId="77777777" w:rsidR="007F41EA" w:rsidRPr="00684DA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684DA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>Województwo ........................................</w:t>
      </w:r>
    </w:p>
    <w:p w14:paraId="72561952" w14:textId="77777777" w:rsidR="007F41EA" w:rsidRPr="00684DA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lastRenderedPageBreak/>
        <w:t xml:space="preserve">NIP .......................................................   </w:t>
      </w:r>
    </w:p>
    <w:p w14:paraId="6C1649EF" w14:textId="77777777" w:rsidR="007F41EA" w:rsidRPr="00684DA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684DAD" w:rsidRDefault="007F41EA" w:rsidP="007F41EA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684DA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684DA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684DAD" w:rsidRDefault="007F41EA" w:rsidP="007F41EA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684DA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684DA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Pr="00684DAD" w:rsidRDefault="007F41EA" w:rsidP="007F41EA">
      <w:pPr>
        <w:spacing w:line="276" w:lineRule="auto"/>
        <w:ind w:right="70"/>
        <w:jc w:val="both"/>
        <w:rPr>
          <w:bCs/>
          <w:sz w:val="20"/>
          <w:szCs w:val="20"/>
          <w:lang w:val="es-ES"/>
        </w:rPr>
      </w:pPr>
      <w:r w:rsidRPr="00684DAD">
        <w:rPr>
          <w:sz w:val="20"/>
          <w:szCs w:val="20"/>
          <w:lang w:val="es-ES"/>
        </w:rPr>
        <w:t>n</w:t>
      </w:r>
      <w:r w:rsidRPr="00684DA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Pr="00684DA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Pr="00684DA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Pr="00684DA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Pr="00684DAD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77CA483C" w14:textId="77777777" w:rsidR="0076006B" w:rsidRPr="00684DAD" w:rsidRDefault="0076006B" w:rsidP="00D03909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7F334CB7" w14:textId="77777777" w:rsidR="00D03909" w:rsidRPr="00684DAD" w:rsidRDefault="00D03909" w:rsidP="00D03909">
      <w:pPr>
        <w:spacing w:after="60"/>
        <w:jc w:val="both"/>
        <w:rPr>
          <w:b/>
          <w:bCs/>
          <w:sz w:val="20"/>
          <w:szCs w:val="20"/>
        </w:rPr>
      </w:pPr>
    </w:p>
    <w:p w14:paraId="6C018ABB" w14:textId="77777777" w:rsidR="00D03909" w:rsidRPr="00684DAD" w:rsidRDefault="00D03909" w:rsidP="00D03909">
      <w:pPr>
        <w:spacing w:after="60"/>
        <w:jc w:val="both"/>
        <w:rPr>
          <w:b/>
          <w:bCs/>
          <w:sz w:val="20"/>
          <w:szCs w:val="20"/>
          <w14:ligatures w14:val="standardContextual"/>
        </w:rPr>
      </w:pPr>
    </w:p>
    <w:p w14:paraId="1463C53E" w14:textId="48867D62" w:rsidR="0076006B" w:rsidRPr="00684DAD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 xml:space="preserve">Oferta musi być podpisana kwalifikowanym podpisem  </w:t>
      </w:r>
    </w:p>
    <w:p w14:paraId="567BCA48" w14:textId="77777777" w:rsidR="0076006B" w:rsidRPr="00684DAD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 xml:space="preserve">elektronicznym lub podpisem  zaufanym lub podpisem  </w:t>
      </w:r>
    </w:p>
    <w:p w14:paraId="3F394B33" w14:textId="71369840" w:rsidR="007F41EA" w:rsidRPr="00684DAD" w:rsidRDefault="0076006B" w:rsidP="0076006B">
      <w:pPr>
        <w:spacing w:line="276" w:lineRule="auto"/>
        <w:ind w:left="4248" w:right="-993"/>
        <w:jc w:val="both"/>
        <w:rPr>
          <w:sz w:val="20"/>
          <w:szCs w:val="20"/>
        </w:rPr>
      </w:pPr>
      <w:r w:rsidRPr="00684DAD">
        <w:rPr>
          <w:i/>
          <w:sz w:val="20"/>
          <w:szCs w:val="20"/>
        </w:rPr>
        <w:t>osobistym przez wykonawcę lub osobę upoważnioną</w:t>
      </w:r>
    </w:p>
    <w:p w14:paraId="042C6A0A" w14:textId="28E9F12E" w:rsidR="007F41EA" w:rsidRPr="00684DAD" w:rsidRDefault="007F41EA" w:rsidP="00947505">
      <w:pPr>
        <w:jc w:val="right"/>
        <w:rPr>
          <w:sz w:val="20"/>
          <w:szCs w:val="20"/>
        </w:rPr>
      </w:pPr>
    </w:p>
    <w:p w14:paraId="2EC38506" w14:textId="77777777" w:rsidR="007F41EA" w:rsidRDefault="007F41EA" w:rsidP="00947505">
      <w:pPr>
        <w:jc w:val="right"/>
        <w:rPr>
          <w:sz w:val="20"/>
          <w:szCs w:val="20"/>
        </w:rPr>
      </w:pPr>
    </w:p>
    <w:p w14:paraId="1D0BABD6" w14:textId="77777777" w:rsidR="005C0A7C" w:rsidRDefault="005C0A7C" w:rsidP="00947505">
      <w:pPr>
        <w:jc w:val="right"/>
        <w:rPr>
          <w:sz w:val="20"/>
          <w:szCs w:val="20"/>
        </w:rPr>
      </w:pPr>
    </w:p>
    <w:p w14:paraId="23494420" w14:textId="77777777" w:rsidR="005C0A7C" w:rsidRDefault="005C0A7C" w:rsidP="00947505">
      <w:pPr>
        <w:jc w:val="right"/>
        <w:rPr>
          <w:sz w:val="20"/>
          <w:szCs w:val="20"/>
        </w:rPr>
      </w:pPr>
    </w:p>
    <w:p w14:paraId="13F43C1C" w14:textId="77777777" w:rsidR="005C0A7C" w:rsidRDefault="005C0A7C" w:rsidP="00947505">
      <w:pPr>
        <w:jc w:val="right"/>
        <w:rPr>
          <w:sz w:val="20"/>
          <w:szCs w:val="20"/>
        </w:rPr>
      </w:pPr>
    </w:p>
    <w:p w14:paraId="2FD1F070" w14:textId="77777777" w:rsidR="005C0A7C" w:rsidRDefault="005C0A7C" w:rsidP="00947505">
      <w:pPr>
        <w:jc w:val="right"/>
        <w:rPr>
          <w:sz w:val="20"/>
          <w:szCs w:val="20"/>
        </w:rPr>
      </w:pPr>
    </w:p>
    <w:p w14:paraId="72081877" w14:textId="77777777" w:rsidR="005C0A7C" w:rsidRDefault="005C0A7C" w:rsidP="00947505">
      <w:pPr>
        <w:jc w:val="right"/>
        <w:rPr>
          <w:sz w:val="20"/>
          <w:szCs w:val="20"/>
        </w:rPr>
      </w:pPr>
    </w:p>
    <w:p w14:paraId="73270B50" w14:textId="77777777" w:rsidR="005C0A7C" w:rsidRDefault="005C0A7C" w:rsidP="00947505">
      <w:pPr>
        <w:jc w:val="right"/>
        <w:rPr>
          <w:sz w:val="20"/>
          <w:szCs w:val="20"/>
        </w:rPr>
      </w:pPr>
    </w:p>
    <w:p w14:paraId="1826C98F" w14:textId="77777777" w:rsidR="005C0A7C" w:rsidRDefault="005C0A7C" w:rsidP="00947505">
      <w:pPr>
        <w:jc w:val="right"/>
        <w:rPr>
          <w:sz w:val="20"/>
          <w:szCs w:val="20"/>
        </w:rPr>
      </w:pPr>
    </w:p>
    <w:p w14:paraId="161FA256" w14:textId="77777777" w:rsidR="005C0A7C" w:rsidRDefault="005C0A7C" w:rsidP="00947505">
      <w:pPr>
        <w:jc w:val="right"/>
        <w:rPr>
          <w:sz w:val="20"/>
          <w:szCs w:val="20"/>
        </w:rPr>
      </w:pPr>
    </w:p>
    <w:p w14:paraId="56397F40" w14:textId="77777777" w:rsidR="005C0A7C" w:rsidRDefault="005C0A7C" w:rsidP="00947505">
      <w:pPr>
        <w:jc w:val="right"/>
        <w:rPr>
          <w:sz w:val="20"/>
          <w:szCs w:val="20"/>
        </w:rPr>
      </w:pPr>
    </w:p>
    <w:p w14:paraId="2D582E5E" w14:textId="77777777" w:rsidR="005C0A7C" w:rsidRDefault="005C0A7C" w:rsidP="00947505">
      <w:pPr>
        <w:jc w:val="right"/>
        <w:rPr>
          <w:sz w:val="20"/>
          <w:szCs w:val="20"/>
        </w:rPr>
      </w:pPr>
    </w:p>
    <w:p w14:paraId="755D9DFB" w14:textId="77777777" w:rsidR="005C0A7C" w:rsidRDefault="005C0A7C" w:rsidP="00947505">
      <w:pPr>
        <w:jc w:val="right"/>
        <w:rPr>
          <w:sz w:val="20"/>
          <w:szCs w:val="20"/>
        </w:rPr>
      </w:pPr>
    </w:p>
    <w:p w14:paraId="66587428" w14:textId="77777777" w:rsidR="005C0A7C" w:rsidRDefault="005C0A7C" w:rsidP="00947505">
      <w:pPr>
        <w:jc w:val="right"/>
        <w:rPr>
          <w:sz w:val="20"/>
          <w:szCs w:val="20"/>
        </w:rPr>
      </w:pPr>
    </w:p>
    <w:p w14:paraId="772AFFDB" w14:textId="77777777" w:rsidR="005C0A7C" w:rsidRDefault="005C0A7C" w:rsidP="00947505">
      <w:pPr>
        <w:jc w:val="right"/>
        <w:rPr>
          <w:sz w:val="20"/>
          <w:szCs w:val="20"/>
        </w:rPr>
      </w:pPr>
    </w:p>
    <w:p w14:paraId="5536ACE7" w14:textId="77777777" w:rsidR="005C0A7C" w:rsidRDefault="005C0A7C" w:rsidP="00947505">
      <w:pPr>
        <w:jc w:val="right"/>
        <w:rPr>
          <w:sz w:val="20"/>
          <w:szCs w:val="20"/>
        </w:rPr>
      </w:pPr>
    </w:p>
    <w:p w14:paraId="21513BC3" w14:textId="77777777" w:rsidR="005C0A7C" w:rsidRDefault="005C0A7C" w:rsidP="00947505">
      <w:pPr>
        <w:jc w:val="right"/>
        <w:rPr>
          <w:sz w:val="20"/>
          <w:szCs w:val="20"/>
        </w:rPr>
      </w:pPr>
    </w:p>
    <w:p w14:paraId="59DFD684" w14:textId="77777777" w:rsidR="005C0A7C" w:rsidRDefault="005C0A7C" w:rsidP="00947505">
      <w:pPr>
        <w:jc w:val="right"/>
        <w:rPr>
          <w:sz w:val="20"/>
          <w:szCs w:val="20"/>
        </w:rPr>
      </w:pPr>
    </w:p>
    <w:p w14:paraId="4DBC3179" w14:textId="77777777" w:rsidR="005C0A7C" w:rsidRDefault="005C0A7C" w:rsidP="00947505">
      <w:pPr>
        <w:jc w:val="right"/>
        <w:rPr>
          <w:sz w:val="20"/>
          <w:szCs w:val="20"/>
        </w:rPr>
      </w:pPr>
    </w:p>
    <w:p w14:paraId="16984C0B" w14:textId="77777777" w:rsidR="005C0A7C" w:rsidRDefault="005C0A7C" w:rsidP="00947505">
      <w:pPr>
        <w:jc w:val="right"/>
        <w:rPr>
          <w:sz w:val="20"/>
          <w:szCs w:val="20"/>
        </w:rPr>
      </w:pPr>
    </w:p>
    <w:p w14:paraId="7365E72D" w14:textId="77777777" w:rsidR="005C0A7C" w:rsidRDefault="005C0A7C" w:rsidP="00947505">
      <w:pPr>
        <w:jc w:val="right"/>
        <w:rPr>
          <w:sz w:val="20"/>
          <w:szCs w:val="20"/>
        </w:rPr>
      </w:pPr>
    </w:p>
    <w:p w14:paraId="0E06E3DF" w14:textId="77777777" w:rsidR="005C0A7C" w:rsidRDefault="005C0A7C" w:rsidP="00947505">
      <w:pPr>
        <w:jc w:val="right"/>
        <w:rPr>
          <w:sz w:val="20"/>
          <w:szCs w:val="20"/>
        </w:rPr>
      </w:pPr>
    </w:p>
    <w:p w14:paraId="49A14A97" w14:textId="77777777" w:rsidR="005C0A7C" w:rsidRDefault="005C0A7C" w:rsidP="00947505">
      <w:pPr>
        <w:jc w:val="right"/>
        <w:rPr>
          <w:sz w:val="20"/>
          <w:szCs w:val="20"/>
        </w:rPr>
      </w:pPr>
    </w:p>
    <w:p w14:paraId="54ED4484" w14:textId="77777777" w:rsidR="005C0A7C" w:rsidRDefault="005C0A7C" w:rsidP="00947505">
      <w:pPr>
        <w:jc w:val="right"/>
        <w:rPr>
          <w:sz w:val="20"/>
          <w:szCs w:val="20"/>
        </w:rPr>
      </w:pPr>
    </w:p>
    <w:p w14:paraId="644D3433" w14:textId="77777777" w:rsidR="005C0A7C" w:rsidRDefault="005C0A7C" w:rsidP="00947505">
      <w:pPr>
        <w:jc w:val="right"/>
        <w:rPr>
          <w:sz w:val="20"/>
          <w:szCs w:val="20"/>
        </w:rPr>
      </w:pPr>
    </w:p>
    <w:p w14:paraId="0B254096" w14:textId="77777777" w:rsidR="005C0A7C" w:rsidRDefault="005C0A7C" w:rsidP="00947505">
      <w:pPr>
        <w:jc w:val="right"/>
        <w:rPr>
          <w:sz w:val="20"/>
          <w:szCs w:val="20"/>
        </w:rPr>
      </w:pPr>
    </w:p>
    <w:p w14:paraId="3257270D" w14:textId="77777777" w:rsidR="005C0A7C" w:rsidRDefault="005C0A7C" w:rsidP="00947505">
      <w:pPr>
        <w:jc w:val="right"/>
        <w:rPr>
          <w:sz w:val="20"/>
          <w:szCs w:val="20"/>
        </w:rPr>
      </w:pPr>
    </w:p>
    <w:p w14:paraId="15B1B734" w14:textId="77777777" w:rsidR="005C0A7C" w:rsidRDefault="005C0A7C" w:rsidP="00947505">
      <w:pPr>
        <w:jc w:val="right"/>
        <w:rPr>
          <w:sz w:val="20"/>
          <w:szCs w:val="20"/>
        </w:rPr>
      </w:pPr>
    </w:p>
    <w:p w14:paraId="433A6D6E" w14:textId="77777777" w:rsidR="005C0A7C" w:rsidRDefault="005C0A7C" w:rsidP="00947505">
      <w:pPr>
        <w:jc w:val="right"/>
        <w:rPr>
          <w:sz w:val="20"/>
          <w:szCs w:val="20"/>
        </w:rPr>
      </w:pPr>
    </w:p>
    <w:p w14:paraId="0EF7D292" w14:textId="77777777" w:rsidR="005C0A7C" w:rsidRDefault="005C0A7C" w:rsidP="00947505">
      <w:pPr>
        <w:jc w:val="right"/>
        <w:rPr>
          <w:sz w:val="20"/>
          <w:szCs w:val="20"/>
        </w:rPr>
      </w:pPr>
    </w:p>
    <w:p w14:paraId="7B99F2E4" w14:textId="77777777" w:rsidR="005C0A7C" w:rsidRDefault="005C0A7C" w:rsidP="00947505">
      <w:pPr>
        <w:jc w:val="right"/>
        <w:rPr>
          <w:sz w:val="20"/>
          <w:szCs w:val="20"/>
        </w:rPr>
      </w:pPr>
    </w:p>
    <w:p w14:paraId="3D1305F7" w14:textId="77777777" w:rsidR="005C0A7C" w:rsidRDefault="005C0A7C" w:rsidP="00947505">
      <w:pPr>
        <w:jc w:val="right"/>
        <w:rPr>
          <w:sz w:val="20"/>
          <w:szCs w:val="20"/>
        </w:rPr>
      </w:pPr>
    </w:p>
    <w:p w14:paraId="1E76F427" w14:textId="77777777" w:rsidR="005C0A7C" w:rsidRDefault="005C0A7C" w:rsidP="00947505">
      <w:pPr>
        <w:jc w:val="right"/>
        <w:rPr>
          <w:sz w:val="20"/>
          <w:szCs w:val="20"/>
        </w:rPr>
      </w:pPr>
    </w:p>
    <w:p w14:paraId="7A8684B0" w14:textId="77777777" w:rsidR="005C0A7C" w:rsidRDefault="005C0A7C" w:rsidP="00947505">
      <w:pPr>
        <w:jc w:val="right"/>
        <w:rPr>
          <w:sz w:val="20"/>
          <w:szCs w:val="20"/>
        </w:rPr>
      </w:pPr>
    </w:p>
    <w:p w14:paraId="4FE85871" w14:textId="77777777" w:rsidR="005C0A7C" w:rsidRDefault="005C0A7C" w:rsidP="00947505">
      <w:pPr>
        <w:jc w:val="right"/>
        <w:rPr>
          <w:sz w:val="20"/>
          <w:szCs w:val="20"/>
        </w:rPr>
      </w:pPr>
    </w:p>
    <w:p w14:paraId="50DEC7F0" w14:textId="77777777" w:rsidR="005C0A7C" w:rsidRDefault="005C0A7C" w:rsidP="00947505">
      <w:pPr>
        <w:jc w:val="right"/>
        <w:rPr>
          <w:sz w:val="20"/>
          <w:szCs w:val="20"/>
        </w:rPr>
      </w:pPr>
    </w:p>
    <w:p w14:paraId="2B1DF04B" w14:textId="77777777" w:rsidR="005C0A7C" w:rsidRDefault="005C0A7C" w:rsidP="00947505">
      <w:pPr>
        <w:jc w:val="right"/>
        <w:rPr>
          <w:sz w:val="20"/>
          <w:szCs w:val="20"/>
        </w:rPr>
      </w:pPr>
    </w:p>
    <w:p w14:paraId="0B228636" w14:textId="77777777" w:rsidR="005C0A7C" w:rsidRDefault="005C0A7C" w:rsidP="00947505">
      <w:pPr>
        <w:jc w:val="right"/>
        <w:rPr>
          <w:sz w:val="20"/>
          <w:szCs w:val="20"/>
        </w:rPr>
      </w:pPr>
    </w:p>
    <w:p w14:paraId="3C7BC2E2" w14:textId="77777777" w:rsidR="005C0A7C" w:rsidRDefault="005C0A7C" w:rsidP="00947505">
      <w:pPr>
        <w:jc w:val="right"/>
        <w:rPr>
          <w:sz w:val="20"/>
          <w:szCs w:val="20"/>
        </w:rPr>
      </w:pPr>
    </w:p>
    <w:p w14:paraId="0314E399" w14:textId="77777777" w:rsidR="005C0A7C" w:rsidRDefault="005C0A7C" w:rsidP="00947505">
      <w:pPr>
        <w:jc w:val="right"/>
        <w:rPr>
          <w:sz w:val="20"/>
          <w:szCs w:val="20"/>
        </w:rPr>
      </w:pPr>
    </w:p>
    <w:p w14:paraId="758A819F" w14:textId="77777777" w:rsidR="005C0A7C" w:rsidRDefault="005C0A7C" w:rsidP="00947505">
      <w:pPr>
        <w:jc w:val="right"/>
        <w:rPr>
          <w:sz w:val="20"/>
          <w:szCs w:val="20"/>
        </w:rPr>
      </w:pPr>
    </w:p>
    <w:p w14:paraId="352F101A" w14:textId="77777777" w:rsidR="005C0A7C" w:rsidRDefault="005C0A7C" w:rsidP="00947505">
      <w:pPr>
        <w:jc w:val="right"/>
        <w:rPr>
          <w:sz w:val="20"/>
          <w:szCs w:val="20"/>
        </w:rPr>
      </w:pPr>
    </w:p>
    <w:p w14:paraId="5B87697F" w14:textId="77777777" w:rsidR="005C0A7C" w:rsidRDefault="005C0A7C" w:rsidP="00947505">
      <w:pPr>
        <w:jc w:val="right"/>
        <w:rPr>
          <w:sz w:val="20"/>
          <w:szCs w:val="20"/>
        </w:rPr>
      </w:pPr>
    </w:p>
    <w:p w14:paraId="5D2BE031" w14:textId="77777777" w:rsidR="005C0A7C" w:rsidRDefault="005C0A7C" w:rsidP="00947505">
      <w:pPr>
        <w:jc w:val="right"/>
        <w:rPr>
          <w:sz w:val="20"/>
          <w:szCs w:val="20"/>
        </w:rPr>
      </w:pPr>
    </w:p>
    <w:p w14:paraId="1CD90F26" w14:textId="77777777" w:rsidR="005C0A7C" w:rsidRDefault="005C0A7C" w:rsidP="00947505">
      <w:pPr>
        <w:jc w:val="right"/>
        <w:rPr>
          <w:sz w:val="20"/>
          <w:szCs w:val="20"/>
        </w:rPr>
      </w:pPr>
    </w:p>
    <w:p w14:paraId="45A57869" w14:textId="77777777" w:rsidR="005C0A7C" w:rsidRDefault="005C0A7C" w:rsidP="00947505">
      <w:pPr>
        <w:jc w:val="right"/>
        <w:rPr>
          <w:sz w:val="20"/>
          <w:szCs w:val="20"/>
        </w:rPr>
      </w:pPr>
    </w:p>
    <w:p w14:paraId="14721FFF" w14:textId="77777777" w:rsidR="005C0A7C" w:rsidRDefault="005C0A7C" w:rsidP="00947505">
      <w:pPr>
        <w:jc w:val="right"/>
        <w:rPr>
          <w:sz w:val="20"/>
          <w:szCs w:val="20"/>
        </w:rPr>
      </w:pPr>
    </w:p>
    <w:p w14:paraId="7BC677D3" w14:textId="77777777" w:rsidR="005C0A7C" w:rsidRDefault="005C0A7C" w:rsidP="00947505">
      <w:pPr>
        <w:jc w:val="right"/>
        <w:rPr>
          <w:sz w:val="20"/>
          <w:szCs w:val="20"/>
        </w:rPr>
      </w:pPr>
    </w:p>
    <w:p w14:paraId="6431C9D5" w14:textId="77777777" w:rsidR="005C0A7C" w:rsidRDefault="005C0A7C" w:rsidP="008A6AA8">
      <w:pPr>
        <w:rPr>
          <w:sz w:val="20"/>
          <w:szCs w:val="20"/>
        </w:rPr>
      </w:pPr>
    </w:p>
    <w:p w14:paraId="3C521CE0" w14:textId="2E347D42" w:rsidR="005C0A7C" w:rsidRPr="00684DAD" w:rsidRDefault="005C0A7C" w:rsidP="005C0A7C">
      <w:pPr>
        <w:jc w:val="right"/>
        <w:rPr>
          <w:b/>
          <w:bCs/>
          <w:sz w:val="20"/>
          <w:szCs w:val="20"/>
          <w:lang w:eastAsia="en-US"/>
        </w:rPr>
      </w:pPr>
      <w:r w:rsidRPr="00684DAD">
        <w:rPr>
          <w:b/>
          <w:bCs/>
          <w:sz w:val="20"/>
          <w:szCs w:val="20"/>
          <w:lang w:eastAsia="en-US"/>
        </w:rPr>
        <w:t>Załącznik nr 2.</w:t>
      </w:r>
      <w:r>
        <w:rPr>
          <w:b/>
          <w:bCs/>
          <w:sz w:val="20"/>
          <w:szCs w:val="20"/>
          <w:lang w:eastAsia="en-US"/>
        </w:rPr>
        <w:t>2</w:t>
      </w:r>
      <w:r w:rsidRPr="00684DAD">
        <w:rPr>
          <w:b/>
          <w:bCs/>
          <w:sz w:val="20"/>
          <w:szCs w:val="20"/>
          <w:lang w:eastAsia="en-US"/>
        </w:rPr>
        <w:t xml:space="preserve"> do SWZ</w:t>
      </w:r>
    </w:p>
    <w:p w14:paraId="352A9259" w14:textId="77777777" w:rsidR="005C0A7C" w:rsidRPr="00684DAD" w:rsidRDefault="005C0A7C" w:rsidP="005C0A7C">
      <w:pPr>
        <w:jc w:val="right"/>
        <w:rPr>
          <w:b/>
          <w:bCs/>
          <w:sz w:val="20"/>
          <w:szCs w:val="20"/>
          <w:lang w:eastAsia="en-US"/>
        </w:rPr>
      </w:pPr>
    </w:p>
    <w:p w14:paraId="3D3D2A10" w14:textId="77777777" w:rsidR="005C0A7C" w:rsidRPr="00684DAD" w:rsidRDefault="005C0A7C" w:rsidP="005C0A7C">
      <w:pPr>
        <w:jc w:val="center"/>
        <w:rPr>
          <w:b/>
          <w:bCs/>
          <w:sz w:val="20"/>
          <w:szCs w:val="20"/>
          <w:lang w:eastAsia="en-US"/>
        </w:rPr>
      </w:pPr>
      <w:r w:rsidRPr="00684DAD">
        <w:rPr>
          <w:b/>
          <w:bCs/>
          <w:sz w:val="20"/>
          <w:szCs w:val="20"/>
          <w:lang w:eastAsia="en-US"/>
        </w:rPr>
        <w:t>FORMULARZ OFERTY</w:t>
      </w:r>
    </w:p>
    <w:p w14:paraId="6E837775" w14:textId="77777777" w:rsidR="005C0A7C" w:rsidRPr="00684DAD" w:rsidRDefault="005C0A7C" w:rsidP="005C0A7C">
      <w:pPr>
        <w:ind w:left="-180"/>
        <w:jc w:val="center"/>
        <w:rPr>
          <w:b/>
          <w:sz w:val="20"/>
          <w:szCs w:val="20"/>
        </w:rPr>
      </w:pPr>
    </w:p>
    <w:p w14:paraId="243723AB" w14:textId="37C3025D" w:rsidR="00ED5CF7" w:rsidRDefault="00ED5CF7" w:rsidP="005C0A7C">
      <w:pPr>
        <w:spacing w:after="100"/>
        <w:rPr>
          <w:b/>
          <w:sz w:val="20"/>
          <w:szCs w:val="20"/>
        </w:rPr>
        <w:sectPr w:rsidR="00ED5CF7" w:rsidSect="003D67C5">
          <w:pgSz w:w="11906" w:h="16838"/>
          <w:pgMar w:top="568" w:right="1417" w:bottom="426" w:left="1417" w:header="284" w:footer="261" w:gutter="0"/>
          <w:cols w:space="708"/>
          <w:docGrid w:linePitch="360"/>
        </w:sectPr>
      </w:pPr>
    </w:p>
    <w:p w14:paraId="72600AE5" w14:textId="19C936C3" w:rsidR="00ED5CF7" w:rsidRDefault="00ED5CF7" w:rsidP="005C0A7C">
      <w:pPr>
        <w:spacing w:after="100"/>
        <w:rPr>
          <w:b/>
          <w:sz w:val="20"/>
          <w:szCs w:val="20"/>
        </w:rPr>
        <w:sectPr w:rsidR="00ED5CF7" w:rsidSect="00ED5CF7">
          <w:footnotePr>
            <w:numRestart w:val="eachSect"/>
          </w:footnotePr>
          <w:type w:val="continuous"/>
          <w:pgSz w:w="11906" w:h="16838"/>
          <w:pgMar w:top="568" w:right="1417" w:bottom="426" w:left="1417" w:header="284" w:footer="261" w:gutter="0"/>
          <w:cols w:space="708"/>
          <w:docGrid w:linePitch="360"/>
        </w:sectPr>
      </w:pPr>
      <w:r>
        <w:rPr>
          <w:b/>
          <w:sz w:val="20"/>
          <w:szCs w:val="20"/>
        </w:rPr>
        <w:t>Wykonawca:</w:t>
      </w:r>
      <w:r>
        <w:rPr>
          <w:rStyle w:val="Odwoanieprzypisudolnego"/>
          <w:b/>
          <w:sz w:val="20"/>
          <w:szCs w:val="20"/>
        </w:rPr>
        <w:footnoteReference w:id="4"/>
      </w:r>
    </w:p>
    <w:p w14:paraId="1AFE6304" w14:textId="77777777" w:rsidR="005C0A7C" w:rsidRPr="00684DAD" w:rsidRDefault="005C0A7C" w:rsidP="005C0A7C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……………………………….…...</w:t>
      </w:r>
    </w:p>
    <w:p w14:paraId="2C296007" w14:textId="77777777" w:rsidR="005C0A7C" w:rsidRPr="00684DAD" w:rsidRDefault="005C0A7C" w:rsidP="005C0A7C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4A55C2A3" w14:textId="77777777" w:rsidR="005C0A7C" w:rsidRPr="00684DAD" w:rsidRDefault="005C0A7C" w:rsidP="005C0A7C">
      <w:pPr>
        <w:ind w:right="5528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684DAD">
        <w:rPr>
          <w:i/>
          <w:sz w:val="20"/>
          <w:szCs w:val="20"/>
        </w:rPr>
        <w:t>CEiDG</w:t>
      </w:r>
      <w:proofErr w:type="spellEnd"/>
      <w:r w:rsidRPr="00684DAD">
        <w:rPr>
          <w:i/>
          <w:sz w:val="20"/>
          <w:szCs w:val="20"/>
        </w:rPr>
        <w:t>)</w:t>
      </w:r>
    </w:p>
    <w:p w14:paraId="5718B5BD" w14:textId="77777777" w:rsidR="005C0A7C" w:rsidRPr="00684DAD" w:rsidRDefault="005C0A7C" w:rsidP="005C0A7C">
      <w:pPr>
        <w:spacing w:line="480" w:lineRule="auto"/>
        <w:rPr>
          <w:sz w:val="20"/>
          <w:szCs w:val="20"/>
          <w:u w:val="single"/>
        </w:rPr>
      </w:pPr>
      <w:r w:rsidRPr="00684DAD">
        <w:rPr>
          <w:sz w:val="20"/>
          <w:szCs w:val="20"/>
          <w:u w:val="single"/>
        </w:rPr>
        <w:t>reprezentowany przez:</w:t>
      </w:r>
    </w:p>
    <w:p w14:paraId="6A00FB49" w14:textId="77777777" w:rsidR="005C0A7C" w:rsidRPr="00684DAD" w:rsidRDefault="005C0A7C" w:rsidP="005C0A7C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42B50160" w14:textId="77777777" w:rsidR="005C0A7C" w:rsidRPr="00684DAD" w:rsidRDefault="005C0A7C" w:rsidP="005C0A7C">
      <w:pPr>
        <w:ind w:right="5528"/>
        <w:rPr>
          <w:sz w:val="20"/>
          <w:szCs w:val="20"/>
        </w:rPr>
      </w:pPr>
      <w:r w:rsidRPr="00684DAD">
        <w:rPr>
          <w:sz w:val="20"/>
          <w:szCs w:val="20"/>
        </w:rPr>
        <w:t>……………………………………</w:t>
      </w:r>
    </w:p>
    <w:p w14:paraId="3502A242" w14:textId="77777777" w:rsidR="005C0A7C" w:rsidRPr="00684DAD" w:rsidRDefault="005C0A7C" w:rsidP="005C0A7C">
      <w:pPr>
        <w:rPr>
          <w:rFonts w:eastAsia="Calibri"/>
          <w:sz w:val="20"/>
          <w:szCs w:val="20"/>
        </w:rPr>
      </w:pPr>
      <w:r w:rsidRPr="00684DAD">
        <w:rPr>
          <w:i/>
          <w:sz w:val="20"/>
          <w:szCs w:val="20"/>
        </w:rPr>
        <w:t>(imię, nazwisko, stanowisko/podstawa do reprezentacji</w:t>
      </w:r>
      <w:r w:rsidRPr="00684DAD">
        <w:rPr>
          <w:rFonts w:eastAsia="Calibri"/>
          <w:sz w:val="20"/>
          <w:szCs w:val="20"/>
        </w:rPr>
        <w:t xml:space="preserve"> </w:t>
      </w:r>
    </w:p>
    <w:p w14:paraId="41178469" w14:textId="77777777" w:rsidR="005C0A7C" w:rsidRPr="00684DAD" w:rsidRDefault="005C0A7C" w:rsidP="005C0A7C">
      <w:pPr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ab/>
        <w:t xml:space="preserve">    </w:t>
      </w:r>
    </w:p>
    <w:p w14:paraId="3E3F8018" w14:textId="77777777" w:rsidR="005C0A7C" w:rsidRPr="00684DAD" w:rsidRDefault="005C0A7C" w:rsidP="005C0A7C">
      <w:pPr>
        <w:ind w:left="-180"/>
        <w:rPr>
          <w:b/>
          <w:sz w:val="20"/>
          <w:szCs w:val="20"/>
        </w:rPr>
      </w:pPr>
    </w:p>
    <w:p w14:paraId="2521EB4B" w14:textId="77777777" w:rsidR="005C0A7C" w:rsidRPr="00684DAD" w:rsidRDefault="005C0A7C" w:rsidP="005C0A7C">
      <w:pPr>
        <w:spacing w:line="360" w:lineRule="auto"/>
        <w:ind w:left="-180"/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 xml:space="preserve">Znak Sprawy: </w:t>
      </w:r>
      <w:r w:rsidRPr="00684DAD">
        <w:rPr>
          <w:b/>
          <w:color w:val="000000"/>
          <w:kern w:val="24"/>
          <w:sz w:val="20"/>
          <w:szCs w:val="20"/>
        </w:rPr>
        <w:t>ZP.271.4.2024</w:t>
      </w:r>
    </w:p>
    <w:p w14:paraId="214C562B" w14:textId="77777777" w:rsidR="005C0A7C" w:rsidRPr="00684DAD" w:rsidRDefault="005C0A7C" w:rsidP="005C0A7C">
      <w:pPr>
        <w:pStyle w:val="Nagwek2"/>
        <w:widowControl/>
        <w:spacing w:line="360" w:lineRule="auto"/>
        <w:ind w:left="5664" w:firstLine="708"/>
        <w:jc w:val="left"/>
        <w:rPr>
          <w:sz w:val="20"/>
        </w:rPr>
      </w:pPr>
      <w:r w:rsidRPr="00684DAD">
        <w:rPr>
          <w:sz w:val="20"/>
        </w:rPr>
        <w:t>Zamawiający</w:t>
      </w:r>
    </w:p>
    <w:p w14:paraId="089272C3" w14:textId="77777777" w:rsidR="005C0A7C" w:rsidRPr="00684DAD" w:rsidRDefault="005C0A7C" w:rsidP="005C0A7C">
      <w:pPr>
        <w:spacing w:line="276" w:lineRule="auto"/>
        <w:ind w:left="6372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Gmina Niepołomice</w:t>
      </w:r>
    </w:p>
    <w:p w14:paraId="75494CB9" w14:textId="77777777" w:rsidR="005C0A7C" w:rsidRPr="00684DAD" w:rsidRDefault="005C0A7C" w:rsidP="005C0A7C">
      <w:pPr>
        <w:spacing w:line="276" w:lineRule="auto"/>
        <w:ind w:left="5664" w:firstLine="708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Plac Zwycięstwa 13</w:t>
      </w:r>
    </w:p>
    <w:p w14:paraId="181143A7" w14:textId="77777777" w:rsidR="005C0A7C" w:rsidRPr="00684DAD" w:rsidRDefault="005C0A7C" w:rsidP="005C0A7C">
      <w:pPr>
        <w:spacing w:line="276" w:lineRule="auto"/>
        <w:ind w:left="5664" w:firstLine="708"/>
        <w:rPr>
          <w:b/>
          <w:bCs/>
          <w:sz w:val="20"/>
          <w:szCs w:val="20"/>
        </w:rPr>
      </w:pPr>
      <w:r w:rsidRPr="00684DAD">
        <w:rPr>
          <w:b/>
          <w:bCs/>
          <w:sz w:val="20"/>
          <w:szCs w:val="20"/>
        </w:rPr>
        <w:t>32-005 Niepołomice</w:t>
      </w:r>
    </w:p>
    <w:p w14:paraId="695D2D9D" w14:textId="77777777" w:rsidR="005C0A7C" w:rsidRPr="00684DAD" w:rsidRDefault="005C0A7C" w:rsidP="005C0A7C">
      <w:pPr>
        <w:ind w:left="4248" w:firstLine="708"/>
        <w:rPr>
          <w:b/>
          <w:bCs/>
          <w:sz w:val="20"/>
          <w:szCs w:val="20"/>
        </w:rPr>
      </w:pPr>
    </w:p>
    <w:p w14:paraId="36ABD8F8" w14:textId="77777777" w:rsidR="005C0A7C" w:rsidRPr="00684DAD" w:rsidRDefault="005C0A7C" w:rsidP="005C0A7C">
      <w:pPr>
        <w:rPr>
          <w:b/>
          <w:bCs/>
          <w:sz w:val="20"/>
          <w:szCs w:val="20"/>
        </w:rPr>
      </w:pPr>
    </w:p>
    <w:p w14:paraId="79AF8260" w14:textId="77777777" w:rsidR="005C0A7C" w:rsidRPr="00684DAD" w:rsidRDefault="005C0A7C" w:rsidP="005C0A7C">
      <w:pPr>
        <w:spacing w:line="360" w:lineRule="auto"/>
        <w:ind w:left="-180"/>
        <w:jc w:val="center"/>
        <w:rPr>
          <w:b/>
          <w:sz w:val="20"/>
          <w:szCs w:val="20"/>
        </w:rPr>
      </w:pPr>
      <w:r w:rsidRPr="00684DAD">
        <w:rPr>
          <w:b/>
          <w:sz w:val="20"/>
          <w:szCs w:val="20"/>
        </w:rPr>
        <w:t>OFERTA</w:t>
      </w:r>
    </w:p>
    <w:p w14:paraId="5D29865F" w14:textId="77777777" w:rsidR="005C0A7C" w:rsidRDefault="005C0A7C" w:rsidP="005C0A7C">
      <w:pPr>
        <w:spacing w:line="288" w:lineRule="auto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 xml:space="preserve">Nawiązując do toczącego się postępowania o udzielenie zamówienia publicznego prowadzonego  w trybie w trybie podstawowym bez negocjacji - art. 275 pkt. 1 ustawy </w:t>
      </w:r>
      <w:proofErr w:type="spellStart"/>
      <w:r w:rsidRPr="00684DAD">
        <w:rPr>
          <w:sz w:val="20"/>
          <w:szCs w:val="20"/>
        </w:rPr>
        <w:t>Pzp</w:t>
      </w:r>
      <w:proofErr w:type="spellEnd"/>
      <w:r w:rsidRPr="00684DAD">
        <w:rPr>
          <w:b/>
          <w:sz w:val="20"/>
          <w:szCs w:val="20"/>
        </w:rPr>
        <w:t xml:space="preserve"> </w:t>
      </w:r>
      <w:r w:rsidRPr="00684DAD">
        <w:rPr>
          <w:sz w:val="20"/>
          <w:szCs w:val="20"/>
        </w:rPr>
        <w:t xml:space="preserve"> pn.: </w:t>
      </w:r>
      <w:r w:rsidRPr="00684DAD">
        <w:rPr>
          <w:b/>
          <w:kern w:val="24"/>
          <w:sz w:val="20"/>
          <w:szCs w:val="20"/>
        </w:rPr>
        <w:t xml:space="preserve">Realizacja przedsięwzięć niskoemisyjnych budynków jednorodzinnych w ramach programu STOP SMOG dla Gminy Niepołomice - Etap III montaż kotłów gazowych i kotłów na biomasę wraz z termomodernizacją </w:t>
      </w:r>
      <w:r w:rsidRPr="00684DAD">
        <w:rPr>
          <w:bCs/>
          <w:sz w:val="20"/>
          <w:szCs w:val="20"/>
        </w:rPr>
        <w:t>oferujemy wykonanie przedmiotu zamówienia zgodnie z wymogami zawartymi w Specyfikacji Warunków Zamówienia za cenę:</w:t>
      </w:r>
    </w:p>
    <w:p w14:paraId="1D14E120" w14:textId="77777777" w:rsidR="005C0A7C" w:rsidRPr="00684DAD" w:rsidRDefault="005C0A7C" w:rsidP="005C0A7C">
      <w:pPr>
        <w:spacing w:line="288" w:lineRule="auto"/>
        <w:jc w:val="both"/>
        <w:rPr>
          <w:b/>
          <w:kern w:val="24"/>
          <w:sz w:val="20"/>
          <w:szCs w:val="20"/>
        </w:rPr>
      </w:pPr>
    </w:p>
    <w:p w14:paraId="450D50B5" w14:textId="4679065F" w:rsidR="005C0A7C" w:rsidRDefault="005C0A7C" w:rsidP="005C0A7C">
      <w:pPr>
        <w:pStyle w:val="Lista"/>
        <w:ind w:left="0" w:firstLine="0"/>
        <w:jc w:val="both"/>
        <w:rPr>
          <w:b/>
        </w:rPr>
      </w:pPr>
      <w:r>
        <w:rPr>
          <w:b/>
        </w:rPr>
        <w:t xml:space="preserve">Zadanie częściowe nr </w:t>
      </w:r>
      <w:r w:rsidR="008D5CA2">
        <w:rPr>
          <w:b/>
        </w:rPr>
        <w:t>2</w:t>
      </w:r>
      <w:r>
        <w:rPr>
          <w:b/>
        </w:rPr>
        <w:t>: Montaż kotłów gazowych</w:t>
      </w:r>
    </w:p>
    <w:p w14:paraId="1E9802E2" w14:textId="77777777" w:rsidR="004058E9" w:rsidRPr="00684DAD" w:rsidRDefault="004058E9" w:rsidP="005C0A7C">
      <w:pPr>
        <w:pStyle w:val="Lista"/>
        <w:ind w:left="0" w:firstLine="0"/>
        <w:jc w:val="both"/>
        <w:rPr>
          <w:b/>
        </w:rPr>
      </w:pPr>
    </w:p>
    <w:p w14:paraId="2ADDFF8E" w14:textId="77777777" w:rsidR="005C0A7C" w:rsidRPr="00684DAD" w:rsidRDefault="005C0A7C" w:rsidP="005C0A7C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684DAD">
        <w:rPr>
          <w:b/>
          <w:bCs/>
          <w:sz w:val="20"/>
        </w:rPr>
        <w:t>CENA OFERTOWA</w:t>
      </w:r>
      <w:r w:rsidRPr="00684DAD">
        <w:rPr>
          <w:b/>
          <w:bCs/>
          <w:sz w:val="20"/>
          <w:lang w:val="pl-PL"/>
        </w:rPr>
        <w:t xml:space="preserve"> RYCZAŁTOWA</w:t>
      </w:r>
      <w:r w:rsidRPr="00684DAD">
        <w:rPr>
          <w:b/>
          <w:bCs/>
          <w:sz w:val="20"/>
        </w:rPr>
        <w:tab/>
      </w:r>
      <w:r w:rsidRPr="00684DAD">
        <w:rPr>
          <w:b/>
          <w:bCs/>
          <w:sz w:val="20"/>
        </w:rPr>
        <w:tab/>
        <w:t>_ . _ _ _ . _ _ _ , _ _   PLN</w:t>
      </w:r>
    </w:p>
    <w:p w14:paraId="21A1AF39" w14:textId="77777777" w:rsidR="005C0A7C" w:rsidRPr="00684DAD" w:rsidRDefault="005C0A7C" w:rsidP="005C0A7C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 w:rsidRPr="00684DAD"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52CBDFDE" w14:textId="77777777" w:rsidR="005C0A7C" w:rsidRPr="00684DAD" w:rsidRDefault="005C0A7C" w:rsidP="005C0A7C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 w:rsidRPr="00684DAD">
        <w:rPr>
          <w:b/>
          <w:bCs/>
          <w:sz w:val="20"/>
        </w:rPr>
        <w:t>Cena zawiera podatek VAT.</w:t>
      </w:r>
    </w:p>
    <w:p w14:paraId="72583065" w14:textId="77777777" w:rsidR="005C0A7C" w:rsidRDefault="005C0A7C" w:rsidP="005C0A7C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 w:rsidRPr="00684DAD">
        <w:rPr>
          <w:b/>
          <w:bCs/>
          <w:sz w:val="20"/>
          <w:lang w:val="pl-PL"/>
        </w:rPr>
        <w:t xml:space="preserve">Uwaga: </w:t>
      </w:r>
      <w:r w:rsidRPr="00684DAD">
        <w:rPr>
          <w:bCs/>
          <w:sz w:val="20"/>
          <w:lang w:val="pl-PL"/>
        </w:rPr>
        <w:t xml:space="preserve">Do oferty należy dołączyć wypełniony </w:t>
      </w:r>
      <w:r w:rsidRPr="00684DAD">
        <w:rPr>
          <w:bCs/>
          <w:sz w:val="20"/>
          <w:u w:val="single"/>
          <w:lang w:val="pl-PL"/>
        </w:rPr>
        <w:t xml:space="preserve">formularz cenowy </w:t>
      </w:r>
      <w:r w:rsidRPr="00684DAD">
        <w:rPr>
          <w:bCs/>
          <w:sz w:val="20"/>
          <w:lang w:val="pl-PL"/>
        </w:rPr>
        <w:t>( zał. do formularza oferty). Oferta niezwierająca formularza cenowego lub w przypadku nie wypełnionego w całości będzie odrzucona.</w:t>
      </w:r>
    </w:p>
    <w:p w14:paraId="4DF40D24" w14:textId="793D0A78" w:rsidR="00215FD7" w:rsidRPr="00684DAD" w:rsidRDefault="005C0A7C" w:rsidP="00215FD7">
      <w:pPr>
        <w:pStyle w:val="Lista"/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684DAD">
        <w:t>Oświadczamy, że:</w:t>
      </w:r>
    </w:p>
    <w:p w14:paraId="2B2EC512" w14:textId="77777777" w:rsidR="005C0A7C" w:rsidRPr="00684DAD" w:rsidRDefault="005C0A7C" w:rsidP="00215FD7">
      <w:pPr>
        <w:numPr>
          <w:ilvl w:val="1"/>
          <w:numId w:val="11"/>
        </w:numPr>
        <w:spacing w:line="276" w:lineRule="auto"/>
        <w:ind w:left="900" w:hanging="474"/>
        <w:jc w:val="both"/>
        <w:rPr>
          <w:b/>
          <w:bCs/>
          <w:sz w:val="20"/>
          <w:szCs w:val="20"/>
        </w:rPr>
      </w:pPr>
      <w:r w:rsidRPr="00684DAD">
        <w:rPr>
          <w:sz w:val="20"/>
          <w:szCs w:val="20"/>
        </w:rPr>
        <w:t xml:space="preserve">zobowiązujemy się wykonywać zamówienie w terminie: </w:t>
      </w:r>
      <w:r w:rsidRPr="00684DAD">
        <w:rPr>
          <w:b/>
          <w:bCs/>
          <w:kern w:val="24"/>
          <w:sz w:val="20"/>
          <w:szCs w:val="20"/>
        </w:rPr>
        <w:t>do 30 kwietnia 2024r., z zastrzeżeniem, że od dnia rozpoczęcia prac w budynku termin wykonania robót będzie nie dłuższy niż 30 dni</w:t>
      </w:r>
      <w:r w:rsidRPr="00684DAD">
        <w:rPr>
          <w:b/>
          <w:bCs/>
          <w:sz w:val="20"/>
          <w:szCs w:val="20"/>
        </w:rPr>
        <w:t>.</w:t>
      </w:r>
    </w:p>
    <w:p w14:paraId="3C4B1463" w14:textId="77777777" w:rsidR="005C0A7C" w:rsidRPr="00684DAD" w:rsidRDefault="005C0A7C" w:rsidP="00215FD7">
      <w:pPr>
        <w:numPr>
          <w:ilvl w:val="1"/>
          <w:numId w:val="11"/>
        </w:numPr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akceptujemy warunki płatności;</w:t>
      </w:r>
    </w:p>
    <w:p w14:paraId="2759F36E" w14:textId="77777777" w:rsidR="005C0A7C" w:rsidRPr="00684DAD" w:rsidRDefault="005C0A7C" w:rsidP="00215FD7">
      <w:pPr>
        <w:numPr>
          <w:ilvl w:val="1"/>
          <w:numId w:val="11"/>
        </w:numPr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na wykonane roboty i zastosowane materiały udzielamy </w:t>
      </w:r>
      <w:r w:rsidRPr="00684DAD">
        <w:rPr>
          <w:b/>
          <w:sz w:val="20"/>
          <w:szCs w:val="20"/>
        </w:rPr>
        <w:t>60 miesięcy rękojmi i gwarancji</w:t>
      </w:r>
      <w:r w:rsidRPr="00684DAD">
        <w:rPr>
          <w:sz w:val="20"/>
          <w:szCs w:val="20"/>
        </w:rPr>
        <w:t xml:space="preserve">  oraz dodatkowo  </w:t>
      </w:r>
      <w:r w:rsidRPr="00684DAD">
        <w:rPr>
          <w:b/>
          <w:sz w:val="20"/>
          <w:szCs w:val="20"/>
        </w:rPr>
        <w:t>…………..   kwartały</w:t>
      </w:r>
      <w:r w:rsidRPr="00684DA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40DC9828" w14:textId="77777777" w:rsidR="005C0A7C" w:rsidRPr="00684DAD" w:rsidRDefault="005C0A7C" w:rsidP="00215FD7">
      <w:pPr>
        <w:numPr>
          <w:ilvl w:val="1"/>
          <w:numId w:val="11"/>
        </w:numPr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wynagrodzenie uwzględnia wszystkie należne nam elementy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wynagrodzenia wynikające</w:t>
      </w:r>
      <w:r w:rsidRPr="00684DAD">
        <w:rPr>
          <w:rFonts w:eastAsia="Calibri"/>
          <w:sz w:val="20"/>
          <w:szCs w:val="20"/>
        </w:rPr>
        <w:br/>
        <w:t>z tytułu przygotowania, realizacji i rozliczenia przedmiotu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zamówienia;</w:t>
      </w:r>
    </w:p>
    <w:p w14:paraId="69C5FE29" w14:textId="77777777" w:rsidR="005C0A7C" w:rsidRPr="00684DAD" w:rsidRDefault="005C0A7C" w:rsidP="00215FD7">
      <w:pPr>
        <w:numPr>
          <w:ilvl w:val="1"/>
          <w:numId w:val="11"/>
        </w:numPr>
        <w:tabs>
          <w:tab w:val="left" w:pos="851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zdobyliśmy wszystkie niezbędne informacje konieczne do rzetelnego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skalkulowania naszej oferty;</w:t>
      </w:r>
    </w:p>
    <w:p w14:paraId="6BB45D9B" w14:textId="2CB542FD" w:rsidR="005C0A7C" w:rsidRPr="00684DAD" w:rsidRDefault="005C0A7C" w:rsidP="00215FD7">
      <w:pPr>
        <w:numPr>
          <w:ilvl w:val="1"/>
          <w:numId w:val="11"/>
        </w:numPr>
        <w:tabs>
          <w:tab w:val="left" w:pos="851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zawarty w SWZ projekt umowy wraz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z ewentualnymi wyjaśnieniami i modyfikacjami został przez nas zaakceptowany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i zobowiązujemy się w przypadku wybrania naszej oferty do zawarcia umowy na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warunkach określonych w projekcie umowy;</w:t>
      </w:r>
    </w:p>
    <w:p w14:paraId="01780709" w14:textId="77777777" w:rsidR="005C0A7C" w:rsidRPr="007A2826" w:rsidRDefault="005C0A7C" w:rsidP="00215FD7">
      <w:pPr>
        <w:numPr>
          <w:ilvl w:val="1"/>
          <w:numId w:val="11"/>
        </w:numPr>
        <w:tabs>
          <w:tab w:val="left" w:pos="851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rFonts w:eastAsia="Calibri"/>
          <w:sz w:val="20"/>
          <w:szCs w:val="20"/>
        </w:rPr>
        <w:t>uważamy się za związanych niniejszą ofertą przez okres wskazany</w:t>
      </w:r>
      <w:r w:rsidRPr="00684DAD">
        <w:rPr>
          <w:sz w:val="20"/>
          <w:szCs w:val="20"/>
        </w:rPr>
        <w:t xml:space="preserve"> </w:t>
      </w:r>
      <w:r w:rsidRPr="00684DAD">
        <w:rPr>
          <w:rFonts w:eastAsia="Calibri"/>
          <w:sz w:val="20"/>
          <w:szCs w:val="20"/>
        </w:rPr>
        <w:t>w specyfikacji warunków zamówienia;</w:t>
      </w:r>
    </w:p>
    <w:p w14:paraId="74B2A455" w14:textId="77777777" w:rsidR="005C0A7C" w:rsidRPr="00684DAD" w:rsidRDefault="005C0A7C" w:rsidP="00215FD7">
      <w:pPr>
        <w:numPr>
          <w:ilvl w:val="1"/>
          <w:numId w:val="11"/>
        </w:numPr>
        <w:tabs>
          <w:tab w:val="left" w:pos="851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5C0A7C" w:rsidRPr="00684DAD" w14:paraId="2FF8DC57" w14:textId="77777777" w:rsidTr="00237ABF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4573656" w14:textId="77777777" w:rsidR="005C0A7C" w:rsidRPr="00684DAD" w:rsidRDefault="005C0A7C" w:rsidP="00237A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CC3E03" w14:textId="77777777" w:rsidR="005C0A7C" w:rsidRPr="00684DAD" w:rsidRDefault="005C0A7C" w:rsidP="00237A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t xml:space="preserve">Opis części zamówienia, którą Wykonawca </w:t>
            </w:r>
          </w:p>
          <w:p w14:paraId="5673B87A" w14:textId="77777777" w:rsidR="005C0A7C" w:rsidRPr="00684DAD" w:rsidRDefault="005C0A7C" w:rsidP="00237A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7913C9" w14:textId="77777777" w:rsidR="005C0A7C" w:rsidRPr="00684DAD" w:rsidRDefault="005C0A7C" w:rsidP="00237AB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84DAD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5C0A7C" w:rsidRPr="00684DAD" w14:paraId="3E92CAB5" w14:textId="77777777" w:rsidTr="00237AB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9B2AB" w14:textId="77777777" w:rsidR="005C0A7C" w:rsidRPr="00684DAD" w:rsidRDefault="005C0A7C" w:rsidP="00237ABF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84BBF" w14:textId="77777777" w:rsidR="005C0A7C" w:rsidRPr="00684DAD" w:rsidRDefault="005C0A7C" w:rsidP="00237ABF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EC184" w14:textId="77777777" w:rsidR="005C0A7C" w:rsidRPr="00684DAD" w:rsidRDefault="005C0A7C" w:rsidP="00237ABF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C1EBD9F" w14:textId="77777777" w:rsidR="005C0A7C" w:rsidRPr="00684DAD" w:rsidRDefault="005C0A7C" w:rsidP="005C0A7C">
      <w:pPr>
        <w:pStyle w:val="Lista"/>
        <w:spacing w:line="276" w:lineRule="auto"/>
        <w:ind w:left="426" w:firstLine="0"/>
        <w:jc w:val="both"/>
      </w:pPr>
      <w:r w:rsidRPr="00684DAD">
        <w:t xml:space="preserve">          tj.   ………………</w:t>
      </w:r>
      <w:r>
        <w:t>…………………….</w:t>
      </w:r>
      <w:r w:rsidRPr="00684DAD">
        <w:t>………% ceny ofertowej</w:t>
      </w:r>
    </w:p>
    <w:p w14:paraId="54ECCA67" w14:textId="77777777" w:rsidR="00215FD7" w:rsidRDefault="00215FD7" w:rsidP="00215FD7">
      <w:pPr>
        <w:pStyle w:val="Lista"/>
        <w:spacing w:line="276" w:lineRule="auto"/>
        <w:ind w:left="284" w:firstLine="0"/>
        <w:jc w:val="both"/>
      </w:pPr>
    </w:p>
    <w:p w14:paraId="0824F2CD" w14:textId="77777777" w:rsidR="008A6AA8" w:rsidRPr="008A6AA8" w:rsidRDefault="008A6AA8" w:rsidP="008A6AA8">
      <w:pPr>
        <w:pStyle w:val="Akapitzlist"/>
        <w:numPr>
          <w:ilvl w:val="0"/>
          <w:numId w:val="12"/>
        </w:numPr>
        <w:spacing w:after="60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Wykonawca oświadcza, że wyraża zgodę na zastrzeżenie zamawiającego: </w:t>
      </w:r>
    </w:p>
    <w:p w14:paraId="0C836024" w14:textId="77777777" w:rsidR="008A6AA8" w:rsidRDefault="008A6AA8" w:rsidP="008A6AA8">
      <w:pPr>
        <w:spacing w:after="60"/>
        <w:jc w:val="both"/>
        <w:rPr>
          <w:sz w:val="20"/>
          <w:szCs w:val="20"/>
        </w:rPr>
      </w:pPr>
      <w:r w:rsidRPr="008A6AA8">
        <w:rPr>
          <w:sz w:val="20"/>
          <w:szCs w:val="20"/>
        </w:rPr>
        <w:t>„Zamawiający dopuszcza możliwość ograniczenia zakresu przedmiotu zamówienia z uwagi na brak technicznej możliwości (słabą konstrukcję budynku) jego wykonania. W związku z powyższym wynagrodzenie Wykonawcy zostanie obniżone o wartość zawartą w formularzu cenowym.”</w:t>
      </w:r>
    </w:p>
    <w:p w14:paraId="7F6D4FFE" w14:textId="77777777" w:rsidR="008D5CA2" w:rsidRPr="008A6AA8" w:rsidRDefault="008D5CA2" w:rsidP="008A6AA8">
      <w:pPr>
        <w:spacing w:after="60"/>
        <w:jc w:val="both"/>
        <w:rPr>
          <w:b/>
          <w:bCs/>
          <w:sz w:val="20"/>
          <w:szCs w:val="20"/>
        </w:rPr>
      </w:pPr>
    </w:p>
    <w:p w14:paraId="270C0B5D" w14:textId="7610707D" w:rsidR="008A6AA8" w:rsidRDefault="008A6AA8" w:rsidP="008A6AA8">
      <w:pPr>
        <w:pStyle w:val="Lista"/>
        <w:numPr>
          <w:ilvl w:val="0"/>
          <w:numId w:val="12"/>
        </w:numPr>
        <w:spacing w:line="276" w:lineRule="auto"/>
        <w:ind w:left="284" w:hanging="284"/>
        <w:jc w:val="both"/>
      </w:pPr>
      <w:r>
        <w:t xml:space="preserve">Wykonawca podaje, że kierownikiem robót </w:t>
      </w:r>
      <w:r w:rsidR="008D5CA2">
        <w:t>będzie</w:t>
      </w:r>
      <w:r>
        <w:t>:</w:t>
      </w:r>
    </w:p>
    <w:p w14:paraId="5AD78862" w14:textId="77777777" w:rsidR="008A6AA8" w:rsidRDefault="008A6AA8" w:rsidP="008A6AA8">
      <w:pPr>
        <w:pStyle w:val="Lista"/>
        <w:spacing w:line="276" w:lineRule="auto"/>
        <w:ind w:left="284" w:firstLine="0"/>
        <w:jc w:val="both"/>
      </w:pPr>
    </w:p>
    <w:p w14:paraId="141CB0CD" w14:textId="77777777" w:rsidR="008A6AA8" w:rsidRDefault="008A6AA8" w:rsidP="008A6AA8">
      <w:pPr>
        <w:pStyle w:val="Lista"/>
        <w:ind w:left="284" w:firstLine="0"/>
        <w:jc w:val="both"/>
      </w:pPr>
      <w:r>
        <w:t>……………………………………………………… tel. ……………………., email…………………………</w:t>
      </w:r>
    </w:p>
    <w:p w14:paraId="74C01650" w14:textId="199810C3" w:rsidR="008A6AA8" w:rsidRPr="008A6AA8" w:rsidRDefault="008A6AA8" w:rsidP="008A6AA8">
      <w:pPr>
        <w:pStyle w:val="Lista"/>
        <w:spacing w:line="276" w:lineRule="auto"/>
        <w:ind w:left="284" w:firstLine="0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</w:t>
      </w:r>
      <w:r w:rsidRPr="008A6AA8">
        <w:rPr>
          <w:i/>
          <w:iCs/>
          <w:sz w:val="16"/>
          <w:szCs w:val="16"/>
        </w:rPr>
        <w:t>(imię i nazwisko)</w:t>
      </w:r>
    </w:p>
    <w:p w14:paraId="625D3196" w14:textId="57A336D1" w:rsidR="005C0A7C" w:rsidRPr="00684DAD" w:rsidRDefault="005C0A7C" w:rsidP="008D5CA2">
      <w:pPr>
        <w:pStyle w:val="Lista"/>
        <w:numPr>
          <w:ilvl w:val="0"/>
          <w:numId w:val="12"/>
        </w:numPr>
        <w:spacing w:line="276" w:lineRule="auto"/>
        <w:jc w:val="both"/>
      </w:pPr>
      <w:r w:rsidRPr="00684DAD">
        <w:t>W przypadku udzielenia nam zamówienia zobowiązujemy się do zawarcia umowy w miejscu i terminie wskazanym przez Zamawiającego.</w:t>
      </w:r>
    </w:p>
    <w:p w14:paraId="3AFFBDC2" w14:textId="77777777" w:rsidR="00215FD7" w:rsidRDefault="00215FD7" w:rsidP="005C0A7C">
      <w:pPr>
        <w:pStyle w:val="Lista"/>
        <w:spacing w:line="276" w:lineRule="auto"/>
        <w:ind w:left="142" w:hanging="142"/>
        <w:jc w:val="both"/>
      </w:pPr>
    </w:p>
    <w:p w14:paraId="2C442381" w14:textId="586E59CE" w:rsidR="005C0A7C" w:rsidRDefault="008D5CA2" w:rsidP="005C0A7C">
      <w:pPr>
        <w:pStyle w:val="Lista"/>
        <w:spacing w:line="276" w:lineRule="auto"/>
        <w:ind w:left="142" w:hanging="142"/>
        <w:jc w:val="both"/>
      </w:pPr>
      <w:r>
        <w:t xml:space="preserve">5 </w:t>
      </w:r>
      <w:r w:rsidR="005C0A7C" w:rsidRPr="00684DAD">
        <w:t>.</w:t>
      </w:r>
      <w:r w:rsidR="005C0A7C">
        <w:t xml:space="preserve"> </w:t>
      </w:r>
      <w:r w:rsidR="005C0A7C" w:rsidRPr="00684DAD">
        <w:t xml:space="preserve">Zabezpieczenie należytego wykonania umowy zostanie wniesione w formie:        </w:t>
      </w:r>
    </w:p>
    <w:p w14:paraId="4D12E7CD" w14:textId="77777777" w:rsidR="005C0A7C" w:rsidRPr="00684DAD" w:rsidRDefault="005C0A7C" w:rsidP="005C0A7C">
      <w:pPr>
        <w:pStyle w:val="Lista"/>
        <w:spacing w:line="276" w:lineRule="auto"/>
        <w:ind w:left="142" w:hanging="142"/>
        <w:jc w:val="both"/>
      </w:pPr>
      <w:r w:rsidRPr="00684DAD">
        <w:t>……………………………………………………………………</w:t>
      </w:r>
      <w:r>
        <w:t>…………………………………………..</w:t>
      </w:r>
      <w:r w:rsidRPr="00684DAD">
        <w:t>…</w:t>
      </w:r>
    </w:p>
    <w:p w14:paraId="737D66F6" w14:textId="77777777" w:rsidR="00215FD7" w:rsidRDefault="00215FD7" w:rsidP="005C0A7C">
      <w:pPr>
        <w:pStyle w:val="Lista"/>
        <w:spacing w:line="276" w:lineRule="auto"/>
        <w:jc w:val="both"/>
      </w:pPr>
    </w:p>
    <w:p w14:paraId="69537870" w14:textId="4899CA84" w:rsidR="005C0A7C" w:rsidRPr="00684DAD" w:rsidRDefault="008D5CA2" w:rsidP="005C0A7C">
      <w:pPr>
        <w:pStyle w:val="Lista"/>
        <w:spacing w:line="276" w:lineRule="auto"/>
        <w:jc w:val="both"/>
      </w:pPr>
      <w:r>
        <w:t>6</w:t>
      </w:r>
      <w:r w:rsidR="005C0A7C" w:rsidRPr="00684DAD">
        <w:t>. Oświadczamy, że wypełniliśmy obowiązki informacyjne przewidziane w art. 13 lub art. 14 RODO</w:t>
      </w:r>
      <w:r w:rsidR="00ED5CF7">
        <w:rPr>
          <w:rStyle w:val="Odwoanieprzypisudolnego"/>
        </w:rPr>
        <w:footnoteReference w:customMarkFollows="1" w:id="5"/>
        <w:t>2</w:t>
      </w:r>
      <w:r w:rsidR="005C0A7C" w:rsidRPr="00684DAD">
        <w:t xml:space="preserve">  wobec osób fizycznych, od których dane osobowe bezpośrednio lub pośrednio pozyskaliśmy w celu ubiegania się o udzielenie zamówienia publicznego w niniejszym postępowaniu</w:t>
      </w:r>
      <w:r w:rsidR="00ED5CF7">
        <w:rPr>
          <w:rStyle w:val="Odwoanieprzypisudolnego"/>
        </w:rPr>
        <w:footnoteReference w:customMarkFollows="1" w:id="6"/>
        <w:t>3</w:t>
      </w:r>
      <w:r w:rsidR="005C0A7C" w:rsidRPr="00684DAD">
        <w:t xml:space="preserve">. </w:t>
      </w:r>
    </w:p>
    <w:p w14:paraId="15410E6E" w14:textId="77777777" w:rsidR="00215FD7" w:rsidRDefault="00215FD7" w:rsidP="005C0A7C">
      <w:pPr>
        <w:pStyle w:val="Lista"/>
        <w:spacing w:line="276" w:lineRule="auto"/>
        <w:jc w:val="both"/>
      </w:pPr>
    </w:p>
    <w:p w14:paraId="42406024" w14:textId="0C88AE8C" w:rsidR="005C0A7C" w:rsidRPr="00684DAD" w:rsidRDefault="008D5CA2" w:rsidP="005C0A7C">
      <w:pPr>
        <w:pStyle w:val="Lista"/>
        <w:spacing w:line="276" w:lineRule="auto"/>
        <w:jc w:val="both"/>
      </w:pPr>
      <w:r>
        <w:t>7</w:t>
      </w:r>
      <w:r w:rsidR="005C0A7C" w:rsidRPr="00684DAD">
        <w:t>. Przedstawicielem    do  kontaktu przy realizacji umowy  ze strony  Wykonawcy z   Zamawiającym będzie:  …………………tel. ……………e-mail ………………………</w:t>
      </w:r>
    </w:p>
    <w:p w14:paraId="4688A7EF" w14:textId="77777777" w:rsidR="00215FD7" w:rsidRDefault="00215FD7" w:rsidP="005C0A7C">
      <w:pPr>
        <w:pStyle w:val="Lista"/>
        <w:spacing w:line="276" w:lineRule="auto"/>
        <w:jc w:val="both"/>
      </w:pPr>
    </w:p>
    <w:p w14:paraId="3AB51DCB" w14:textId="06249D9C" w:rsidR="005C0A7C" w:rsidRDefault="008D5CA2" w:rsidP="005C0A7C">
      <w:pPr>
        <w:pStyle w:val="Lista"/>
        <w:spacing w:line="276" w:lineRule="auto"/>
        <w:jc w:val="both"/>
      </w:pPr>
      <w:r>
        <w:t>8</w:t>
      </w:r>
      <w:r w:rsidR="005C0A7C" w:rsidRPr="00684DAD">
        <w:t xml:space="preserve">. Oświadczamy, że jesteśmy: </w:t>
      </w:r>
    </w:p>
    <w:p w14:paraId="64505CE7" w14:textId="77777777" w:rsidR="00215FD7" w:rsidRPr="00684DAD" w:rsidRDefault="00215FD7" w:rsidP="005C0A7C">
      <w:pPr>
        <w:pStyle w:val="Lista"/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9"/>
        <w:gridCol w:w="7523"/>
      </w:tblGrid>
      <w:tr w:rsidR="005C0A7C" w:rsidRPr="007A2826" w14:paraId="4A16BB26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D0FB" w14:textId="77777777" w:rsidR="005C0A7C" w:rsidRPr="007A2826" w:rsidRDefault="005C0A7C" w:rsidP="00237ABF">
            <w:pPr>
              <w:jc w:val="center"/>
              <w:rPr>
                <w:b/>
                <w:bCs/>
                <w:sz w:val="20"/>
                <w:szCs w:val="20"/>
              </w:rPr>
            </w:pPr>
            <w:r w:rsidRPr="007A2826">
              <w:rPr>
                <w:b/>
                <w:bCs/>
                <w:sz w:val="20"/>
                <w:szCs w:val="20"/>
              </w:rPr>
              <w:t>Zaznaczyć odpowiednie pole znakiem "X"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1E06" w14:textId="77777777" w:rsidR="005C0A7C" w:rsidRPr="007A2826" w:rsidRDefault="005C0A7C" w:rsidP="00237ABF">
            <w:pPr>
              <w:jc w:val="center"/>
              <w:rPr>
                <w:b/>
                <w:iCs/>
                <w:sz w:val="20"/>
                <w:szCs w:val="20"/>
              </w:rPr>
            </w:pPr>
            <w:r w:rsidRPr="007A2826">
              <w:rPr>
                <w:b/>
                <w:iCs/>
                <w:sz w:val="20"/>
                <w:szCs w:val="20"/>
              </w:rPr>
              <w:t>Rodzaj przedsiębiorcy</w:t>
            </w:r>
          </w:p>
        </w:tc>
      </w:tr>
      <w:tr w:rsidR="005C0A7C" w:rsidRPr="007A2826" w14:paraId="41EB19D6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7B04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A3CF8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color w:val="0000FF"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Mikro przedsiębiorstwo</w:t>
            </w:r>
          </w:p>
          <w:p w14:paraId="2E81BAE1" w14:textId="77777777" w:rsidR="005C0A7C" w:rsidRPr="007A2826" w:rsidRDefault="005C0A7C" w:rsidP="00237ABF">
            <w:pPr>
              <w:jc w:val="both"/>
              <w:rPr>
                <w:b/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Mikro przedsiębiorstwo</w:t>
            </w:r>
            <w:r w:rsidRPr="007A2826">
              <w:rPr>
                <w:b/>
                <w:i/>
                <w:sz w:val="20"/>
                <w:szCs w:val="20"/>
              </w:rPr>
              <w:t xml:space="preserve">: </w:t>
            </w:r>
            <w:r w:rsidRPr="007A2826">
              <w:rPr>
                <w:i/>
                <w:sz w:val="20"/>
                <w:szCs w:val="20"/>
              </w:rPr>
              <w:t>przedsiębiorstwo, które zatrudnia mniej niż 10 osób i którego roczny obrót lub roczna suma bilansowa nie przekracza 2 milionów EUR</w:t>
            </w:r>
          </w:p>
        </w:tc>
      </w:tr>
      <w:tr w:rsidR="005C0A7C" w:rsidRPr="007A2826" w14:paraId="4B72686D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073F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1FA4B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color w:val="0000FF"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Małe przedsiębiorstwo</w:t>
            </w:r>
          </w:p>
          <w:p w14:paraId="69CBD334" w14:textId="77777777" w:rsidR="005C0A7C" w:rsidRPr="007A2826" w:rsidRDefault="005C0A7C" w:rsidP="00237ABF">
            <w:pPr>
              <w:jc w:val="both"/>
              <w:rPr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Małe przedsiębiorstwo</w:t>
            </w:r>
            <w:r w:rsidRPr="007A2826">
              <w:rPr>
                <w:i/>
                <w:sz w:val="20"/>
                <w:szCs w:val="20"/>
              </w:rPr>
              <w:t>: przedsiębiorstwo, które zatrudnia mniej niż 50 osób i którego roczny obrót lub roczna suma bilansowa nie przekracza 10 milionów EUR.</w:t>
            </w:r>
          </w:p>
        </w:tc>
      </w:tr>
      <w:tr w:rsidR="005C0A7C" w:rsidRPr="007A2826" w14:paraId="7C9E95B0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0512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7DD3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Średnie przedsiębiorstwo</w:t>
            </w:r>
          </w:p>
          <w:p w14:paraId="38DFCBEA" w14:textId="77777777" w:rsidR="005C0A7C" w:rsidRPr="007A2826" w:rsidRDefault="005C0A7C" w:rsidP="00237ABF">
            <w:pPr>
              <w:jc w:val="both"/>
              <w:rPr>
                <w:i/>
                <w:sz w:val="20"/>
                <w:szCs w:val="20"/>
              </w:rPr>
            </w:pPr>
            <w:r w:rsidRPr="007A2826">
              <w:rPr>
                <w:b/>
                <w:i/>
                <w:sz w:val="20"/>
                <w:szCs w:val="20"/>
                <w:u w:val="single"/>
              </w:rPr>
              <w:t>Średnie przedsiębiorstwa</w:t>
            </w:r>
            <w:r w:rsidRPr="007A2826">
              <w:rPr>
                <w:i/>
                <w:sz w:val="20"/>
                <w:szCs w:val="20"/>
              </w:rPr>
              <w:t xml:space="preserve">: przedsiębiorstwa, które nie są mikro przedsiębiorstwami ani małymi przedsiębiorstwami i które zatrudniają mniej niż 250 osób i których roczny obrót nie przekracza 50 milionów EUR lub roczna suma bilansowa nie przekracza 43 milionów EUR. </w:t>
            </w:r>
          </w:p>
        </w:tc>
      </w:tr>
      <w:tr w:rsidR="005C0A7C" w:rsidRPr="007A2826" w14:paraId="6CA5AE3D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7E4A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D8BD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Jednoosobowa działalność gospodarcza</w:t>
            </w:r>
          </w:p>
        </w:tc>
      </w:tr>
      <w:tr w:rsidR="005C0A7C" w:rsidRPr="007A2826" w14:paraId="202E2C76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35C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6FB29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 xml:space="preserve">Osoba fizyczna nie prowadząca działalności gospodarczej </w:t>
            </w:r>
          </w:p>
        </w:tc>
      </w:tr>
      <w:tr w:rsidR="005C0A7C" w:rsidRPr="007A2826" w14:paraId="54B1ACD3" w14:textId="77777777" w:rsidTr="00237ABF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792B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13958" w14:textId="77777777" w:rsidR="005C0A7C" w:rsidRPr="007A2826" w:rsidRDefault="005C0A7C" w:rsidP="00237ABF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7A2826">
              <w:rPr>
                <w:b/>
                <w:sz w:val="20"/>
                <w:szCs w:val="20"/>
              </w:rPr>
              <w:t>Inny rodzaj</w:t>
            </w:r>
          </w:p>
        </w:tc>
      </w:tr>
    </w:tbl>
    <w:p w14:paraId="61FF6F95" w14:textId="77777777" w:rsidR="00215FD7" w:rsidRDefault="00215FD7" w:rsidP="005C0A7C">
      <w:pPr>
        <w:pStyle w:val="Lista"/>
        <w:spacing w:line="276" w:lineRule="auto"/>
        <w:jc w:val="both"/>
      </w:pPr>
    </w:p>
    <w:p w14:paraId="3F3FFBE9" w14:textId="50D68094" w:rsidR="005C0A7C" w:rsidRPr="00684DAD" w:rsidRDefault="008D5CA2" w:rsidP="005C0A7C">
      <w:pPr>
        <w:pStyle w:val="Lista"/>
        <w:spacing w:line="276" w:lineRule="auto"/>
        <w:jc w:val="both"/>
      </w:pPr>
      <w:r>
        <w:t>9</w:t>
      </w:r>
      <w:r w:rsidR="005C0A7C" w:rsidRPr="00684DAD">
        <w:t>. Do oferty dołączono następujące dokumenty:</w:t>
      </w:r>
    </w:p>
    <w:p w14:paraId="14AFEAA5" w14:textId="77777777" w:rsidR="005C0A7C" w:rsidRPr="00684DAD" w:rsidRDefault="005C0A7C" w:rsidP="005C0A7C">
      <w:pPr>
        <w:pStyle w:val="Lista"/>
        <w:numPr>
          <w:ilvl w:val="0"/>
          <w:numId w:val="8"/>
        </w:numPr>
        <w:spacing w:line="276" w:lineRule="auto"/>
        <w:jc w:val="both"/>
      </w:pPr>
      <w:r w:rsidRPr="00684DAD">
        <w:t xml:space="preserve">   </w:t>
      </w:r>
    </w:p>
    <w:p w14:paraId="3BC97CFB" w14:textId="77777777" w:rsidR="005C0A7C" w:rsidRPr="00684DAD" w:rsidRDefault="005C0A7C" w:rsidP="005C0A7C">
      <w:pPr>
        <w:pStyle w:val="Lista"/>
        <w:numPr>
          <w:ilvl w:val="0"/>
          <w:numId w:val="8"/>
        </w:numPr>
        <w:spacing w:line="276" w:lineRule="auto"/>
        <w:jc w:val="both"/>
      </w:pPr>
      <w:r w:rsidRPr="00684DAD">
        <w:t xml:space="preserve">        </w:t>
      </w:r>
    </w:p>
    <w:p w14:paraId="0C4740CC" w14:textId="77777777" w:rsidR="00215FD7" w:rsidRDefault="00215FD7" w:rsidP="005C0A7C">
      <w:pPr>
        <w:spacing w:line="276" w:lineRule="auto"/>
        <w:jc w:val="both"/>
        <w:rPr>
          <w:sz w:val="20"/>
          <w:szCs w:val="20"/>
        </w:rPr>
      </w:pPr>
    </w:p>
    <w:p w14:paraId="3BCC7623" w14:textId="1F68A323" w:rsidR="005C0A7C" w:rsidRPr="00684DAD" w:rsidRDefault="005C0A7C" w:rsidP="005C0A7C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Nazwa i adres </w:t>
      </w:r>
      <w:r w:rsidRPr="00684DAD">
        <w:rPr>
          <w:b/>
          <w:sz w:val="20"/>
          <w:szCs w:val="20"/>
        </w:rPr>
        <w:t>WYKONAWCY</w:t>
      </w:r>
      <w:r w:rsidRPr="00684DAD">
        <w:rPr>
          <w:sz w:val="20"/>
          <w:szCs w:val="20"/>
        </w:rPr>
        <w:t xml:space="preserve"> :</w:t>
      </w:r>
    </w:p>
    <w:p w14:paraId="2DDCE519" w14:textId="77777777" w:rsidR="005C0A7C" w:rsidRPr="00684DAD" w:rsidRDefault="005C0A7C" w:rsidP="005C0A7C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</w:t>
      </w:r>
    </w:p>
    <w:p w14:paraId="0E4DB565" w14:textId="77777777" w:rsidR="005C0A7C" w:rsidRPr="00684DAD" w:rsidRDefault="005C0A7C" w:rsidP="005C0A7C">
      <w:pPr>
        <w:spacing w:line="276" w:lineRule="auto"/>
        <w:ind w:right="70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>Województwo ........................................</w:t>
      </w:r>
    </w:p>
    <w:p w14:paraId="563497D7" w14:textId="77777777" w:rsidR="005C0A7C" w:rsidRPr="00684DAD" w:rsidRDefault="005C0A7C" w:rsidP="005C0A7C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NIP .......................................................   </w:t>
      </w:r>
    </w:p>
    <w:p w14:paraId="3AB1FD21" w14:textId="77777777" w:rsidR="005C0A7C" w:rsidRPr="00684DAD" w:rsidRDefault="005C0A7C" w:rsidP="005C0A7C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REGON ..................................................................</w:t>
      </w:r>
    </w:p>
    <w:p w14:paraId="5948B5A6" w14:textId="77777777" w:rsidR="005C0A7C" w:rsidRPr="00684DAD" w:rsidRDefault="005C0A7C" w:rsidP="005C0A7C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Adres, na który Zamawiający powinien przesyłać ewentualną korespondencję:</w:t>
      </w:r>
    </w:p>
    <w:p w14:paraId="556D9944" w14:textId="77777777" w:rsidR="005C0A7C" w:rsidRPr="00684DAD" w:rsidRDefault="005C0A7C" w:rsidP="005C0A7C">
      <w:pPr>
        <w:spacing w:line="276" w:lineRule="auto"/>
        <w:ind w:right="70"/>
        <w:jc w:val="both"/>
        <w:rPr>
          <w:sz w:val="20"/>
          <w:szCs w:val="20"/>
        </w:rPr>
      </w:pPr>
      <w:r w:rsidRPr="00684DA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689D981F" w14:textId="77777777" w:rsidR="005C0A7C" w:rsidRPr="00684DAD" w:rsidRDefault="005C0A7C" w:rsidP="005C0A7C">
      <w:pPr>
        <w:spacing w:line="276" w:lineRule="auto"/>
        <w:ind w:right="70"/>
        <w:jc w:val="both"/>
        <w:rPr>
          <w:bCs/>
          <w:sz w:val="20"/>
          <w:szCs w:val="20"/>
        </w:rPr>
      </w:pPr>
      <w:r w:rsidRPr="00684DAD">
        <w:rPr>
          <w:sz w:val="20"/>
          <w:szCs w:val="20"/>
        </w:rPr>
        <w:t xml:space="preserve">Województwo ……………………………. </w:t>
      </w:r>
    </w:p>
    <w:p w14:paraId="00E1D5FA" w14:textId="77777777" w:rsidR="005C0A7C" w:rsidRPr="00684DAD" w:rsidRDefault="005C0A7C" w:rsidP="005C0A7C">
      <w:pPr>
        <w:spacing w:line="276" w:lineRule="auto"/>
        <w:jc w:val="both"/>
        <w:rPr>
          <w:sz w:val="20"/>
          <w:szCs w:val="20"/>
        </w:rPr>
      </w:pPr>
      <w:r w:rsidRPr="00684DAD">
        <w:rPr>
          <w:sz w:val="20"/>
          <w:szCs w:val="20"/>
        </w:rPr>
        <w:t xml:space="preserve">Osoba wyznaczona do kontaktów z Zamawiającym: </w:t>
      </w:r>
    </w:p>
    <w:p w14:paraId="72DA7CD5" w14:textId="77777777" w:rsidR="005C0A7C" w:rsidRPr="00684DAD" w:rsidRDefault="005C0A7C" w:rsidP="005C0A7C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684DA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42F3ED3E" w14:textId="77777777" w:rsidR="005C0A7C" w:rsidRPr="00684DAD" w:rsidRDefault="005C0A7C" w:rsidP="005C0A7C">
      <w:pPr>
        <w:spacing w:line="276" w:lineRule="auto"/>
        <w:ind w:right="70"/>
        <w:jc w:val="both"/>
        <w:rPr>
          <w:bCs/>
          <w:sz w:val="20"/>
          <w:szCs w:val="20"/>
          <w:lang w:val="es-ES"/>
        </w:rPr>
      </w:pPr>
      <w:r w:rsidRPr="00684DAD">
        <w:rPr>
          <w:sz w:val="20"/>
          <w:szCs w:val="20"/>
          <w:lang w:val="es-ES"/>
        </w:rPr>
        <w:t>n</w:t>
      </w:r>
      <w:r w:rsidRPr="00684DAD">
        <w:rPr>
          <w:bCs/>
          <w:sz w:val="20"/>
          <w:szCs w:val="20"/>
          <w:lang w:val="es-ES"/>
        </w:rPr>
        <w:t>umer telefonu: (**) ……………………….</w:t>
      </w:r>
    </w:p>
    <w:p w14:paraId="22E13E44" w14:textId="77777777" w:rsidR="005C0A7C" w:rsidRPr="00684DAD" w:rsidRDefault="005C0A7C" w:rsidP="005C0A7C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361E68E8" w14:textId="77777777" w:rsidR="005C0A7C" w:rsidRPr="00684DAD" w:rsidRDefault="005C0A7C" w:rsidP="005C0A7C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47AB5A95" w14:textId="77777777" w:rsidR="005C0A7C" w:rsidRPr="00684DAD" w:rsidRDefault="005C0A7C" w:rsidP="005C0A7C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  <w:r w:rsidRPr="00684DAD"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13BED8DA" w14:textId="77777777" w:rsidR="005C0A7C" w:rsidRPr="00684DAD" w:rsidRDefault="005C0A7C" w:rsidP="005C0A7C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1B91EB0E" w14:textId="77777777" w:rsidR="005C0A7C" w:rsidRPr="00684DAD" w:rsidRDefault="005C0A7C" w:rsidP="005C0A7C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47F332FB" w14:textId="77777777" w:rsidR="005C0A7C" w:rsidRPr="00684DAD" w:rsidRDefault="005C0A7C" w:rsidP="005C0A7C">
      <w:pPr>
        <w:spacing w:after="60"/>
        <w:jc w:val="both"/>
        <w:rPr>
          <w:b/>
          <w:bCs/>
          <w:sz w:val="20"/>
          <w:szCs w:val="20"/>
        </w:rPr>
      </w:pPr>
    </w:p>
    <w:p w14:paraId="57F7982E" w14:textId="77777777" w:rsidR="005C0A7C" w:rsidRPr="00684DAD" w:rsidRDefault="005C0A7C" w:rsidP="005C0A7C">
      <w:pPr>
        <w:spacing w:after="60"/>
        <w:jc w:val="both"/>
        <w:rPr>
          <w:b/>
          <w:bCs/>
          <w:sz w:val="20"/>
          <w:szCs w:val="20"/>
          <w14:ligatures w14:val="standardContextual"/>
        </w:rPr>
      </w:pPr>
    </w:p>
    <w:p w14:paraId="5096041C" w14:textId="77777777" w:rsidR="005C0A7C" w:rsidRPr="00684DAD" w:rsidRDefault="005C0A7C" w:rsidP="005C0A7C">
      <w:pPr>
        <w:spacing w:line="276" w:lineRule="auto"/>
        <w:ind w:left="4248" w:right="-993"/>
        <w:jc w:val="both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 xml:space="preserve">Oferta musi być podpisana kwalifikowanym podpisem  </w:t>
      </w:r>
    </w:p>
    <w:p w14:paraId="2628997D" w14:textId="77777777" w:rsidR="005C0A7C" w:rsidRPr="00684DAD" w:rsidRDefault="005C0A7C" w:rsidP="005C0A7C">
      <w:pPr>
        <w:spacing w:line="276" w:lineRule="auto"/>
        <w:ind w:left="4248" w:right="-993"/>
        <w:jc w:val="both"/>
        <w:rPr>
          <w:i/>
          <w:sz w:val="20"/>
          <w:szCs w:val="20"/>
        </w:rPr>
      </w:pPr>
      <w:r w:rsidRPr="00684DAD">
        <w:rPr>
          <w:i/>
          <w:sz w:val="20"/>
          <w:szCs w:val="20"/>
        </w:rPr>
        <w:t xml:space="preserve">elektronicznym lub podpisem  zaufanym lub podpisem  </w:t>
      </w:r>
    </w:p>
    <w:p w14:paraId="7E9518CA" w14:textId="77777777" w:rsidR="005C0A7C" w:rsidRPr="00684DAD" w:rsidRDefault="005C0A7C" w:rsidP="005C0A7C">
      <w:pPr>
        <w:spacing w:line="276" w:lineRule="auto"/>
        <w:ind w:left="4248" w:right="-993"/>
        <w:jc w:val="both"/>
        <w:rPr>
          <w:sz w:val="20"/>
          <w:szCs w:val="20"/>
        </w:rPr>
      </w:pPr>
      <w:r w:rsidRPr="00684DAD">
        <w:rPr>
          <w:i/>
          <w:sz w:val="20"/>
          <w:szCs w:val="20"/>
        </w:rPr>
        <w:t>osobistym przez wykonawcę lub osobę upoważnioną</w:t>
      </w:r>
    </w:p>
    <w:p w14:paraId="034655B1" w14:textId="77777777" w:rsidR="005C0A7C" w:rsidRPr="00684DAD" w:rsidRDefault="005C0A7C" w:rsidP="00947505">
      <w:pPr>
        <w:jc w:val="right"/>
        <w:rPr>
          <w:sz w:val="20"/>
          <w:szCs w:val="20"/>
        </w:rPr>
      </w:pPr>
    </w:p>
    <w:sectPr w:rsidR="005C0A7C" w:rsidRPr="00684DAD" w:rsidSect="00ED5CF7">
      <w:type w:val="continuous"/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6C506" w14:textId="77777777" w:rsidR="003D67C5" w:rsidRDefault="003D67C5" w:rsidP="00FF57EE">
      <w:r>
        <w:separator/>
      </w:r>
    </w:p>
  </w:endnote>
  <w:endnote w:type="continuationSeparator" w:id="0">
    <w:p w14:paraId="0178F10B" w14:textId="77777777" w:rsidR="003D67C5" w:rsidRDefault="003D67C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344E6" w14:textId="77777777" w:rsidR="003D67C5" w:rsidRDefault="003D67C5" w:rsidP="00FF57EE">
      <w:r>
        <w:separator/>
      </w:r>
    </w:p>
  </w:footnote>
  <w:footnote w:type="continuationSeparator" w:id="0">
    <w:p w14:paraId="4E4C95A8" w14:textId="77777777" w:rsidR="003D67C5" w:rsidRDefault="003D67C5" w:rsidP="00FF57EE">
      <w:r>
        <w:continuationSeparator/>
      </w:r>
    </w:p>
  </w:footnote>
  <w:footnote w:id="1">
    <w:p w14:paraId="0B33367D" w14:textId="681D9240" w:rsidR="00C213C4" w:rsidRDefault="00C213C4">
      <w:pPr>
        <w:pStyle w:val="Tekstprzypisudolnego"/>
      </w:pPr>
      <w:bookmarkStart w:id="0" w:name="_Hlk160008125"/>
      <w:r>
        <w:rPr>
          <w:rStyle w:val="Odwoanieprzypisudolnego"/>
        </w:rPr>
        <w:footnoteRef/>
      </w:r>
      <w:r>
        <w:t xml:space="preserve"> </w:t>
      </w:r>
      <w:r w:rsidRPr="00684DAD">
        <w:t xml:space="preserve">w przypadku składania oferty przez podmioty występujące wspólnie, należy podać nazwy (firmy) i adresy </w:t>
      </w:r>
      <w:r>
        <w:t xml:space="preserve">  </w:t>
      </w:r>
      <w:r w:rsidRPr="00684DAD">
        <w:t>wszystkich podmiotów składających wspólną ofertę</w:t>
      </w:r>
    </w:p>
    <w:bookmarkEnd w:id="0"/>
  </w:footnote>
  <w:footnote w:id="2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2B32AF79" w14:textId="77777777" w:rsidR="00ED5CF7" w:rsidRDefault="00ED5CF7" w:rsidP="00ED5CF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84DAD">
        <w:t xml:space="preserve">w przypadku składania oferty przez podmioty występujące wspólnie, należy podać nazwy (firmy) i adresy </w:t>
      </w:r>
      <w:r>
        <w:t xml:space="preserve">  </w:t>
      </w:r>
      <w:r w:rsidRPr="00684DAD">
        <w:t>wszystkich podmiotów składających wspólną ofertę</w:t>
      </w:r>
    </w:p>
    <w:p w14:paraId="4DC965B5" w14:textId="52827C37" w:rsidR="00ED5CF7" w:rsidRDefault="00ED5CF7">
      <w:pPr>
        <w:pStyle w:val="Tekstprzypisudolnego"/>
      </w:pPr>
    </w:p>
  </w:footnote>
  <w:footnote w:id="5">
    <w:p w14:paraId="74DF13F0" w14:textId="7E6EB810" w:rsidR="00ED5CF7" w:rsidRDefault="00ED5CF7" w:rsidP="005C0A7C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t>2</w:t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59895790" w14:textId="33A66232" w:rsidR="00ED5CF7" w:rsidRDefault="00ED5CF7" w:rsidP="005C0A7C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t>3</w:t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B7AD0"/>
    <w:multiLevelType w:val="hybridMultilevel"/>
    <w:tmpl w:val="1D602B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CC222A"/>
    <w:multiLevelType w:val="hybridMultilevel"/>
    <w:tmpl w:val="8CA6214C"/>
    <w:lvl w:ilvl="0" w:tplc="65CE2C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A7FE45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C92158F"/>
    <w:multiLevelType w:val="hybridMultilevel"/>
    <w:tmpl w:val="81D2C4A8"/>
    <w:lvl w:ilvl="0" w:tplc="9AEE22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8"/>
  </w:num>
  <w:num w:numId="2" w16cid:durableId="375205120">
    <w:abstractNumId w:val="5"/>
  </w:num>
  <w:num w:numId="3" w16cid:durableId="1225334229">
    <w:abstractNumId w:val="7"/>
  </w:num>
  <w:num w:numId="4" w16cid:durableId="1477603065">
    <w:abstractNumId w:val="9"/>
  </w:num>
  <w:num w:numId="5" w16cid:durableId="268317001">
    <w:abstractNumId w:val="3"/>
  </w:num>
  <w:num w:numId="6" w16cid:durableId="15101722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  <w:num w:numId="10" w16cid:durableId="707342754">
    <w:abstractNumId w:val="3"/>
  </w:num>
  <w:num w:numId="11" w16cid:durableId="1649288645">
    <w:abstractNumId w:val="2"/>
  </w:num>
  <w:num w:numId="12" w16cid:durableId="10789857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34650"/>
    <w:rsid w:val="00052A26"/>
    <w:rsid w:val="00056C73"/>
    <w:rsid w:val="00073803"/>
    <w:rsid w:val="000F47B3"/>
    <w:rsid w:val="00105D51"/>
    <w:rsid w:val="001063D3"/>
    <w:rsid w:val="001263C7"/>
    <w:rsid w:val="0014234D"/>
    <w:rsid w:val="001A166C"/>
    <w:rsid w:val="001C7D84"/>
    <w:rsid w:val="001D25AD"/>
    <w:rsid w:val="001D2981"/>
    <w:rsid w:val="001E4571"/>
    <w:rsid w:val="001E7DD8"/>
    <w:rsid w:val="001F6A96"/>
    <w:rsid w:val="00215FD7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3C7791"/>
    <w:rsid w:val="003D67C5"/>
    <w:rsid w:val="004058E9"/>
    <w:rsid w:val="004558CB"/>
    <w:rsid w:val="004806D5"/>
    <w:rsid w:val="0049411E"/>
    <w:rsid w:val="004C05A2"/>
    <w:rsid w:val="004D3A04"/>
    <w:rsid w:val="004D5A42"/>
    <w:rsid w:val="00517720"/>
    <w:rsid w:val="00525EFF"/>
    <w:rsid w:val="00530E86"/>
    <w:rsid w:val="005564F9"/>
    <w:rsid w:val="0056459F"/>
    <w:rsid w:val="005844F6"/>
    <w:rsid w:val="005A303E"/>
    <w:rsid w:val="005C0A7C"/>
    <w:rsid w:val="005C1FDD"/>
    <w:rsid w:val="005F2F2B"/>
    <w:rsid w:val="005F6F5F"/>
    <w:rsid w:val="00623B62"/>
    <w:rsid w:val="006446F5"/>
    <w:rsid w:val="00655E91"/>
    <w:rsid w:val="00681CE9"/>
    <w:rsid w:val="00684DAD"/>
    <w:rsid w:val="006B493A"/>
    <w:rsid w:val="006B63D6"/>
    <w:rsid w:val="006C1913"/>
    <w:rsid w:val="006C641D"/>
    <w:rsid w:val="006D09E0"/>
    <w:rsid w:val="006F30EE"/>
    <w:rsid w:val="006F7D29"/>
    <w:rsid w:val="007167EC"/>
    <w:rsid w:val="0074104C"/>
    <w:rsid w:val="00741302"/>
    <w:rsid w:val="00744E95"/>
    <w:rsid w:val="0076006B"/>
    <w:rsid w:val="00781667"/>
    <w:rsid w:val="007A2826"/>
    <w:rsid w:val="007C3736"/>
    <w:rsid w:val="007D475B"/>
    <w:rsid w:val="007E3219"/>
    <w:rsid w:val="007E331F"/>
    <w:rsid w:val="007F3E87"/>
    <w:rsid w:val="007F41EA"/>
    <w:rsid w:val="0086283B"/>
    <w:rsid w:val="0086443D"/>
    <w:rsid w:val="008A6AA8"/>
    <w:rsid w:val="008D5CA2"/>
    <w:rsid w:val="00911483"/>
    <w:rsid w:val="009312B4"/>
    <w:rsid w:val="00947505"/>
    <w:rsid w:val="0097776D"/>
    <w:rsid w:val="00977CBC"/>
    <w:rsid w:val="00983D1D"/>
    <w:rsid w:val="009A2583"/>
    <w:rsid w:val="009A52EF"/>
    <w:rsid w:val="009C5CB9"/>
    <w:rsid w:val="009D75A8"/>
    <w:rsid w:val="00A23973"/>
    <w:rsid w:val="00A50E18"/>
    <w:rsid w:val="00A51E39"/>
    <w:rsid w:val="00A62FA3"/>
    <w:rsid w:val="00AA39D6"/>
    <w:rsid w:val="00AB6632"/>
    <w:rsid w:val="00AE2ACB"/>
    <w:rsid w:val="00AF4AC3"/>
    <w:rsid w:val="00B20088"/>
    <w:rsid w:val="00B47637"/>
    <w:rsid w:val="00B9086B"/>
    <w:rsid w:val="00BC4F99"/>
    <w:rsid w:val="00C213C4"/>
    <w:rsid w:val="00C22F7D"/>
    <w:rsid w:val="00C448A3"/>
    <w:rsid w:val="00C749A9"/>
    <w:rsid w:val="00CA750A"/>
    <w:rsid w:val="00CE3AE6"/>
    <w:rsid w:val="00D03909"/>
    <w:rsid w:val="00D42D63"/>
    <w:rsid w:val="00D554C7"/>
    <w:rsid w:val="00D5631A"/>
    <w:rsid w:val="00DC336F"/>
    <w:rsid w:val="00E1735C"/>
    <w:rsid w:val="00E777B3"/>
    <w:rsid w:val="00E81EC0"/>
    <w:rsid w:val="00EB38DE"/>
    <w:rsid w:val="00EC14EE"/>
    <w:rsid w:val="00ED5CF7"/>
    <w:rsid w:val="00EE55DB"/>
    <w:rsid w:val="00F07282"/>
    <w:rsid w:val="00F134D5"/>
    <w:rsid w:val="00F26DBA"/>
    <w:rsid w:val="00F31EAC"/>
    <w:rsid w:val="00F51B90"/>
    <w:rsid w:val="00FB55F8"/>
    <w:rsid w:val="00FD1F1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1647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Agnieszka Raniszewska</cp:lastModifiedBy>
  <cp:revision>2</cp:revision>
  <cp:lastPrinted>2024-02-27T12:38:00Z</cp:lastPrinted>
  <dcterms:created xsi:type="dcterms:W3CDTF">2024-02-28T09:34:00Z</dcterms:created>
  <dcterms:modified xsi:type="dcterms:W3CDTF">2024-02-28T09:34:00Z</dcterms:modified>
</cp:coreProperties>
</file>