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857A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857A8">
        <w:rPr>
          <w:bCs/>
          <w:i w:val="0"/>
          <w:sz w:val="20"/>
        </w:rPr>
        <w:t xml:space="preserve">Załącznik nr </w:t>
      </w:r>
      <w:r w:rsidR="006857A8" w:rsidRPr="006857A8">
        <w:rPr>
          <w:bCs/>
          <w:i w:val="0"/>
          <w:sz w:val="20"/>
        </w:rPr>
        <w:t>4</w:t>
      </w:r>
      <w:r w:rsidR="007666D6" w:rsidRPr="006857A8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857A8" w:rsidTr="00467CA2">
        <w:tc>
          <w:tcPr>
            <w:tcW w:w="2800" w:type="dxa"/>
            <w:shd w:val="clear" w:color="auto" w:fill="auto"/>
          </w:tcPr>
          <w:p w:rsidR="00D520D3" w:rsidRPr="006857A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857A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857A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857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6857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857A8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857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857A8" w:rsidTr="00467CA2">
        <w:tc>
          <w:tcPr>
            <w:tcW w:w="2800" w:type="dxa"/>
            <w:shd w:val="clear" w:color="auto" w:fill="auto"/>
          </w:tcPr>
          <w:p w:rsidR="00D520D3" w:rsidRPr="006857A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857A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857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6857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857A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857A8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6857A8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857A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857A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57A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6857A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857A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857A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857A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857A8" w:rsidRDefault="0071340C" w:rsidP="006857A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6857A8">
        <w:rPr>
          <w:rFonts w:ascii="Times New Roman" w:hAnsi="Times New Roman"/>
          <w:sz w:val="20"/>
          <w:szCs w:val="20"/>
        </w:rPr>
        <w:t xml:space="preserve"> ustawy </w:t>
      </w:r>
      <w:r w:rsidR="00EF3368" w:rsidRPr="006857A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A430D" w:rsidRPr="006857A8">
        <w:rPr>
          <w:rFonts w:ascii="Times New Roman" w:hAnsi="Times New Roman"/>
          <w:sz w:val="20"/>
          <w:szCs w:val="20"/>
        </w:rPr>
        <w:t>(</w:t>
      </w:r>
      <w:proofErr w:type="spellStart"/>
      <w:r w:rsidR="000A430D" w:rsidRPr="006857A8">
        <w:rPr>
          <w:rFonts w:ascii="Times New Roman" w:hAnsi="Times New Roman"/>
          <w:sz w:val="20"/>
          <w:szCs w:val="20"/>
        </w:rPr>
        <w:t>t.j</w:t>
      </w:r>
      <w:proofErr w:type="spellEnd"/>
      <w:r w:rsidR="000A430D" w:rsidRPr="006857A8">
        <w:rPr>
          <w:rFonts w:ascii="Times New Roman" w:hAnsi="Times New Roman"/>
          <w:sz w:val="20"/>
          <w:szCs w:val="20"/>
        </w:rPr>
        <w:t>. Dz. U. z 2023r. poz. 1605)</w:t>
      </w:r>
      <w:r w:rsidR="00E27ABB"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6857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857A8" w:rsidTr="00467CA2">
        <w:tc>
          <w:tcPr>
            <w:tcW w:w="2269" w:type="dxa"/>
            <w:shd w:val="clear" w:color="auto" w:fill="auto"/>
          </w:tcPr>
          <w:p w:rsidR="00D520D3" w:rsidRPr="006857A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857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6857A8" w:rsidRDefault="000A430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Wykonanie usługi odbioru, transportu i zagospodarowania odpadów</w:t>
            </w:r>
            <w:r w:rsidR="00D520D3"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  <w:p w:rsidR="00D520D3" w:rsidRPr="006857A8" w:rsidRDefault="006857A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0A430D" w:rsidRPr="006857A8" w:rsidTr="00A00185">
        <w:tc>
          <w:tcPr>
            <w:tcW w:w="2269" w:type="dxa"/>
            <w:shd w:val="clear" w:color="auto" w:fill="auto"/>
          </w:tcPr>
          <w:p w:rsidR="000A430D" w:rsidRPr="006857A8" w:rsidRDefault="000A430D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857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430D" w:rsidRPr="006857A8" w:rsidRDefault="000A430D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857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DC652A" w:rsidRPr="006857A8" w:rsidRDefault="000A430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6857A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6857A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857A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6857A8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6857A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6857A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6857A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6857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857A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6857A8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6857A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6857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6857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6857A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6857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6857A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6857A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6857A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6857A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6857A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6857A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6857A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857A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6857A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6857A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6857A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6857A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857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6857A8" w:rsidRDefault="006857A8" w:rsidP="006857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6857A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6857A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BCA" w:rsidRDefault="00A27BCA" w:rsidP="00025386">
      <w:pPr>
        <w:spacing w:after="0" w:line="240" w:lineRule="auto"/>
      </w:pPr>
      <w:r>
        <w:separator/>
      </w:r>
    </w:p>
  </w:endnote>
  <w:endnote w:type="continuationSeparator" w:id="0">
    <w:p w:rsidR="00A27BCA" w:rsidRDefault="00A27B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30D" w:rsidRDefault="000A430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30D" w:rsidRDefault="000A43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BCA" w:rsidRDefault="00A27BCA" w:rsidP="00025386">
      <w:pPr>
        <w:spacing w:after="0" w:line="240" w:lineRule="auto"/>
      </w:pPr>
      <w:r>
        <w:separator/>
      </w:r>
    </w:p>
  </w:footnote>
  <w:footnote w:type="continuationSeparator" w:id="0">
    <w:p w:rsidR="00A27BCA" w:rsidRDefault="00A27B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30D" w:rsidRDefault="000A4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30D" w:rsidRDefault="000A4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30D" w:rsidRDefault="000A4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30D"/>
    <w:rsid w:val="00025386"/>
    <w:rsid w:val="000423B9"/>
    <w:rsid w:val="00053927"/>
    <w:rsid w:val="00066C44"/>
    <w:rsid w:val="00071D4C"/>
    <w:rsid w:val="00084786"/>
    <w:rsid w:val="000A430D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857A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7BCA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2024-01-29T08:19:00Z</cp:lastPrinted>
  <dcterms:created xsi:type="dcterms:W3CDTF">2024-01-29T08:19:00Z</dcterms:created>
  <dcterms:modified xsi:type="dcterms:W3CDTF">2024-01-29T08:19:00Z</dcterms:modified>
</cp:coreProperties>
</file>