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89691D" w:rsidRPr="0089691D" w:rsidRDefault="0089691D" w:rsidP="008D2AB8">
      <w:pPr>
        <w:ind w:right="-110"/>
        <w:rPr>
          <w:b/>
        </w:rPr>
      </w:pPr>
      <w:r w:rsidRPr="0089691D">
        <w:rPr>
          <w:b/>
        </w:rPr>
        <w:t>Akademia Górniczo - Hutnicza</w:t>
      </w:r>
    </w:p>
    <w:p w:rsidR="0089691D" w:rsidRPr="0089691D" w:rsidRDefault="0089691D" w:rsidP="008D2AB8">
      <w:pPr>
        <w:ind w:right="-110"/>
        <w:rPr>
          <w:b/>
        </w:rPr>
      </w:pPr>
      <w:r w:rsidRPr="0089691D">
        <w:rPr>
          <w:b/>
        </w:rPr>
        <w:t>im. Stanisława Staszica w Krakowie</w:t>
      </w:r>
    </w:p>
    <w:p w:rsidR="008D2AB8" w:rsidRDefault="0089691D" w:rsidP="008D2AB8">
      <w:pPr>
        <w:ind w:right="-110"/>
        <w:rPr>
          <w:b/>
        </w:rPr>
      </w:pPr>
      <w:r w:rsidRPr="0089691D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89691D" w:rsidP="008D2AB8">
      <w:pPr>
        <w:ind w:right="-110"/>
        <w:rPr>
          <w:b/>
        </w:rPr>
      </w:pPr>
      <w:r w:rsidRPr="0089691D">
        <w:rPr>
          <w:b/>
        </w:rPr>
        <w:t>Al. Mickiewicza</w:t>
      </w:r>
      <w:r w:rsidR="008D2AB8">
        <w:rPr>
          <w:b/>
        </w:rPr>
        <w:t xml:space="preserve"> </w:t>
      </w:r>
      <w:r w:rsidRPr="0089691D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89691D" w:rsidP="008D2AB8">
      <w:pPr>
        <w:rPr>
          <w:b/>
        </w:rPr>
      </w:pPr>
      <w:r w:rsidRPr="0089691D">
        <w:rPr>
          <w:b/>
        </w:rPr>
        <w:t>30-059</w:t>
      </w:r>
      <w:r w:rsidR="008D2AB8">
        <w:rPr>
          <w:b/>
        </w:rPr>
        <w:t xml:space="preserve"> </w:t>
      </w:r>
      <w:r w:rsidRPr="0089691D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9691D" w:rsidRPr="0089691D">
        <w:rPr>
          <w:b/>
        </w:rPr>
        <w:t xml:space="preserve">Dostawa 16 szt. zestawów komputerowych typu </w:t>
      </w:r>
      <w:proofErr w:type="spellStart"/>
      <w:r w:rsidR="0089691D" w:rsidRPr="0089691D">
        <w:rPr>
          <w:b/>
        </w:rPr>
        <w:t>All</w:t>
      </w:r>
      <w:proofErr w:type="spellEnd"/>
      <w:r w:rsidR="0089691D" w:rsidRPr="0089691D">
        <w:rPr>
          <w:b/>
        </w:rPr>
        <w:t xml:space="preserve">-in-one dla </w:t>
      </w:r>
      <w:proofErr w:type="spellStart"/>
      <w:r w:rsidR="0089691D" w:rsidRPr="0089691D">
        <w:rPr>
          <w:b/>
        </w:rPr>
        <w:t>WIMiR</w:t>
      </w:r>
      <w:proofErr w:type="spellEnd"/>
      <w:r w:rsidR="0089691D" w:rsidRPr="0089691D">
        <w:rPr>
          <w:b/>
        </w:rPr>
        <w:t xml:space="preserve"> - DE-dzp.272-2/24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CB5F58" w:rsidRDefault="00CB5F58" w:rsidP="00CB5F5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przedmiotu zamówienia: ..............................................PLN</w:t>
      </w:r>
    </w:p>
    <w:p w:rsidR="00CB5F58" w:rsidRDefault="00CB5F58" w:rsidP="00CB5F58">
      <w:pPr>
        <w:widowControl w:val="0"/>
        <w:spacing w:line="264" w:lineRule="auto"/>
        <w:ind w:right="1"/>
        <w:rPr>
          <w:b/>
        </w:rPr>
      </w:pPr>
    </w:p>
    <w:p w:rsidR="00CB5F58" w:rsidRDefault="00CB5F58" w:rsidP="00CB5F5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zamówienia: …. .......................................PLN</w:t>
      </w:r>
    </w:p>
    <w:p w:rsidR="00CB5F58" w:rsidRDefault="00CB5F58" w:rsidP="00CB5F5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CB5F58" w:rsidRDefault="00CB5F58" w:rsidP="00CB5F58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CB5F58" w:rsidRDefault="00CB5F58" w:rsidP="00CB5F5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CB5F58" w:rsidRDefault="00CB5F58" w:rsidP="00CB5F58">
      <w:pPr>
        <w:pStyle w:val="Tekstpodstawowy"/>
      </w:pPr>
      <w:r>
        <w:t>Powyższa cena zawiera podatek VAT w wysokości 23 % tj.…………………….PLN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276"/>
        <w:gridCol w:w="889"/>
        <w:gridCol w:w="953"/>
        <w:gridCol w:w="1899"/>
      </w:tblGrid>
      <w:tr w:rsidR="00757787" w:rsidRPr="002A16E2" w:rsidTr="0075778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57787" w:rsidRPr="002A16E2" w:rsidRDefault="00757787" w:rsidP="00243D10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57787" w:rsidRPr="008A2B7D" w:rsidRDefault="00757787" w:rsidP="00243D1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:rsidR="00757787" w:rsidRPr="008A2B7D" w:rsidRDefault="00757787" w:rsidP="00243D1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57787" w:rsidRPr="008A2B7D" w:rsidRDefault="00757787" w:rsidP="00243D1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57787" w:rsidRPr="008A2B7D" w:rsidRDefault="00757787" w:rsidP="00243D1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:rsidR="00757787" w:rsidRPr="008A2B7D" w:rsidRDefault="00757787" w:rsidP="00243D1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57787" w:rsidRPr="008A2B7D" w:rsidRDefault="00757787" w:rsidP="00243D1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8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57787" w:rsidRPr="008A2B7D" w:rsidRDefault="00757787" w:rsidP="00243D1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:rsidR="00757787" w:rsidRPr="008A2B7D" w:rsidRDefault="00757787" w:rsidP="00243D1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9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57787" w:rsidRPr="008A2B7D" w:rsidRDefault="00757787" w:rsidP="00243D1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:rsidR="00757787" w:rsidRPr="008A2B7D" w:rsidRDefault="00757787" w:rsidP="00243D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:rsidR="00757787" w:rsidRPr="008A2B7D" w:rsidRDefault="00757787" w:rsidP="00243D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57787" w:rsidRPr="008A2B7D" w:rsidRDefault="00757787" w:rsidP="00243D1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757787" w:rsidRPr="008A2B7D" w:rsidRDefault="00757787" w:rsidP="00243D10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:rsidR="00757787" w:rsidRPr="008A2B7D" w:rsidRDefault="00757787" w:rsidP="00243D1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757787" w:rsidRPr="002A16E2" w:rsidTr="0075778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57787" w:rsidRPr="002A16E2" w:rsidRDefault="00757787" w:rsidP="00243D1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57787" w:rsidRPr="002A16E2" w:rsidRDefault="00757787" w:rsidP="00243D1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57787" w:rsidRPr="002A16E2" w:rsidRDefault="00757787" w:rsidP="00243D1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57787" w:rsidRPr="002A16E2" w:rsidRDefault="00757787" w:rsidP="00243D1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57787" w:rsidRPr="002A16E2" w:rsidRDefault="00757787" w:rsidP="00243D1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57787" w:rsidRPr="002A16E2" w:rsidRDefault="00757787" w:rsidP="00243D1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57787" w:rsidRPr="002A16E2" w:rsidRDefault="00757787" w:rsidP="00243D1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57787" w:rsidRPr="002A16E2" w:rsidRDefault="00757787" w:rsidP="00243D1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757787" w:rsidRPr="002A16E2" w:rsidTr="007577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57787" w:rsidRPr="002A16E2" w:rsidRDefault="00757787" w:rsidP="00243D1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787" w:rsidRPr="00A47B30" w:rsidRDefault="00757787" w:rsidP="00243D10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zestaw komputerowy typ</w:t>
            </w:r>
            <w:r>
              <w:rPr>
                <w:b/>
                <w:bCs/>
                <w:color w:val="000000"/>
                <w:sz w:val="16"/>
                <w:szCs w:val="16"/>
              </w:rPr>
              <w:t>u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All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in One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787" w:rsidRDefault="00757787" w:rsidP="00243D1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procesor</w:t>
            </w:r>
          </w:p>
          <w:p w:rsidR="00757787" w:rsidRDefault="00757787" w:rsidP="00243D1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:rsidR="00757787" w:rsidRDefault="00757787" w:rsidP="00243D1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dysk twardy</w:t>
            </w:r>
          </w:p>
          <w:p w:rsidR="00757787" w:rsidRDefault="00757787" w:rsidP="00243D1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:rsidR="00757787" w:rsidRDefault="00757787" w:rsidP="00243D1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Pamięć operacyjna</w:t>
            </w:r>
          </w:p>
          <w:p w:rsidR="00757787" w:rsidRDefault="00757787" w:rsidP="00243D1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:rsidR="00757787" w:rsidRDefault="00757787" w:rsidP="00243D1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Karta graficzna</w:t>
            </w:r>
          </w:p>
          <w:p w:rsidR="00757787" w:rsidRDefault="00757787" w:rsidP="00243D1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lastRenderedPageBreak/>
              <w:t>……………………</w:t>
            </w:r>
          </w:p>
          <w:p w:rsidR="00757787" w:rsidRDefault="00757787" w:rsidP="00243D1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Karta dźwiękowa</w:t>
            </w:r>
          </w:p>
          <w:p w:rsidR="00757787" w:rsidRDefault="00757787" w:rsidP="00243D1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:rsidR="00757787" w:rsidRDefault="00757787" w:rsidP="00243D1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zasilacz</w:t>
            </w:r>
          </w:p>
          <w:p w:rsidR="00757787" w:rsidRDefault="00757787" w:rsidP="00243D1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:rsidR="00757787" w:rsidRDefault="00757787" w:rsidP="00243D1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klawiatura i mysz</w:t>
            </w:r>
          </w:p>
          <w:p w:rsidR="00757787" w:rsidRPr="00A47B30" w:rsidRDefault="00757787" w:rsidP="00243D1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787" w:rsidRPr="003D12EF" w:rsidRDefault="00757787" w:rsidP="00243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16</w:t>
            </w:r>
            <w:r w:rsidRPr="003D12EF">
              <w:rPr>
                <w:sz w:val="18"/>
                <w:szCs w:val="18"/>
              </w:rPr>
              <w:t xml:space="preserve"> 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787" w:rsidRPr="002A16E2" w:rsidRDefault="00757787" w:rsidP="00243D10">
            <w:pPr>
              <w:rPr>
                <w:sz w:val="22"/>
                <w:szCs w:val="22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787" w:rsidRPr="002A16E2" w:rsidRDefault="00757787" w:rsidP="00243D10">
            <w:pPr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57787" w:rsidRPr="002A16E2" w:rsidRDefault="00757787" w:rsidP="00243D1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57787" w:rsidRPr="002A16E2" w:rsidRDefault="00757787" w:rsidP="00243D10">
            <w:pPr>
              <w:ind w:right="425"/>
              <w:rPr>
                <w:sz w:val="22"/>
                <w:szCs w:val="22"/>
              </w:rPr>
            </w:pPr>
          </w:p>
        </w:tc>
      </w:tr>
      <w:tr w:rsidR="00757787" w:rsidRPr="002A16E2" w:rsidTr="00757787">
        <w:trPr>
          <w:trHeight w:val="163"/>
        </w:trPr>
        <w:tc>
          <w:tcPr>
            <w:tcW w:w="623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57787" w:rsidRDefault="00757787" w:rsidP="00243D10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:rsidR="00757787" w:rsidRDefault="00757787" w:rsidP="00243D10">
            <w:pPr>
              <w:ind w:right="425"/>
              <w:rPr>
                <w:sz w:val="22"/>
                <w:szCs w:val="22"/>
              </w:rPr>
            </w:pPr>
          </w:p>
          <w:p w:rsidR="00757787" w:rsidRPr="002A16E2" w:rsidRDefault="00757787" w:rsidP="00243D10">
            <w:pPr>
              <w:ind w:right="425"/>
              <w:rPr>
                <w:sz w:val="22"/>
                <w:szCs w:val="22"/>
              </w:rPr>
            </w:pPr>
          </w:p>
          <w:p w:rsidR="00757787" w:rsidRDefault="00757787" w:rsidP="00243D10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:rsidR="00757787" w:rsidRPr="002A16E2" w:rsidRDefault="00757787" w:rsidP="00243D10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787" w:rsidRPr="002A16E2" w:rsidRDefault="00757787" w:rsidP="00243D1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57787" w:rsidRPr="002A16E2" w:rsidRDefault="00757787" w:rsidP="00243D1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57787" w:rsidRPr="002A16E2" w:rsidRDefault="00757787" w:rsidP="00243D10">
            <w:pPr>
              <w:ind w:right="425"/>
              <w:rPr>
                <w:sz w:val="22"/>
                <w:szCs w:val="22"/>
              </w:rPr>
            </w:pPr>
          </w:p>
        </w:tc>
      </w:tr>
      <w:tr w:rsidR="00757787" w:rsidRPr="002A16E2" w:rsidTr="00757787">
        <w:trPr>
          <w:trHeight w:val="163"/>
        </w:trPr>
        <w:tc>
          <w:tcPr>
            <w:tcW w:w="623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57787" w:rsidRPr="002A16E2" w:rsidRDefault="00757787" w:rsidP="00243D1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:rsidR="00757787" w:rsidRPr="002A16E2" w:rsidRDefault="00757787" w:rsidP="00243D10">
            <w:pPr>
              <w:rPr>
                <w:sz w:val="22"/>
                <w:szCs w:val="22"/>
              </w:rPr>
            </w:pPr>
          </w:p>
          <w:p w:rsidR="00757787" w:rsidRPr="002A16E2" w:rsidRDefault="00757787" w:rsidP="00243D1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:rsidR="00757787" w:rsidRPr="002A16E2" w:rsidRDefault="00757787" w:rsidP="00243D1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787" w:rsidRPr="002A16E2" w:rsidRDefault="00757787" w:rsidP="00243D1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57787" w:rsidRPr="002A16E2" w:rsidRDefault="00757787" w:rsidP="00243D1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57787" w:rsidRPr="002A16E2" w:rsidRDefault="00757787" w:rsidP="00243D10">
            <w:pPr>
              <w:ind w:right="425"/>
              <w:rPr>
                <w:sz w:val="22"/>
                <w:szCs w:val="22"/>
              </w:rPr>
            </w:pPr>
          </w:p>
        </w:tc>
      </w:tr>
    </w:tbl>
    <w:p w:rsidR="00757787" w:rsidRDefault="00757787" w:rsidP="00CB5F58">
      <w:pPr>
        <w:pStyle w:val="Tekstpodstawowy"/>
      </w:pPr>
    </w:p>
    <w:p w:rsidR="00CB5F58" w:rsidRDefault="00CB5F58" w:rsidP="00CB5F5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 xml:space="preserve">do 90 dni od daty otrzymania zamówienia potwierdzonego przez </w:t>
      </w:r>
      <w:proofErr w:type="spellStart"/>
      <w:r>
        <w:t>MEiN</w:t>
      </w:r>
      <w:proofErr w:type="spellEnd"/>
    </w:p>
    <w:p w:rsidR="00CB5F58" w:rsidRDefault="00CB5F58" w:rsidP="00CB5F58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>Okres udzielonej gwarancji producenta wynosi:</w:t>
      </w:r>
      <w:r>
        <w:t xml:space="preserve"> …… miesięcy (</w:t>
      </w:r>
      <w:r>
        <w:rPr>
          <w:i/>
          <w:highlight w:val="yellow"/>
        </w:rPr>
        <w:t>kryterium oceny ofert)</w:t>
      </w:r>
    </w:p>
    <w:p w:rsidR="00CB5F58" w:rsidRPr="00CB5F58" w:rsidRDefault="00CB5F58" w:rsidP="00CB5F58">
      <w:pPr>
        <w:widowControl w:val="0"/>
        <w:jc w:val="both"/>
        <w:rPr>
          <w:i/>
          <w:sz w:val="22"/>
          <w:szCs w:val="22"/>
        </w:rPr>
      </w:pPr>
      <w:r w:rsidRPr="00CB5F58">
        <w:rPr>
          <w:i/>
          <w:sz w:val="22"/>
          <w:szCs w:val="22"/>
        </w:rPr>
        <w:t>/w przypadku nie wpisania okresu gwarancji, Zamawiający przyjmie minimalny wymagany okres gwarancji/</w:t>
      </w:r>
    </w:p>
    <w:p w:rsidR="00CB5F58" w:rsidRDefault="00CB5F58" w:rsidP="00CB5F5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CB5F58" w:rsidRDefault="00CB5F58" w:rsidP="00CB5F58">
      <w:pPr>
        <w:tabs>
          <w:tab w:val="left" w:pos="426"/>
        </w:tabs>
        <w:spacing w:after="120"/>
        <w:jc w:val="both"/>
        <w:rPr>
          <w:sz w:val="22"/>
        </w:rPr>
      </w:pPr>
      <w:r>
        <w:rPr>
          <w:b/>
          <w:sz w:val="22"/>
        </w:rPr>
        <w:t>Termin płatności</w:t>
      </w:r>
      <w:r>
        <w:rPr>
          <w:sz w:val="22"/>
        </w:rPr>
        <w:t xml:space="preserve">: 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>
        <w:rPr>
          <w:sz w:val="22"/>
        </w:rPr>
        <w:br/>
        <w:t>o podatku od towarów i usług.</w:t>
      </w:r>
    </w:p>
    <w:p w:rsidR="00CB5F58" w:rsidRDefault="00CB5F58" w:rsidP="00CB5F58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komputery </w:t>
      </w:r>
      <w:r>
        <w:rPr>
          <w:i/>
          <w:iCs/>
          <w:sz w:val="22"/>
          <w:szCs w:val="22"/>
        </w:rPr>
        <w:t>wc</w:t>
      </w:r>
      <w:bookmarkStart w:id="0" w:name="_GoBack"/>
      <w:bookmarkEnd w:id="0"/>
      <w:r>
        <w:rPr>
          <w:i/>
          <w:iCs/>
          <w:sz w:val="22"/>
          <w:szCs w:val="22"/>
        </w:rPr>
        <w:t xml:space="preserve">hodzące w zakres niniejszej umowy. Po przedstawieniu przez Zamawiającego zamówienia potwierdzonego przez organ nadzorujący Zamawiającego Wykonawca uwzględni w wystawionej fakturze 0% stawkę podatku VAT.  </w:t>
      </w:r>
    </w:p>
    <w:p w:rsidR="00CB5F58" w:rsidRDefault="00CB5F58" w:rsidP="00CB5F58">
      <w:pPr>
        <w:jc w:val="both"/>
        <w:rPr>
          <w:i/>
          <w:iCs/>
          <w:sz w:val="22"/>
          <w:szCs w:val="22"/>
        </w:rPr>
      </w:pPr>
    </w:p>
    <w:p w:rsidR="00CB5F58" w:rsidRDefault="00CB5F58" w:rsidP="00CB5F58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CB5F58" w:rsidRDefault="00CB5F58" w:rsidP="00CB5F58">
      <w:pPr>
        <w:tabs>
          <w:tab w:val="left" w:pos="426"/>
        </w:tabs>
        <w:spacing w:after="120"/>
        <w:jc w:val="both"/>
        <w:rPr>
          <w:sz w:val="22"/>
        </w:rPr>
      </w:pPr>
    </w:p>
    <w:p w:rsidR="00CB5F58" w:rsidRDefault="00CB5F58" w:rsidP="00CB5F58">
      <w:pPr>
        <w:tabs>
          <w:tab w:val="left" w:pos="5040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CB5F58" w:rsidRDefault="00CB5F58" w:rsidP="00CB5F5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CB5F58" w:rsidRDefault="00CB5F58" w:rsidP="00CB5F5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 xml:space="preserve">do zawarcia umowy zgodnej z niniejszą ofertą, na warunkach określonych w Specyfikacji </w:t>
      </w:r>
      <w:r>
        <w:rPr>
          <w:color w:val="000000"/>
          <w:sz w:val="22"/>
          <w:szCs w:val="22"/>
          <w:lang w:eastAsia="ar-SA"/>
        </w:rPr>
        <w:lastRenderedPageBreak/>
        <w:t>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CB5F58" w:rsidRDefault="00CB5F58" w:rsidP="00CB5F5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CB5F58" w:rsidRDefault="00CB5F58" w:rsidP="00CB5F5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B5F58" w:rsidRDefault="00CB5F58" w:rsidP="00CB5F5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B5F58" w:rsidRDefault="00CB5F58" w:rsidP="00CB5F5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B5F58" w:rsidTr="005444B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5F58" w:rsidRDefault="00CB5F58" w:rsidP="005444B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5F58" w:rsidRDefault="00CB5F58" w:rsidP="005444B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CB5F58" w:rsidRDefault="00CB5F58" w:rsidP="005444B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B5F58" w:rsidRDefault="00CB5F58" w:rsidP="005444B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CB5F58" w:rsidTr="005444B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5F58" w:rsidRDefault="00CB5F58" w:rsidP="005444B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5F58" w:rsidRDefault="00CB5F58" w:rsidP="005444B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5F58" w:rsidRDefault="00CB5F58" w:rsidP="005444B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B5F58" w:rsidTr="005444B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5F58" w:rsidRDefault="00CB5F58" w:rsidP="005444B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5F58" w:rsidRDefault="00CB5F58" w:rsidP="005444B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5F58" w:rsidRDefault="00CB5F58" w:rsidP="005444B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CB5F58" w:rsidRDefault="00CB5F58" w:rsidP="00CB5F5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CB5F58" w:rsidRDefault="00CB5F58" w:rsidP="00CB5F58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CB5F58" w:rsidRDefault="00CB5F58" w:rsidP="00CB5F5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CB5F58" w:rsidRDefault="00CB5F58" w:rsidP="00CB5F5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B5F58" w:rsidRDefault="00CB5F58" w:rsidP="00CB5F5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B5F58" w:rsidRDefault="00CB5F58" w:rsidP="00CB5F5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B5F58" w:rsidRDefault="00CB5F58" w:rsidP="00CB5F5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B5F58" w:rsidRDefault="00CB5F58" w:rsidP="00CB5F5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B5F58" w:rsidRDefault="00CB5F58" w:rsidP="00CB5F5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CB5F58" w:rsidRDefault="00CB5F58" w:rsidP="00CB5F5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CB5F58" w:rsidRDefault="00CB5F58" w:rsidP="00CB5F5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B5F58" w:rsidRDefault="00CB5F58" w:rsidP="00CB5F5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B5F58" w:rsidRDefault="00CB5F58" w:rsidP="00CB5F58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:rsidR="00CB5F58" w:rsidRDefault="00CB5F58" w:rsidP="00CB5F58">
      <w:pPr>
        <w:jc w:val="both"/>
        <w:rPr>
          <w:sz w:val="20"/>
          <w:szCs w:val="20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3C1F" w:rsidRDefault="00F03C1F">
      <w:r>
        <w:separator/>
      </w:r>
    </w:p>
  </w:endnote>
  <w:endnote w:type="continuationSeparator" w:id="0">
    <w:p w:rsidR="00F03C1F" w:rsidRDefault="00F03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691D" w:rsidRDefault="008969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691D" w:rsidRDefault="008969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3C1F" w:rsidRDefault="00F03C1F">
      <w:r>
        <w:separator/>
      </w:r>
    </w:p>
  </w:footnote>
  <w:footnote w:type="continuationSeparator" w:id="0">
    <w:p w:rsidR="00F03C1F" w:rsidRDefault="00F03C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691D" w:rsidRDefault="008969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691D" w:rsidRDefault="008969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3C1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6019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57787"/>
    <w:rsid w:val="007748F0"/>
    <w:rsid w:val="007A4321"/>
    <w:rsid w:val="00833933"/>
    <w:rsid w:val="00853083"/>
    <w:rsid w:val="0089691D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B5F58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03C1F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C4A96D"/>
  <w15:chartTrackingRefBased/>
  <w15:docId w15:val="{154E096F-D5BA-4B5A-B208-A3F677330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E5A38-2FEB-488E-9208-0E17A133B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3</Pages>
  <Words>696</Words>
  <Characters>5203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2024-01-16T08:56:00Z</dcterms:created>
  <dcterms:modified xsi:type="dcterms:W3CDTF">2024-01-17T12:07:00Z</dcterms:modified>
</cp:coreProperties>
</file>