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A0AE" w14:textId="77777777" w:rsidR="003041ED" w:rsidRPr="002A16E2" w:rsidRDefault="003041ED" w:rsidP="003041ED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1DB7D6D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E8C0422" w14:textId="77777777" w:rsidR="003041ED" w:rsidRPr="002A16E2" w:rsidRDefault="003041ED" w:rsidP="003041E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C876CCA" w14:textId="77777777" w:rsidR="003041ED" w:rsidRPr="002A16E2" w:rsidRDefault="003041ED" w:rsidP="003041E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2652C2B" w14:textId="77777777" w:rsidR="003041ED" w:rsidRPr="002A16E2" w:rsidRDefault="003041ED" w:rsidP="003041E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E5C3C99" w14:textId="77777777" w:rsidR="003041ED" w:rsidRPr="002A16E2" w:rsidRDefault="003041ED" w:rsidP="003041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38D7E4A" w14:textId="77777777" w:rsidR="003041ED" w:rsidRPr="00FA50AF" w:rsidRDefault="003041ED" w:rsidP="003041E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632CC61" w14:textId="77777777" w:rsidR="003041ED" w:rsidRPr="002A16E2" w:rsidRDefault="003041ED" w:rsidP="003041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5D76381" w14:textId="77777777" w:rsidR="003041ED" w:rsidRPr="002A16E2" w:rsidRDefault="003041ED" w:rsidP="003041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3112388" w14:textId="77777777" w:rsidR="003041ED" w:rsidRPr="002A16E2" w:rsidRDefault="003041ED" w:rsidP="003041E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38CDFD0" w14:textId="77777777" w:rsidR="003041ED" w:rsidRPr="002A16E2" w:rsidRDefault="003041ED" w:rsidP="003041E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E730C60" w14:textId="77777777" w:rsidR="003041ED" w:rsidRPr="002A16E2" w:rsidRDefault="003041ED" w:rsidP="003041E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EAE823D" w14:textId="77777777" w:rsidR="003041ED" w:rsidRPr="002A16E2" w:rsidRDefault="003041ED" w:rsidP="003041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7C71CF3" w14:textId="77777777" w:rsidR="003041ED" w:rsidRPr="002A16E2" w:rsidRDefault="003041ED" w:rsidP="003041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CAE785D" w14:textId="77777777" w:rsidR="003041ED" w:rsidRPr="002A16E2" w:rsidRDefault="003041ED" w:rsidP="003041ED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C4C3259" w14:textId="77777777" w:rsidR="003041ED" w:rsidRPr="002A16E2" w:rsidRDefault="003041ED" w:rsidP="003041E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2343A67" w14:textId="77777777" w:rsidR="003041ED" w:rsidRPr="002A16E2" w:rsidRDefault="003041ED" w:rsidP="003041E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8B1527E" w14:textId="77777777" w:rsidR="003041ED" w:rsidRPr="002A16E2" w:rsidRDefault="003041ED" w:rsidP="003041E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5B673C7" w14:textId="77777777" w:rsidR="003041ED" w:rsidRPr="002A16E2" w:rsidRDefault="003041ED" w:rsidP="003041E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384887D" w14:textId="77777777" w:rsidR="003041ED" w:rsidRPr="002A16E2" w:rsidRDefault="003041ED" w:rsidP="003041ED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E74EC2B" w14:textId="77777777" w:rsidR="003041ED" w:rsidRPr="002A16E2" w:rsidRDefault="003041ED" w:rsidP="003041ED">
      <w:pPr>
        <w:ind w:firstLine="3969"/>
        <w:rPr>
          <w:b/>
          <w:sz w:val="22"/>
          <w:szCs w:val="22"/>
        </w:rPr>
      </w:pPr>
    </w:p>
    <w:p w14:paraId="5694EF68" w14:textId="213172E6" w:rsidR="003041ED" w:rsidRDefault="003041ED" w:rsidP="003041ED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systemu serwerów kasetowych wraz z wyposażeniem oraz programowalnego przełącznika sieciowego na potrzeby Instytutu Informatyki </w:t>
      </w:r>
      <w:proofErr w:type="spellStart"/>
      <w:r w:rsidRPr="00BF2A3B">
        <w:rPr>
          <w:b/>
          <w:sz w:val="22"/>
          <w:szCs w:val="22"/>
        </w:rPr>
        <w:t>WIEiT</w:t>
      </w:r>
      <w:proofErr w:type="spellEnd"/>
      <w:r w:rsidRPr="002A16E2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19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AB1550E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7018BF9E" w14:textId="77777777" w:rsidR="003041ED" w:rsidRPr="00C2369C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C2369C">
        <w:rPr>
          <w:b/>
          <w:bCs/>
          <w:color w:val="FF0000"/>
          <w:sz w:val="22"/>
          <w:szCs w:val="22"/>
          <w:u w:val="single"/>
        </w:rPr>
        <w:t xml:space="preserve">Zadanie nr 1: </w:t>
      </w:r>
    </w:p>
    <w:p w14:paraId="007BFFD2" w14:textId="77777777" w:rsidR="003041ED" w:rsidRDefault="003041ED" w:rsidP="003041ED">
      <w:pPr>
        <w:widowControl w:val="0"/>
        <w:spacing w:line="264" w:lineRule="auto"/>
        <w:ind w:right="1"/>
        <w:rPr>
          <w:b/>
          <w:bCs/>
          <w:color w:val="FF0000"/>
          <w:sz w:val="22"/>
          <w:szCs w:val="22"/>
        </w:rPr>
      </w:pPr>
      <w:r w:rsidRPr="00E44B58">
        <w:rPr>
          <w:b/>
          <w:bCs/>
          <w:color w:val="FF0000"/>
          <w:sz w:val="22"/>
          <w:szCs w:val="22"/>
        </w:rPr>
        <w:t>Dostawa systemu serwerów kasetowych wraz z niezbędnym wyposażeniem</w:t>
      </w:r>
    </w:p>
    <w:p w14:paraId="3011D2AA" w14:textId="77777777" w:rsidR="003041ED" w:rsidRDefault="003041ED" w:rsidP="003041ED">
      <w:pPr>
        <w:widowControl w:val="0"/>
        <w:spacing w:line="264" w:lineRule="auto"/>
        <w:ind w:right="1"/>
        <w:rPr>
          <w:b/>
        </w:rPr>
      </w:pPr>
    </w:p>
    <w:p w14:paraId="36CB8027" w14:textId="77777777" w:rsidR="003041ED" w:rsidRPr="00483084" w:rsidRDefault="003041ED" w:rsidP="003041E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38002695" w14:textId="77777777" w:rsidR="003041ED" w:rsidRPr="00483084" w:rsidRDefault="003041ED" w:rsidP="003041E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8D4EC28" w14:textId="77777777" w:rsidR="003041ED" w:rsidRPr="00483084" w:rsidRDefault="003041ED" w:rsidP="003041E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1B74A60E" w14:textId="77777777" w:rsidR="003041ED" w:rsidRPr="00483084" w:rsidRDefault="003041ED" w:rsidP="003041E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51333BC" w14:textId="77777777" w:rsidR="003041ED" w:rsidRPr="00483084" w:rsidRDefault="003041ED" w:rsidP="003041E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CB4AC88" w14:textId="77777777" w:rsidR="003041ED" w:rsidRPr="00483084" w:rsidRDefault="003041ED" w:rsidP="003041E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A4BB333" w14:textId="77777777" w:rsidR="003041ED" w:rsidRDefault="003041ED" w:rsidP="003041ED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3526848B" w14:textId="77777777" w:rsidR="003041ED" w:rsidRPr="002A16E2" w:rsidRDefault="003041ED" w:rsidP="003041E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system </w:t>
      </w:r>
      <w:r>
        <w:rPr>
          <w:b/>
          <w:i/>
          <w:iCs/>
          <w:color w:val="000000"/>
          <w:sz w:val="22"/>
          <w:szCs w:val="22"/>
          <w:lang w:eastAsia="ar-SA"/>
        </w:rPr>
        <w:t>serwerów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1B79A3F" w14:textId="77777777" w:rsidR="003041ED" w:rsidRPr="00483084" w:rsidRDefault="003041ED" w:rsidP="003041ED">
      <w:pPr>
        <w:pStyle w:val="Tekstpodstawowy"/>
        <w:rPr>
          <w:sz w:val="22"/>
          <w:szCs w:val="22"/>
        </w:rPr>
      </w:pPr>
    </w:p>
    <w:p w14:paraId="1BA51CE2" w14:textId="77777777" w:rsidR="003041ED" w:rsidRPr="00483084" w:rsidRDefault="003041ED" w:rsidP="003041ED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2851D435" w14:textId="77777777" w:rsidR="003041ED" w:rsidRPr="002A16E2" w:rsidRDefault="003041ED" w:rsidP="003041ED">
      <w:pPr>
        <w:tabs>
          <w:tab w:val="right" w:pos="9000"/>
        </w:tabs>
        <w:rPr>
          <w:sz w:val="22"/>
          <w:szCs w:val="22"/>
        </w:rPr>
      </w:pPr>
    </w:p>
    <w:p w14:paraId="6646C161" w14:textId="77777777" w:rsidR="003041ED" w:rsidRPr="002A16E2" w:rsidRDefault="003041ED" w:rsidP="003041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21 dni od daty otrzymania zamówienia potwierdzonego przez </w:t>
      </w:r>
      <w:proofErr w:type="spellStart"/>
      <w:r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>.</w:t>
      </w:r>
    </w:p>
    <w:p w14:paraId="4375950F" w14:textId="77777777" w:rsidR="003041ED" w:rsidRPr="002A16E2" w:rsidRDefault="003041ED" w:rsidP="003041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0E42CBB" w14:textId="77777777" w:rsidR="003041ED" w:rsidRPr="002A16E2" w:rsidRDefault="003041ED" w:rsidP="003041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36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</w:p>
    <w:p w14:paraId="1C94B1F7" w14:textId="77777777" w:rsidR="003041ED" w:rsidRPr="008E0720" w:rsidRDefault="003041ED" w:rsidP="003041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E0720">
        <w:rPr>
          <w:b/>
          <w:bCs/>
          <w:sz w:val="22"/>
          <w:szCs w:val="22"/>
          <w:u w:val="single"/>
        </w:rPr>
        <w:t>Dodatkowe możliwości techniczne</w:t>
      </w:r>
      <w:r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b/>
          <w:sz w:val="22"/>
          <w:szCs w:val="22"/>
        </w:rPr>
        <w:t>:</w:t>
      </w:r>
    </w:p>
    <w:p w14:paraId="0F7C14C5" w14:textId="77777777" w:rsidR="003041ED" w:rsidRPr="008E0720" w:rsidRDefault="003041ED" w:rsidP="003041ED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>Możliwość zainstalowania w obudowie modułów przełączających (</w:t>
      </w:r>
      <w:proofErr w:type="spellStart"/>
      <w:r w:rsidRPr="008E0720">
        <w:rPr>
          <w:rFonts w:ascii="Times New Roman" w:eastAsia="Times New Roman" w:hAnsi="Times New Roman" w:cs="Times New Roman"/>
          <w:color w:val="000000"/>
        </w:rPr>
        <w:t>fabric</w:t>
      </w:r>
      <w:proofErr w:type="spellEnd"/>
      <w:r w:rsidRPr="008E0720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pozwalajacych</w:t>
      </w:r>
      <w:proofErr w:type="spellEnd"/>
      <w:r w:rsidRPr="008E0720">
        <w:rPr>
          <w:rFonts w:ascii="Times New Roman" w:eastAsia="Times New Roman" w:hAnsi="Times New Roman" w:cs="Times New Roman"/>
          <w:color w:val="000000"/>
        </w:rPr>
        <w:t xml:space="preserve"> niezależnie od komunikacji LAN/SAN połączenie ze sobą różnych komponentów w obudowie z wykorzystaniem kanałów </w:t>
      </w:r>
      <w:proofErr w:type="spellStart"/>
      <w:r w:rsidRPr="008E0720">
        <w:rPr>
          <w:rFonts w:ascii="Times New Roman" w:eastAsia="Times New Roman" w:hAnsi="Times New Roman" w:cs="Times New Roman"/>
          <w:color w:val="000000"/>
        </w:rPr>
        <w:t>PCIe</w:t>
      </w:r>
      <w:proofErr w:type="spellEnd"/>
      <w:r w:rsidRPr="008E0720"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tak aby w ten sposób możliwe co najmniej udostępnianie zasobów obliczeniowych z dedykowanego modułu GPU do poszczególnych serwerów kasetowych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26357A59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6CA36552" w14:textId="77777777" w:rsidR="003041ED" w:rsidRPr="008E0720" w:rsidRDefault="003041ED" w:rsidP="003041ED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>Możliwość zainstalowania w serwerze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kasetowym sześciu dysków SSD w formie 2.5-in. SFF i pojemności co najmniej 7 TB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5372F572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7C3EFD96" w14:textId="77777777" w:rsidR="003041ED" w:rsidRPr="008E0720" w:rsidRDefault="003041ED" w:rsidP="003041ED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zainstalowania w serwerze kasetowym sześciu urządzeń </w:t>
      </w:r>
      <w:proofErr w:type="spellStart"/>
      <w:r w:rsidRPr="008E0720">
        <w:rPr>
          <w:rFonts w:ascii="Times New Roman" w:eastAsia="Times New Roman" w:hAnsi="Times New Roman" w:cs="Times New Roman"/>
          <w:color w:val="000000"/>
        </w:rPr>
        <w:t>NVMe</w:t>
      </w:r>
      <w:proofErr w:type="spellEnd"/>
      <w:r w:rsidRPr="008E0720">
        <w:rPr>
          <w:rFonts w:ascii="Times New Roman" w:eastAsia="Times New Roman" w:hAnsi="Times New Roman" w:cs="Times New Roman"/>
          <w:color w:val="000000"/>
        </w:rPr>
        <w:t xml:space="preserve"> w formacie 2.5in i pojemności co najmniej 15 TB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17936845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0D13CD73" w14:textId="77777777" w:rsidR="003041ED" w:rsidRPr="008E0720" w:rsidRDefault="003041ED" w:rsidP="003041ED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wyprowadzenia ruchu LAN/SAN o przepustowości 200 </w:t>
      </w:r>
      <w:proofErr w:type="spellStart"/>
      <w:r w:rsidRPr="008E0720">
        <w:rPr>
          <w:rFonts w:ascii="Times New Roman" w:eastAsia="Times New Roman" w:hAnsi="Times New Roman" w:cs="Times New Roman"/>
          <w:color w:val="000000"/>
        </w:rPr>
        <w:t>Gbps</w:t>
      </w:r>
      <w:proofErr w:type="spellEnd"/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color w:val="000000"/>
        </w:rPr>
        <w:br/>
        <w:t xml:space="preserve">z pojedynczego serwera kasetowego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4BBD78F6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3ED65A72" w14:textId="77777777" w:rsidR="003041ED" w:rsidRPr="008E0720" w:rsidRDefault="003041ED" w:rsidP="003041ED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ustawiania maksymalnego limitu dla pobieranej przez obudowę mocy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4058A287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235FEA17" w14:textId="77777777" w:rsidR="003041ED" w:rsidRPr="008E0720" w:rsidRDefault="003041ED" w:rsidP="003041ED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przestawiania zasilaczy w obudowie serwerowej w tryb oszczędzania mocy w przypadku, kiedy zgłaszane przez serwery zapotrzebowanie na moc jest mniejsze niż oferowana moc zasilaczy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31A42E0D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02877D52" w14:textId="77777777" w:rsidR="003041ED" w:rsidRPr="008E0720" w:rsidRDefault="003041ED" w:rsidP="003041ED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instalowania systemów operacyjnych na serwerach z poziomu systemu zarządzania w oparciu o wbudowane dedykowane repozytorium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22DF690A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6FCD6B97" w14:textId="77777777" w:rsidR="003041ED" w:rsidRPr="008E0720" w:rsidRDefault="003041ED" w:rsidP="003041ED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 xml:space="preserve">Możliwość proaktywnego informowania o anomaliach i dziurach w bezpieczeństwie środowiska serwerowego z poziomu systemu zarządzania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36A57139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03F56ACE" w14:textId="77777777" w:rsidR="003041ED" w:rsidRPr="008E0720" w:rsidRDefault="003041ED" w:rsidP="003041ED">
      <w:pPr>
        <w:pStyle w:val="Normalny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8E0720">
        <w:rPr>
          <w:rFonts w:ascii="Times New Roman" w:eastAsia="Times New Roman" w:hAnsi="Times New Roman" w:cs="Times New Roman"/>
          <w:color w:val="000000"/>
        </w:rPr>
        <w:t>Rozmiar obudowy serwerowej nie przekraczający 7 RU (</w:t>
      </w:r>
      <w:proofErr w:type="spellStart"/>
      <w:r w:rsidRPr="008E0720">
        <w:rPr>
          <w:rFonts w:ascii="Times New Roman" w:eastAsia="Times New Roman" w:hAnsi="Times New Roman" w:cs="Times New Roman"/>
          <w:color w:val="000000"/>
        </w:rPr>
        <w:t>rack</w:t>
      </w:r>
      <w:proofErr w:type="spellEnd"/>
      <w:r w:rsidRPr="008E0720">
        <w:rPr>
          <w:rFonts w:ascii="Times New Roman" w:eastAsia="Times New Roman" w:hAnsi="Times New Roman" w:cs="Times New Roman"/>
          <w:color w:val="000000"/>
        </w:rPr>
        <w:t xml:space="preserve"> unit)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790F252B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5511D5A3" w14:textId="77777777" w:rsidR="003041ED" w:rsidRDefault="003041ED" w:rsidP="003041ED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83DA12A" w14:textId="77777777" w:rsidR="003041ED" w:rsidRPr="002A16E2" w:rsidRDefault="003041ED" w:rsidP="003041E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F5C7EA7" w14:textId="77777777" w:rsidR="003041ED" w:rsidRPr="002A16E2" w:rsidRDefault="003041ED" w:rsidP="003041ED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A73C7EC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46C9A138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403ABE2E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289EC693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6E34C366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793923A0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2018AFD5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6E1E37D9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185165E3" w14:textId="77777777" w:rsidR="003041ED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05BE783B" w14:textId="77777777" w:rsidR="003041ED" w:rsidRPr="007E6A3E" w:rsidRDefault="003041ED" w:rsidP="003041ED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7E6A3E">
        <w:rPr>
          <w:b/>
          <w:bCs/>
          <w:color w:val="FF0000"/>
          <w:sz w:val="22"/>
          <w:szCs w:val="22"/>
          <w:u w:val="single"/>
        </w:rPr>
        <w:lastRenderedPageBreak/>
        <w:t xml:space="preserve">Zadanie nr 2: </w:t>
      </w:r>
    </w:p>
    <w:p w14:paraId="77171CD6" w14:textId="77777777" w:rsidR="003041ED" w:rsidRDefault="003041ED" w:rsidP="003041ED">
      <w:pPr>
        <w:widowControl w:val="0"/>
        <w:spacing w:line="264" w:lineRule="auto"/>
        <w:ind w:right="1"/>
        <w:rPr>
          <w:b/>
          <w:bCs/>
          <w:color w:val="FF0000"/>
          <w:sz w:val="22"/>
          <w:szCs w:val="22"/>
        </w:rPr>
      </w:pPr>
      <w:r w:rsidRPr="009A0326">
        <w:rPr>
          <w:b/>
          <w:bCs/>
          <w:color w:val="FF0000"/>
          <w:sz w:val="22"/>
          <w:szCs w:val="22"/>
        </w:rPr>
        <w:t>Dostawa programowalnego przełącznika sieciowego</w:t>
      </w:r>
    </w:p>
    <w:p w14:paraId="4CBA40CB" w14:textId="77777777" w:rsidR="003041ED" w:rsidRDefault="003041ED" w:rsidP="003041E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05479C0" w14:textId="77777777" w:rsidR="003041ED" w:rsidRPr="00483084" w:rsidRDefault="003041ED" w:rsidP="003041E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63CF7198" w14:textId="77777777" w:rsidR="003041ED" w:rsidRPr="00483084" w:rsidRDefault="003041ED" w:rsidP="003041E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845D2ED" w14:textId="77777777" w:rsidR="003041ED" w:rsidRPr="00483084" w:rsidRDefault="003041ED" w:rsidP="003041E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19B9877F" w14:textId="77777777" w:rsidR="003041ED" w:rsidRPr="00483084" w:rsidRDefault="003041ED" w:rsidP="003041E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D8FCBDB" w14:textId="77777777" w:rsidR="003041ED" w:rsidRPr="00483084" w:rsidRDefault="003041ED" w:rsidP="003041E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08C7DA8" w14:textId="77777777" w:rsidR="003041ED" w:rsidRPr="00483084" w:rsidRDefault="003041ED" w:rsidP="003041E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8BD5B7D" w14:textId="77777777" w:rsidR="003041ED" w:rsidRDefault="003041ED" w:rsidP="003041ED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136BB2DD" w14:textId="77777777" w:rsidR="003041ED" w:rsidRPr="002A16E2" w:rsidRDefault="003041ED" w:rsidP="003041E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i/>
          <w:iCs/>
          <w:color w:val="000000"/>
          <w:sz w:val="22"/>
          <w:szCs w:val="22"/>
          <w:lang w:eastAsia="ar-SA"/>
        </w:rPr>
        <w:t xml:space="preserve">przełącznik sieciowy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5B983DB" w14:textId="77777777" w:rsidR="003041ED" w:rsidRPr="00483084" w:rsidRDefault="003041ED" w:rsidP="003041ED">
      <w:pPr>
        <w:pStyle w:val="Tekstpodstawowy"/>
        <w:rPr>
          <w:sz w:val="22"/>
          <w:szCs w:val="22"/>
        </w:rPr>
      </w:pPr>
    </w:p>
    <w:p w14:paraId="59042B8B" w14:textId="77777777" w:rsidR="003041ED" w:rsidRPr="00483084" w:rsidRDefault="003041ED" w:rsidP="003041ED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10075C2D" w14:textId="77777777" w:rsidR="003041ED" w:rsidRPr="002A16E2" w:rsidRDefault="003041ED" w:rsidP="003041ED">
      <w:pPr>
        <w:tabs>
          <w:tab w:val="right" w:pos="9000"/>
        </w:tabs>
        <w:rPr>
          <w:sz w:val="22"/>
          <w:szCs w:val="22"/>
        </w:rPr>
      </w:pPr>
    </w:p>
    <w:p w14:paraId="0567D450" w14:textId="77777777" w:rsidR="003041ED" w:rsidRPr="002A16E2" w:rsidRDefault="003041ED" w:rsidP="003041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21 dni od daty otrzymania zamówienia potwierdzonego przez </w:t>
      </w:r>
      <w:proofErr w:type="spellStart"/>
      <w:r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>.</w:t>
      </w:r>
    </w:p>
    <w:p w14:paraId="7B48A9BF" w14:textId="77777777" w:rsidR="003041ED" w:rsidRDefault="003041ED" w:rsidP="003041ED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30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</w:p>
    <w:p w14:paraId="2DA4F66E" w14:textId="77777777" w:rsidR="003041ED" w:rsidRPr="008E0720" w:rsidRDefault="003041ED" w:rsidP="003041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E0720">
        <w:rPr>
          <w:b/>
          <w:bCs/>
          <w:sz w:val="22"/>
          <w:szCs w:val="22"/>
          <w:u w:val="single"/>
        </w:rPr>
        <w:t>Dodatkowe możliwości techniczne</w:t>
      </w:r>
      <w:r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b/>
          <w:sz w:val="22"/>
          <w:szCs w:val="22"/>
        </w:rPr>
        <w:t>:</w:t>
      </w:r>
    </w:p>
    <w:p w14:paraId="2C8E9F1F" w14:textId="77777777" w:rsidR="003041ED" w:rsidRPr="008E0720" w:rsidRDefault="003041ED" w:rsidP="003041ED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/>
        </w:rPr>
        <w:t>S</w:t>
      </w:r>
      <w:r w:rsidRPr="00EF0763">
        <w:rPr>
          <w:rFonts w:ascii="Times New Roman" w:eastAsia="Times New Roman" w:hAnsi="Times New Roman"/>
        </w:rPr>
        <w:t>przęt z z</w:t>
      </w:r>
      <w:r w:rsidRPr="00EF0763">
        <w:rPr>
          <w:rFonts w:ascii="Times New Roman" w:hAnsi="Times New Roman"/>
        </w:rPr>
        <w:t>ainstalowaną pojemnością DDR4 RAM</w:t>
      </w:r>
      <w:r w:rsidRPr="00836FE6">
        <w:t xml:space="preserve"> </w:t>
      </w:r>
      <w:r>
        <w:t>nie mniejszą niż 16 GB</w:t>
      </w:r>
      <w:r>
        <w:rPr>
          <w:rFonts w:ascii="Times New Roman" w:hAnsi="Times New Roman"/>
        </w:rPr>
        <w:t>2</w:t>
      </w:r>
      <w:r w:rsidRPr="00EF0763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767B34D6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6FA6E801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      </w:t>
      </w:r>
      <w:r w:rsidRPr="00EF0763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S</w:t>
      </w:r>
      <w:r w:rsidRPr="00EF0763">
        <w:rPr>
          <w:rFonts w:ascii="Times New Roman" w:eastAsia="Times New Roman" w:hAnsi="Times New Roman"/>
        </w:rPr>
        <w:t>przęt z z</w:t>
      </w:r>
      <w:r w:rsidRPr="00EF0763">
        <w:rPr>
          <w:rFonts w:ascii="Times New Roman" w:hAnsi="Times New Roman"/>
        </w:rPr>
        <w:t>ainstalowaną pojemnością dysków SSD</w:t>
      </w:r>
      <w:r w:rsidRPr="00836FE6">
        <w:t xml:space="preserve"> </w:t>
      </w:r>
      <w:r>
        <w:t>nie mniejszą niż 256 GB</w:t>
      </w:r>
      <w:r w:rsidRPr="00EF0763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711F6EB6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5DE7422A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3. U</w:t>
      </w:r>
      <w:r>
        <w:t>rządzenie nie przekraczające wagi 12 kg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8E0720">
        <w:rPr>
          <w:rFonts w:ascii="Times New Roman" w:eastAsia="Times New Roman" w:hAnsi="Times New Roman" w:cs="Times New Roman"/>
          <w:color w:val="000000"/>
        </w:rPr>
        <w:t xml:space="preserve">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TAK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 xml:space="preserve"> / </w:t>
      </w:r>
      <w:r w:rsidRPr="008E0720">
        <w:rPr>
          <w:rFonts w:ascii="Times New Roman" w:eastAsia="Times New Roman" w:hAnsi="Times New Roman" w:cs="Times New Roman"/>
          <w:b/>
          <w:color w:val="000000"/>
        </w:rPr>
        <w:t>[</w:t>
      </w:r>
      <w:r>
        <w:rPr>
          <w:rFonts w:ascii="Times New Roman" w:eastAsia="Times New Roman" w:hAnsi="Times New Roman" w:cs="Times New Roman"/>
          <w:b/>
          <w:color w:val="000000"/>
        </w:rPr>
        <w:t>NIE</w:t>
      </w:r>
      <w:r w:rsidRPr="008E0720">
        <w:rPr>
          <w:rFonts w:ascii="Times New Roman" w:eastAsia="Times New Roman" w:hAnsi="Times New Roman" w:cs="Times New Roman"/>
          <w:b/>
          <w:color w:val="000000"/>
        </w:rPr>
        <w:t>]</w:t>
      </w:r>
      <w:r>
        <w:rPr>
          <w:rFonts w:ascii="Times New Roman" w:eastAsia="Times New Roman" w:hAnsi="Times New Roman" w:cs="Times New Roman"/>
          <w:b/>
          <w:color w:val="000000"/>
        </w:rPr>
        <w:t>*</w:t>
      </w:r>
    </w:p>
    <w:p w14:paraId="0BE21D74" w14:textId="77777777" w:rsidR="003041ED" w:rsidRPr="008E0720" w:rsidRDefault="003041ED" w:rsidP="003041ED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8E0720">
        <w:rPr>
          <w:rFonts w:ascii="Times New Roman" w:eastAsia="Times New Roman" w:hAnsi="Times New Roman" w:cs="Times New Roman"/>
          <w:bCs/>
          <w:color w:val="000000"/>
        </w:rPr>
        <w:t xml:space="preserve">* </w:t>
      </w:r>
      <w:r w:rsidRPr="008E0720">
        <w:rPr>
          <w:rFonts w:ascii="Times New Roman" w:eastAsia="Times New Roman" w:hAnsi="Times New Roman" w:cs="Times New Roman"/>
          <w:bCs/>
          <w:i/>
          <w:iCs/>
          <w:color w:val="000000"/>
        </w:rPr>
        <w:t>Niepotrzebne skreślić</w:t>
      </w:r>
    </w:p>
    <w:p w14:paraId="7C909698" w14:textId="77777777" w:rsidR="003041ED" w:rsidRPr="002A16E2" w:rsidRDefault="003041ED" w:rsidP="003041E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1EE52E8" w14:textId="77777777" w:rsidR="003041ED" w:rsidRPr="002A16E2" w:rsidRDefault="003041ED" w:rsidP="003041ED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EF7AB4" w14:textId="77777777" w:rsidR="003041ED" w:rsidRPr="002A16E2" w:rsidRDefault="003041ED" w:rsidP="003041ED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4431EDD" w14:textId="77777777" w:rsidR="003041ED" w:rsidRPr="002A16E2" w:rsidRDefault="003041ED" w:rsidP="003041E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1E03C51A" w14:textId="77777777" w:rsidR="003041ED" w:rsidRDefault="003041ED" w:rsidP="003041E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1AD2E7F" w14:textId="77777777" w:rsidR="003041ED" w:rsidRPr="003E2056" w:rsidRDefault="003041ED" w:rsidP="003041ED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BDD6C85" w14:textId="77777777" w:rsidR="003041ED" w:rsidRPr="002A16E2" w:rsidRDefault="003041ED" w:rsidP="003041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98EE80" w14:textId="77777777" w:rsidR="003041ED" w:rsidRPr="002A16E2" w:rsidRDefault="003041ED" w:rsidP="003041E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028994" w14:textId="77777777" w:rsidR="003041ED" w:rsidRPr="002A16E2" w:rsidRDefault="003041ED" w:rsidP="003041E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64CDE1" w14:textId="77777777" w:rsidR="003041ED" w:rsidRPr="002A16E2" w:rsidRDefault="003041ED" w:rsidP="003041E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041ED" w:rsidRPr="002A16E2" w14:paraId="7613A5E8" w14:textId="77777777" w:rsidTr="00D42A3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B05C9" w14:textId="77777777" w:rsidR="003041ED" w:rsidRPr="002A16E2" w:rsidRDefault="003041ED" w:rsidP="00D42A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9A9B7" w14:textId="77777777" w:rsidR="003041ED" w:rsidRPr="002A16E2" w:rsidRDefault="003041ED" w:rsidP="00D42A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1D0A613" w14:textId="77777777" w:rsidR="003041ED" w:rsidRPr="002A16E2" w:rsidRDefault="003041ED" w:rsidP="00D42A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00384" w14:textId="77777777" w:rsidR="003041ED" w:rsidRPr="002A16E2" w:rsidRDefault="003041ED" w:rsidP="00D42A3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041ED" w:rsidRPr="002A16E2" w14:paraId="52E38C18" w14:textId="77777777" w:rsidTr="00D42A3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0B601" w14:textId="77777777" w:rsidR="003041ED" w:rsidRPr="002A16E2" w:rsidRDefault="003041ED" w:rsidP="00D42A3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346F6" w14:textId="77777777" w:rsidR="003041ED" w:rsidRPr="002A16E2" w:rsidRDefault="003041ED" w:rsidP="00D42A3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63C49" w14:textId="77777777" w:rsidR="003041ED" w:rsidRPr="002A16E2" w:rsidRDefault="003041ED" w:rsidP="00D42A3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041ED" w:rsidRPr="002A16E2" w14:paraId="6B0DD241" w14:textId="77777777" w:rsidTr="00D42A3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24ACF" w14:textId="77777777" w:rsidR="003041ED" w:rsidRPr="002A16E2" w:rsidRDefault="003041ED" w:rsidP="00D42A3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CDC16" w14:textId="77777777" w:rsidR="003041ED" w:rsidRPr="002A16E2" w:rsidRDefault="003041ED" w:rsidP="00D42A3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41F9E" w14:textId="77777777" w:rsidR="003041ED" w:rsidRPr="002A16E2" w:rsidRDefault="003041ED" w:rsidP="00D42A3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C47E9FF" w14:textId="77777777" w:rsidR="003041ED" w:rsidRPr="002A16E2" w:rsidRDefault="003041ED" w:rsidP="003041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DE8A225" w14:textId="77777777" w:rsidR="003041ED" w:rsidRPr="002A16E2" w:rsidRDefault="003041ED" w:rsidP="003041E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0A13C5C" w14:textId="77777777" w:rsidR="003041ED" w:rsidRPr="002A16E2" w:rsidRDefault="003041ED" w:rsidP="003041E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49563DF" w14:textId="77777777" w:rsidR="003041ED" w:rsidRPr="002A16E2" w:rsidRDefault="003041ED" w:rsidP="003041E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22542AB" w14:textId="77777777" w:rsidR="003041ED" w:rsidRPr="002A16E2" w:rsidRDefault="003041ED" w:rsidP="003041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A7B8018" w14:textId="77777777" w:rsidR="003041ED" w:rsidRPr="002A16E2" w:rsidRDefault="003041ED" w:rsidP="003041E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EE2116" w14:textId="77777777" w:rsidR="003041ED" w:rsidRPr="002A16E2" w:rsidRDefault="003041ED" w:rsidP="003041E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078394F" w14:textId="77777777" w:rsidR="003041ED" w:rsidRPr="002A16E2" w:rsidRDefault="003041ED" w:rsidP="003041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F3B7054" w14:textId="77777777" w:rsidR="003041ED" w:rsidRPr="002A16E2" w:rsidRDefault="003041ED" w:rsidP="003041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6511E30" w14:textId="77777777" w:rsidR="003041ED" w:rsidRPr="00F47191" w:rsidRDefault="003041ED" w:rsidP="003041E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0FFB87A" w14:textId="77777777" w:rsidR="003041ED" w:rsidRPr="000A160D" w:rsidRDefault="003041ED" w:rsidP="003041ED"/>
    <w:p w14:paraId="1D55247F" w14:textId="77777777" w:rsidR="003041ED" w:rsidRPr="00707BF9" w:rsidRDefault="003041ED" w:rsidP="003041ED"/>
    <w:p w14:paraId="6665DF7F" w14:textId="77777777" w:rsidR="003041ED" w:rsidRPr="00CD41F8" w:rsidRDefault="003041ED" w:rsidP="003041ED"/>
    <w:p w14:paraId="6D3BF04A" w14:textId="77777777" w:rsidR="003041ED" w:rsidRPr="00A71362" w:rsidRDefault="003041ED" w:rsidP="003041ED"/>
    <w:p w14:paraId="2F7E28F7" w14:textId="77777777" w:rsidR="003041ED" w:rsidRPr="00240295" w:rsidRDefault="003041ED" w:rsidP="003041ED"/>
    <w:p w14:paraId="15F65CBB" w14:textId="77777777" w:rsidR="003041ED" w:rsidRPr="0030065D" w:rsidRDefault="003041ED" w:rsidP="003041ED"/>
    <w:p w14:paraId="2461AD14" w14:textId="77777777" w:rsidR="00FE545C" w:rsidRPr="003041ED" w:rsidRDefault="00FE545C" w:rsidP="003041ED"/>
    <w:sectPr w:rsidR="00FE545C" w:rsidRPr="003041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E076B" w14:textId="77777777" w:rsidR="000E60E8" w:rsidRDefault="000E60E8">
      <w:r>
        <w:separator/>
      </w:r>
    </w:p>
  </w:endnote>
  <w:endnote w:type="continuationSeparator" w:id="0">
    <w:p w14:paraId="533A9A07" w14:textId="77777777" w:rsidR="000E60E8" w:rsidRDefault="000E6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817C8" w14:textId="77777777" w:rsidR="0084398B" w:rsidRDefault="008439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9628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DAFAE" w14:textId="77777777" w:rsidR="0084398B" w:rsidRDefault="008439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D69F8" w14:textId="77777777" w:rsidR="000E60E8" w:rsidRDefault="000E60E8">
      <w:r>
        <w:separator/>
      </w:r>
    </w:p>
  </w:footnote>
  <w:footnote w:type="continuationSeparator" w:id="0">
    <w:p w14:paraId="07D8F794" w14:textId="77777777" w:rsidR="000E60E8" w:rsidRDefault="000E6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7396" w14:textId="77777777" w:rsidR="0084398B" w:rsidRDefault="00843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0CE7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ED0B5" w14:textId="77777777" w:rsidR="0084398B" w:rsidRDefault="00843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2E7FF4"/>
    <w:multiLevelType w:val="multilevel"/>
    <w:tmpl w:val="0F164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709FB"/>
    <w:multiLevelType w:val="multilevel"/>
    <w:tmpl w:val="0F164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41118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6418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0295918">
    <w:abstractNumId w:val="0"/>
  </w:num>
  <w:num w:numId="4" w16cid:durableId="1926957727">
    <w:abstractNumId w:val="4"/>
  </w:num>
  <w:num w:numId="5" w16cid:durableId="565802509">
    <w:abstractNumId w:val="2"/>
  </w:num>
  <w:num w:numId="6" w16cid:durableId="180093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0E8"/>
    <w:rsid w:val="00012286"/>
    <w:rsid w:val="000704FC"/>
    <w:rsid w:val="00071CCC"/>
    <w:rsid w:val="000B731D"/>
    <w:rsid w:val="000D6134"/>
    <w:rsid w:val="000E09C7"/>
    <w:rsid w:val="000E60E8"/>
    <w:rsid w:val="000F6589"/>
    <w:rsid w:val="00106636"/>
    <w:rsid w:val="00116EC6"/>
    <w:rsid w:val="001801DD"/>
    <w:rsid w:val="001D4612"/>
    <w:rsid w:val="00207E98"/>
    <w:rsid w:val="002723B0"/>
    <w:rsid w:val="003041ED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398B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A6F26D1"/>
  <w15:chartTrackingRefBased/>
  <w15:docId w15:val="{6BB48A89-7120-4D89-BA36-DB563A92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1E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Normalny1">
    <w:name w:val="Normalny1"/>
    <w:rsid w:val="003041ED"/>
    <w:pPr>
      <w:spacing w:after="200" w:line="276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1092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2024-01-16T13:21:00Z</cp:lastPrinted>
  <dcterms:created xsi:type="dcterms:W3CDTF">2024-01-16T13:19:00Z</dcterms:created>
  <dcterms:modified xsi:type="dcterms:W3CDTF">2024-01-16T13:22:00Z</dcterms:modified>
</cp:coreProperties>
</file>