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920DB" w14:textId="1D51B0A0" w:rsidR="003342F9" w:rsidRPr="00DC7E52" w:rsidRDefault="003342F9" w:rsidP="003342F9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>
        <w:rPr>
          <w:rFonts w:ascii="Times New Roman" w:hAnsi="Times New Roman"/>
          <w:b/>
        </w:rPr>
        <w:t>DE</w:t>
      </w:r>
      <w:r w:rsidRPr="00DC7E52">
        <w:rPr>
          <w:rFonts w:ascii="Times New Roman" w:hAnsi="Times New Roman"/>
          <w:b/>
        </w:rPr>
        <w:t>-</w:t>
      </w:r>
      <w:r>
        <w:rPr>
          <w:rFonts w:ascii="Times New Roman" w:hAnsi="Times New Roman"/>
          <w:b/>
        </w:rPr>
        <w:t>d</w:t>
      </w:r>
      <w:r w:rsidRPr="00DC7E52">
        <w:rPr>
          <w:rFonts w:ascii="Times New Roman" w:hAnsi="Times New Roman"/>
          <w:b/>
        </w:rPr>
        <w:t>zp.272-</w:t>
      </w:r>
      <w:r>
        <w:rPr>
          <w:rFonts w:ascii="Times New Roman" w:hAnsi="Times New Roman"/>
          <w:b/>
        </w:rPr>
        <w:t>19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4</w:t>
      </w:r>
    </w:p>
    <w:p w14:paraId="52DE555D" w14:textId="77777777" w:rsidR="003342F9" w:rsidRPr="00DC7E52" w:rsidRDefault="003342F9" w:rsidP="003342F9">
      <w:pPr>
        <w:pStyle w:val="Nagwek3"/>
        <w:ind w:left="0"/>
        <w:jc w:val="left"/>
        <w:rPr>
          <w:rFonts w:ascii="Times New Roman" w:hAnsi="Times New Roman"/>
          <w:sz w:val="22"/>
        </w:rPr>
      </w:pPr>
    </w:p>
    <w:p w14:paraId="367DA887" w14:textId="77777777" w:rsidR="003342F9" w:rsidRPr="00DC7E52" w:rsidRDefault="003342F9" w:rsidP="003342F9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0DB7116C" w14:textId="77777777" w:rsidR="003342F9" w:rsidRPr="00DC7E52" w:rsidRDefault="003342F9" w:rsidP="003342F9">
      <w:pPr>
        <w:jc w:val="center"/>
        <w:rPr>
          <w:rFonts w:ascii="Times New Roman" w:hAnsi="Times New Roman"/>
          <w:b/>
        </w:rPr>
      </w:pPr>
    </w:p>
    <w:p w14:paraId="43240F8F" w14:textId="77777777" w:rsidR="003342F9" w:rsidRPr="00DC7E52" w:rsidRDefault="003342F9" w:rsidP="003342F9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5975CB0C" w14:textId="77777777" w:rsidR="003342F9" w:rsidRPr="00DC7E52" w:rsidRDefault="003342F9" w:rsidP="003342F9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16FB6CFE" w14:textId="77777777" w:rsidR="003342F9" w:rsidRPr="00DC7E52" w:rsidRDefault="003342F9" w:rsidP="003342F9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469119C0" w14:textId="77777777" w:rsidR="003342F9" w:rsidRPr="00DC7E52" w:rsidRDefault="003342F9" w:rsidP="003342F9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4795AD8C" w14:textId="16EAD27C" w:rsidR="003342F9" w:rsidRPr="00DC7E52" w:rsidRDefault="003342F9" w:rsidP="003342F9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795359">
        <w:rPr>
          <w:b/>
        </w:rPr>
        <w:t>Dostawa systemu serwerów kasetowych wraz z wyposażeniem oraz programowalnego przełącznika sieciowego na potrzeby Instytutu Informatyki WIEiT</w:t>
      </w:r>
      <w:r w:rsidRPr="00DC7E52">
        <w:rPr>
          <w:rFonts w:ascii="Times New Roman" w:hAnsi="Times New Roman"/>
          <w:b/>
        </w:rPr>
        <w:t xml:space="preserve">, nr sprawy: </w:t>
      </w:r>
      <w:r>
        <w:rPr>
          <w:rFonts w:ascii="Times New Roman" w:hAnsi="Times New Roman"/>
          <w:b/>
        </w:rPr>
        <w:t>DE</w:t>
      </w:r>
      <w:r w:rsidRPr="00DC7E52">
        <w:rPr>
          <w:rFonts w:ascii="Times New Roman" w:hAnsi="Times New Roman"/>
          <w:b/>
        </w:rPr>
        <w:t>-</w:t>
      </w:r>
      <w:r>
        <w:rPr>
          <w:rFonts w:ascii="Times New Roman" w:hAnsi="Times New Roman"/>
          <w:b/>
        </w:rPr>
        <w:t>d</w:t>
      </w:r>
      <w:r w:rsidRPr="00DC7E52">
        <w:rPr>
          <w:rFonts w:ascii="Times New Roman" w:hAnsi="Times New Roman"/>
          <w:b/>
        </w:rPr>
        <w:t>zp.272-</w:t>
      </w:r>
      <w:r>
        <w:rPr>
          <w:rFonts w:ascii="Times New Roman" w:hAnsi="Times New Roman"/>
          <w:b/>
        </w:rPr>
        <w:t>19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4</w:t>
      </w:r>
      <w:r w:rsidRPr="00DC7E52">
        <w:rPr>
          <w:rFonts w:ascii="Times New Roman" w:hAnsi="Times New Roman"/>
          <w:b/>
          <w:bCs/>
          <w:iCs/>
        </w:rPr>
        <w:t xml:space="preserve">, </w:t>
      </w:r>
      <w:r w:rsidRPr="00DC7E52">
        <w:rPr>
          <w:rFonts w:ascii="Times New Roman" w:hAnsi="Times New Roman"/>
        </w:rPr>
        <w:t xml:space="preserve">prowadzonego przez Akademię Górniczo-Hutniczą w Krakowie, </w:t>
      </w:r>
    </w:p>
    <w:p w14:paraId="542FA2AF" w14:textId="77777777" w:rsidR="003342F9" w:rsidRPr="00DC7E52" w:rsidRDefault="003342F9" w:rsidP="003342F9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4280F0B6" w14:textId="77777777" w:rsidR="003342F9" w:rsidRPr="00DC7E52" w:rsidRDefault="003342F9" w:rsidP="003342F9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679F477D" w14:textId="77777777" w:rsidR="003342F9" w:rsidRPr="00DC7E52" w:rsidRDefault="003342F9" w:rsidP="003342F9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64866A4A" w14:textId="77777777" w:rsidR="003342F9" w:rsidRPr="00DC7E52" w:rsidRDefault="003342F9" w:rsidP="003342F9">
      <w:pPr>
        <w:pStyle w:val="Akapitzlist"/>
        <w:numPr>
          <w:ilvl w:val="0"/>
          <w:numId w:val="18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13A87798" w14:textId="77777777" w:rsidR="003342F9" w:rsidRPr="00DC7E52" w:rsidRDefault="003342F9" w:rsidP="003342F9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4100CC79" w14:textId="77777777" w:rsidR="003342F9" w:rsidRPr="00DC7E52" w:rsidRDefault="003342F9" w:rsidP="003342F9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342F9" w:rsidRPr="00DC7E52" w14:paraId="19430332" w14:textId="77777777" w:rsidTr="00D42A3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11805" w14:textId="77777777" w:rsidR="003342F9" w:rsidRPr="00DC7E52" w:rsidRDefault="003342F9" w:rsidP="00D42A3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35E64" w14:textId="77777777" w:rsidR="003342F9" w:rsidRPr="00DC7E52" w:rsidRDefault="003342F9" w:rsidP="00D42A3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915B8" w14:textId="77777777" w:rsidR="003342F9" w:rsidRPr="00DC7E52" w:rsidRDefault="003342F9" w:rsidP="00D42A3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3342F9" w:rsidRPr="00DC7E52" w14:paraId="0FFE1BEA" w14:textId="77777777" w:rsidTr="00D42A3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E565A" w14:textId="77777777" w:rsidR="003342F9" w:rsidRPr="00DC7E52" w:rsidRDefault="003342F9" w:rsidP="00D42A3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39594" w14:textId="77777777" w:rsidR="003342F9" w:rsidRPr="00DC7E52" w:rsidRDefault="003342F9" w:rsidP="00D42A3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E5BA1" w14:textId="77777777" w:rsidR="003342F9" w:rsidRPr="00DC7E52" w:rsidRDefault="003342F9" w:rsidP="00D42A3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3342F9" w:rsidRPr="00DC7E52" w14:paraId="04CB5BCA" w14:textId="77777777" w:rsidTr="00D42A3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18D1E" w14:textId="77777777" w:rsidR="003342F9" w:rsidRPr="00DC7E52" w:rsidRDefault="003342F9" w:rsidP="00D42A3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F78B6" w14:textId="77777777" w:rsidR="003342F9" w:rsidRPr="00DC7E52" w:rsidRDefault="003342F9" w:rsidP="00D42A3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6BC86" w14:textId="77777777" w:rsidR="003342F9" w:rsidRPr="00DC7E52" w:rsidRDefault="003342F9" w:rsidP="00D42A3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3342F9" w:rsidRPr="00DC7E52" w14:paraId="5C2C7051" w14:textId="77777777" w:rsidTr="00D42A3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D18A5" w14:textId="77777777" w:rsidR="003342F9" w:rsidRPr="00DC7E52" w:rsidRDefault="003342F9" w:rsidP="00D42A3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37A0" w14:textId="77777777" w:rsidR="003342F9" w:rsidRPr="00DC7E52" w:rsidRDefault="003342F9" w:rsidP="00D42A3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CC1E" w14:textId="77777777" w:rsidR="003342F9" w:rsidRPr="00DC7E52" w:rsidRDefault="003342F9" w:rsidP="00D42A3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2FDDAFF7" w14:textId="77777777" w:rsidR="003342F9" w:rsidRPr="00DC7E52" w:rsidRDefault="003342F9" w:rsidP="003342F9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66B456B8" w14:textId="77777777" w:rsidR="003342F9" w:rsidRPr="00DC7E52" w:rsidRDefault="003342F9" w:rsidP="003342F9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2F6FAF54" w14:textId="77777777" w:rsidR="003342F9" w:rsidRPr="00DC7E52" w:rsidRDefault="003342F9" w:rsidP="003342F9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6AA6053A" w14:textId="77777777" w:rsidR="003342F9" w:rsidRPr="00DC7E52" w:rsidRDefault="003342F9" w:rsidP="003342F9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7E23687E" w14:textId="77777777" w:rsidR="003342F9" w:rsidRPr="00DC7E52" w:rsidRDefault="003342F9" w:rsidP="003342F9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2F6CB597" w14:textId="77777777" w:rsidR="003342F9" w:rsidRPr="00DC7E52" w:rsidRDefault="003342F9" w:rsidP="003342F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787F3998" w14:textId="77777777" w:rsidR="003342F9" w:rsidRPr="00DC7E52" w:rsidRDefault="003342F9" w:rsidP="003342F9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43D170F5" w14:textId="77777777" w:rsidR="003342F9" w:rsidRPr="00DC7E52" w:rsidRDefault="003342F9" w:rsidP="003342F9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54E740D8" w14:textId="77777777" w:rsidR="003342F9" w:rsidRPr="00DC7E52" w:rsidRDefault="003342F9" w:rsidP="003342F9">
      <w:pPr>
        <w:rPr>
          <w:rFonts w:ascii="Times New Roman" w:hAnsi="Times New Roman"/>
        </w:rPr>
      </w:pPr>
    </w:p>
    <w:p w14:paraId="46AF7024" w14:textId="77777777" w:rsidR="003342F9" w:rsidRPr="00DC7E52" w:rsidRDefault="003342F9" w:rsidP="003342F9">
      <w:pPr>
        <w:rPr>
          <w:rFonts w:ascii="Times New Roman" w:hAnsi="Times New Roman"/>
        </w:rPr>
      </w:pPr>
    </w:p>
    <w:p w14:paraId="536DEE77" w14:textId="77777777" w:rsidR="003342F9" w:rsidRPr="009508B4" w:rsidRDefault="003342F9" w:rsidP="003342F9"/>
    <w:p w14:paraId="3B623FD2" w14:textId="77777777" w:rsidR="003342F9" w:rsidRPr="00F44C34" w:rsidRDefault="003342F9" w:rsidP="003342F9"/>
    <w:p w14:paraId="4337270B" w14:textId="77777777" w:rsidR="003342F9" w:rsidRPr="00F26BF6" w:rsidRDefault="003342F9" w:rsidP="003342F9"/>
    <w:p w14:paraId="35E19CF9" w14:textId="77777777" w:rsidR="003342F9" w:rsidRPr="00564EE6" w:rsidRDefault="003342F9" w:rsidP="003342F9"/>
    <w:p w14:paraId="2B4FDD57" w14:textId="77777777" w:rsidR="003342F9" w:rsidRPr="00A47AE0" w:rsidRDefault="003342F9" w:rsidP="003342F9"/>
    <w:p w14:paraId="31EB2720" w14:textId="77777777" w:rsidR="003342F9" w:rsidRPr="005E08F5" w:rsidRDefault="003342F9" w:rsidP="003342F9"/>
    <w:p w14:paraId="793BC9DC" w14:textId="24DF3697" w:rsidR="00106AC7" w:rsidRPr="003342F9" w:rsidRDefault="00106AC7" w:rsidP="003342F9"/>
    <w:sectPr w:rsidR="00106AC7" w:rsidRPr="003342F9" w:rsidSect="005553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06B07" w14:textId="77777777" w:rsidR="0055534B" w:rsidRDefault="0055534B">
      <w:r>
        <w:separator/>
      </w:r>
    </w:p>
  </w:endnote>
  <w:endnote w:type="continuationSeparator" w:id="0">
    <w:p w14:paraId="2F12492A" w14:textId="77777777" w:rsidR="0055534B" w:rsidRDefault="00555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D5D5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3926C1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6CC4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7A88BCD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743A45E3">
        <v:line id="_x0000_s1025" style="position:absolute;left:0;text-align:left;z-index:251657728" from="-3.85pt,8.7pt" to="455.15pt,8.7pt"/>
      </w:pict>
    </w:r>
  </w:p>
  <w:p w14:paraId="58080B8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0D99A" w14:textId="77777777" w:rsidR="00185309" w:rsidRDefault="001853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80D59" w14:textId="77777777" w:rsidR="0055534B" w:rsidRDefault="0055534B">
      <w:r>
        <w:separator/>
      </w:r>
    </w:p>
  </w:footnote>
  <w:footnote w:type="continuationSeparator" w:id="0">
    <w:p w14:paraId="2A5FCC46" w14:textId="77777777" w:rsidR="0055534B" w:rsidRDefault="005553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632A0" w14:textId="77777777" w:rsidR="00185309" w:rsidRDefault="001853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F4629" w14:textId="77777777" w:rsidR="00185309" w:rsidRDefault="001853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45B1B" w14:textId="77777777" w:rsidR="00185309" w:rsidRDefault="001853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57133776">
    <w:abstractNumId w:val="15"/>
  </w:num>
  <w:num w:numId="2" w16cid:durableId="951666372">
    <w:abstractNumId w:val="0"/>
  </w:num>
  <w:num w:numId="3" w16cid:durableId="95642341">
    <w:abstractNumId w:val="13"/>
  </w:num>
  <w:num w:numId="4" w16cid:durableId="956564349">
    <w:abstractNumId w:val="8"/>
  </w:num>
  <w:num w:numId="5" w16cid:durableId="63332209">
    <w:abstractNumId w:val="7"/>
  </w:num>
  <w:num w:numId="6" w16cid:durableId="887032012">
    <w:abstractNumId w:val="1"/>
  </w:num>
  <w:num w:numId="7" w16cid:durableId="996420911">
    <w:abstractNumId w:val="6"/>
  </w:num>
  <w:num w:numId="8" w16cid:durableId="259339979">
    <w:abstractNumId w:val="3"/>
  </w:num>
  <w:num w:numId="9" w16cid:durableId="1518887052">
    <w:abstractNumId w:val="2"/>
  </w:num>
  <w:num w:numId="10" w16cid:durableId="437338478">
    <w:abstractNumId w:val="5"/>
  </w:num>
  <w:num w:numId="11" w16cid:durableId="1591038591">
    <w:abstractNumId w:val="11"/>
  </w:num>
  <w:num w:numId="12" w16cid:durableId="594703561">
    <w:abstractNumId w:val="4"/>
  </w:num>
  <w:num w:numId="13" w16cid:durableId="436951601">
    <w:abstractNumId w:val="10"/>
  </w:num>
  <w:num w:numId="14" w16cid:durableId="1275018470">
    <w:abstractNumId w:val="14"/>
  </w:num>
  <w:num w:numId="18" w16cid:durableId="184497494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534B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85309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42F9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5534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1BEEC58A"/>
  <w15:chartTrackingRefBased/>
  <w15:docId w15:val="{9B06AB75-B2B8-44B9-AB9B-0F7277E28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342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3342F9"/>
    <w:rPr>
      <w:b/>
      <w:sz w:val="24"/>
    </w:rPr>
  </w:style>
  <w:style w:type="character" w:customStyle="1" w:styleId="NagwekZnak">
    <w:name w:val="Nagłówek Znak"/>
    <w:link w:val="Nagwek"/>
    <w:rsid w:val="003342F9"/>
  </w:style>
  <w:style w:type="paragraph" w:styleId="Akapitzlist">
    <w:name w:val="List Paragraph"/>
    <w:basedOn w:val="Normalny"/>
    <w:uiPriority w:val="34"/>
    <w:qFormat/>
    <w:rsid w:val="003342F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347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2024-01-16T13:24:00Z</dcterms:created>
  <dcterms:modified xsi:type="dcterms:W3CDTF">2024-01-16T13:26:00Z</dcterms:modified>
</cp:coreProperties>
</file>