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31BF3D" w14:textId="77777777" w:rsidR="00FB7F50" w:rsidRPr="002245BE" w:rsidRDefault="00C5165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5165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51655">
        <w:rPr>
          <w:sz w:val="22"/>
          <w:szCs w:val="22"/>
        </w:rPr>
        <w:t>2024-01-12</w:t>
      </w:r>
    </w:p>
    <w:p w14:paraId="10828E56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B9B206D" w14:textId="77777777" w:rsidR="00C51655" w:rsidRPr="00C51655" w:rsidRDefault="00C51655" w:rsidP="00FB7F50">
      <w:pPr>
        <w:spacing w:after="40"/>
        <w:rPr>
          <w:b/>
          <w:bCs/>
          <w:sz w:val="22"/>
          <w:szCs w:val="22"/>
        </w:rPr>
      </w:pPr>
      <w:r w:rsidRPr="00C51655">
        <w:rPr>
          <w:b/>
          <w:bCs/>
          <w:sz w:val="22"/>
          <w:szCs w:val="22"/>
        </w:rPr>
        <w:t>Akademia Górniczo - Hutnicza</w:t>
      </w:r>
    </w:p>
    <w:p w14:paraId="0937F5BB" w14:textId="77777777" w:rsidR="00C51655" w:rsidRPr="00C51655" w:rsidRDefault="00C51655" w:rsidP="00FB7F50">
      <w:pPr>
        <w:spacing w:after="40"/>
        <w:rPr>
          <w:b/>
          <w:bCs/>
          <w:sz w:val="22"/>
          <w:szCs w:val="22"/>
        </w:rPr>
      </w:pPr>
      <w:r w:rsidRPr="00C51655">
        <w:rPr>
          <w:b/>
          <w:bCs/>
          <w:sz w:val="22"/>
          <w:szCs w:val="22"/>
        </w:rPr>
        <w:t>im. Stanisława Staszica w Krakowie</w:t>
      </w:r>
    </w:p>
    <w:p w14:paraId="42DAAB6D" w14:textId="77777777" w:rsidR="00FB7F50" w:rsidRPr="002245BE" w:rsidRDefault="00C51655" w:rsidP="00FB7F50">
      <w:pPr>
        <w:spacing w:after="40"/>
        <w:rPr>
          <w:b/>
          <w:bCs/>
          <w:sz w:val="22"/>
          <w:szCs w:val="22"/>
        </w:rPr>
      </w:pPr>
      <w:r w:rsidRPr="00C51655">
        <w:rPr>
          <w:b/>
          <w:bCs/>
          <w:sz w:val="22"/>
          <w:szCs w:val="22"/>
        </w:rPr>
        <w:t>Dział Zamówień Publicznych</w:t>
      </w:r>
    </w:p>
    <w:p w14:paraId="59EF39AE" w14:textId="77777777" w:rsidR="00FB7F50" w:rsidRPr="002245BE" w:rsidRDefault="00C51655" w:rsidP="00FB7F50">
      <w:pPr>
        <w:rPr>
          <w:sz w:val="22"/>
          <w:szCs w:val="22"/>
        </w:rPr>
      </w:pPr>
      <w:r w:rsidRPr="00C5165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51655">
        <w:rPr>
          <w:sz w:val="22"/>
          <w:szCs w:val="22"/>
        </w:rPr>
        <w:t>30</w:t>
      </w:r>
    </w:p>
    <w:p w14:paraId="4984B42F" w14:textId="77777777" w:rsidR="00FB7F50" w:rsidRPr="002245BE" w:rsidRDefault="00C51655" w:rsidP="00FB7F50">
      <w:pPr>
        <w:rPr>
          <w:sz w:val="22"/>
          <w:szCs w:val="22"/>
        </w:rPr>
      </w:pPr>
      <w:r w:rsidRPr="00C5165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51655">
        <w:rPr>
          <w:sz w:val="22"/>
          <w:szCs w:val="22"/>
        </w:rPr>
        <w:t>Kraków</w:t>
      </w:r>
    </w:p>
    <w:p w14:paraId="03013F1A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1DE7B9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51655" w:rsidRPr="00607F9B" w14:paraId="3A1B3EB2" w14:textId="77777777" w:rsidTr="005C2B2D">
        <w:trPr>
          <w:trHeight w:val="638"/>
        </w:trPr>
        <w:tc>
          <w:tcPr>
            <w:tcW w:w="959" w:type="dxa"/>
            <w:shd w:val="clear" w:color="auto" w:fill="auto"/>
          </w:tcPr>
          <w:p w14:paraId="2F395EED" w14:textId="77777777" w:rsidR="00C51655" w:rsidRPr="00607F9B" w:rsidRDefault="00C51655" w:rsidP="005C2B2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6FB849C" w14:textId="1E4CA4D7" w:rsidR="00C51655" w:rsidRPr="00607F9B" w:rsidRDefault="00C51655" w:rsidP="005C2B2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5165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7862F7">
              <w:rPr>
                <w:b/>
                <w:bCs/>
                <w:sz w:val="22"/>
                <w:szCs w:val="22"/>
              </w:rPr>
              <w:t>D</w:t>
            </w:r>
            <w:r w:rsidRPr="00C51655">
              <w:rPr>
                <w:b/>
                <w:bCs/>
                <w:sz w:val="22"/>
                <w:szCs w:val="22"/>
              </w:rPr>
              <w:t xml:space="preserve">ostawa mobilno-stacjonarnego stanowiska dydaktycznego do pomiarów nietrwałych wskaźników fizycznych w wodach termalnych, leczniczych i słodkich dla </w:t>
            </w:r>
            <w:proofErr w:type="spellStart"/>
            <w:r w:rsidRPr="00C51655">
              <w:rPr>
                <w:b/>
                <w:bCs/>
                <w:sz w:val="22"/>
                <w:szCs w:val="22"/>
              </w:rPr>
              <w:t>WGGiOŚ</w:t>
            </w:r>
            <w:proofErr w:type="spellEnd"/>
            <w:r w:rsidRPr="00C51655">
              <w:rPr>
                <w:b/>
                <w:bCs/>
                <w:sz w:val="22"/>
                <w:szCs w:val="22"/>
              </w:rPr>
              <w:t xml:space="preserve"> - KC-zp.272-655/23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42410D54" w14:textId="71E5E2CA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7862F7">
        <w:rPr>
          <w:sz w:val="22"/>
          <w:szCs w:val="22"/>
        </w:rPr>
        <w:t>3</w:t>
      </w:r>
      <w:r w:rsidR="006B585D">
        <w:rPr>
          <w:sz w:val="22"/>
          <w:szCs w:val="22"/>
        </w:rPr>
        <w:t xml:space="preserve"> r. poz. 1</w:t>
      </w:r>
      <w:r w:rsidR="007862F7">
        <w:rPr>
          <w:sz w:val="22"/>
          <w:szCs w:val="22"/>
        </w:rPr>
        <w:t>605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51655" w14:paraId="70E12B3C" w14:textId="77777777" w:rsidTr="005C2B2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4A9211D" w14:textId="77777777" w:rsidR="00C51655" w:rsidRPr="00D26ED6" w:rsidRDefault="00C51655" w:rsidP="005C2B2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51655">
              <w:rPr>
                <w:b/>
                <w:sz w:val="22"/>
                <w:szCs w:val="22"/>
              </w:rPr>
              <w:t xml:space="preserve">Th. </w:t>
            </w:r>
            <w:proofErr w:type="spellStart"/>
            <w:r w:rsidRPr="00C51655">
              <w:rPr>
                <w:b/>
                <w:sz w:val="22"/>
                <w:szCs w:val="22"/>
              </w:rPr>
              <w:t>Geyer</w:t>
            </w:r>
            <w:proofErr w:type="spellEnd"/>
            <w:r w:rsidRPr="00C51655">
              <w:rPr>
                <w:b/>
                <w:sz w:val="22"/>
                <w:szCs w:val="22"/>
              </w:rPr>
              <w:t xml:space="preserve"> Polska sp. z o.o.</w:t>
            </w:r>
          </w:p>
          <w:p w14:paraId="776827F4" w14:textId="77777777" w:rsidR="00C51655" w:rsidRPr="009F0E5C" w:rsidRDefault="00C51655" w:rsidP="005C2B2D">
            <w:pPr>
              <w:jc w:val="both"/>
              <w:rPr>
                <w:bCs/>
                <w:sz w:val="22"/>
                <w:szCs w:val="22"/>
              </w:rPr>
            </w:pPr>
            <w:r w:rsidRPr="00C51655">
              <w:rPr>
                <w:bCs/>
                <w:sz w:val="22"/>
                <w:szCs w:val="22"/>
              </w:rPr>
              <w:t>Czeska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51655">
              <w:rPr>
                <w:bCs/>
                <w:sz w:val="22"/>
                <w:szCs w:val="22"/>
              </w:rPr>
              <w:t>22A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1D1B459" w14:textId="77777777" w:rsidR="00C51655" w:rsidRPr="009F0E5C" w:rsidRDefault="00C51655" w:rsidP="005C2B2D">
            <w:pPr>
              <w:jc w:val="both"/>
              <w:rPr>
                <w:bCs/>
                <w:sz w:val="22"/>
                <w:szCs w:val="22"/>
              </w:rPr>
            </w:pPr>
            <w:r w:rsidRPr="00C51655">
              <w:rPr>
                <w:bCs/>
                <w:sz w:val="22"/>
                <w:szCs w:val="22"/>
              </w:rPr>
              <w:t>03-902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51655">
              <w:rPr>
                <w:bCs/>
                <w:sz w:val="22"/>
                <w:szCs w:val="22"/>
              </w:rPr>
              <w:t>Warszawa</w:t>
            </w:r>
          </w:p>
          <w:p w14:paraId="1500AC27" w14:textId="77777777" w:rsidR="00C51655" w:rsidRPr="00D26ED6" w:rsidRDefault="00C51655" w:rsidP="005C2B2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5D90459" w14:textId="77777777" w:rsidR="00C51655" w:rsidRPr="00D26ED6" w:rsidRDefault="00C51655" w:rsidP="005C2B2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C51655">
              <w:rPr>
                <w:sz w:val="22"/>
                <w:szCs w:val="22"/>
              </w:rPr>
              <w:t xml:space="preserve">dostawa mobilno-stacjonarnego stanowiska dydaktycznego do pomiarów nietrwałych wskaźników fizycznych w wodach termalnych, leczniczych i słodkich dla </w:t>
            </w:r>
            <w:proofErr w:type="spellStart"/>
            <w:r w:rsidRPr="00C51655">
              <w:rPr>
                <w:sz w:val="22"/>
                <w:szCs w:val="22"/>
              </w:rPr>
              <w:t>WGGiOŚ</w:t>
            </w:r>
            <w:proofErr w:type="spellEnd"/>
            <w:r w:rsidRPr="00C51655">
              <w:rPr>
                <w:sz w:val="22"/>
                <w:szCs w:val="22"/>
              </w:rPr>
              <w:t xml:space="preserve"> - KC-zp.272-655/23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51655">
              <w:rPr>
                <w:b/>
                <w:sz w:val="22"/>
                <w:szCs w:val="22"/>
              </w:rPr>
              <w:t>39 352.62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1889C4F" w14:textId="77777777" w:rsidR="00C51655" w:rsidRDefault="00C51655" w:rsidP="005C2B2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94480E8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7862F7" w:rsidRPr="008567C7" w14:paraId="28D04FC0" w14:textId="77777777" w:rsidTr="007862F7">
        <w:trPr>
          <w:trHeight w:val="510"/>
        </w:trPr>
        <w:tc>
          <w:tcPr>
            <w:tcW w:w="595" w:type="pct"/>
            <w:vAlign w:val="center"/>
          </w:tcPr>
          <w:p w14:paraId="2411F6B6" w14:textId="77777777" w:rsidR="007862F7" w:rsidRPr="008567C7" w:rsidRDefault="007862F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603260F5" w14:textId="77777777" w:rsidR="007862F7" w:rsidRPr="008567C7" w:rsidRDefault="007862F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07BE83BB" w14:textId="77777777" w:rsidR="007862F7" w:rsidRPr="008567C7" w:rsidRDefault="007862F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5165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32D03F8D" w14:textId="77777777" w:rsidR="007862F7" w:rsidRPr="008567C7" w:rsidRDefault="007862F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51655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715" w:type="pct"/>
            <w:vAlign w:val="center"/>
          </w:tcPr>
          <w:p w14:paraId="11C0B444" w14:textId="77777777" w:rsidR="007862F7" w:rsidRPr="008567C7" w:rsidRDefault="007862F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862F7" w:rsidRPr="008567C7" w14:paraId="4E047F4F" w14:textId="77777777" w:rsidTr="007862F7">
        <w:tc>
          <w:tcPr>
            <w:tcW w:w="595" w:type="pct"/>
            <w:vAlign w:val="center"/>
          </w:tcPr>
          <w:p w14:paraId="5A903152" w14:textId="77777777" w:rsidR="007862F7" w:rsidRPr="008567C7" w:rsidRDefault="007862F7" w:rsidP="005C2B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16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68C0F5F2" w14:textId="77777777" w:rsidR="007862F7" w:rsidRPr="002B6761" w:rsidRDefault="007862F7" w:rsidP="005C2B2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5165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Th. </w:t>
            </w:r>
            <w:proofErr w:type="spellStart"/>
            <w:r w:rsidRPr="00C51655">
              <w:rPr>
                <w:rFonts w:ascii="Times New Roman" w:hAnsi="Times New Roman" w:cs="Times New Roman"/>
                <w:b/>
                <w:sz w:val="18"/>
                <w:szCs w:val="18"/>
              </w:rPr>
              <w:t>Geyer</w:t>
            </w:r>
            <w:proofErr w:type="spellEnd"/>
            <w:r w:rsidRPr="00C5165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sp. z o.o.</w:t>
            </w:r>
          </w:p>
          <w:p w14:paraId="4DA838FA" w14:textId="77777777" w:rsidR="007862F7" w:rsidRPr="008567C7" w:rsidRDefault="007862F7" w:rsidP="005C2B2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51655">
              <w:rPr>
                <w:rFonts w:ascii="Times New Roman" w:hAnsi="Times New Roman" w:cs="Times New Roman"/>
                <w:bCs/>
                <w:sz w:val="18"/>
                <w:szCs w:val="18"/>
              </w:rPr>
              <w:t>Czeska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51655">
              <w:rPr>
                <w:rFonts w:ascii="Times New Roman" w:hAnsi="Times New Roman" w:cs="Times New Roman"/>
                <w:bCs/>
                <w:sz w:val="18"/>
                <w:szCs w:val="18"/>
              </w:rPr>
              <w:t>22A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99EB685" w14:textId="77777777" w:rsidR="007862F7" w:rsidRPr="001B7815" w:rsidRDefault="007862F7" w:rsidP="005C2B2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51655">
              <w:rPr>
                <w:rFonts w:ascii="Times New Roman" w:hAnsi="Times New Roman" w:cs="Times New Roman"/>
                <w:bCs/>
                <w:sz w:val="18"/>
                <w:szCs w:val="18"/>
              </w:rPr>
              <w:t>03-902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51655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952" w:type="pct"/>
            <w:vAlign w:val="center"/>
          </w:tcPr>
          <w:p w14:paraId="68CCF524" w14:textId="77777777" w:rsidR="007862F7" w:rsidRPr="008567C7" w:rsidRDefault="007862F7" w:rsidP="005C2B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165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19E54457" w14:textId="77777777" w:rsidR="007862F7" w:rsidRPr="008567C7" w:rsidRDefault="007862F7" w:rsidP="005C2B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165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7DD4210A" w14:textId="77777777" w:rsidR="007862F7" w:rsidRPr="008567C7" w:rsidRDefault="007862F7" w:rsidP="005C2B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165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1D94E23A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3B78D74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63BA98CB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D74F2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AD6113" w14:textId="77777777" w:rsidR="00D74F25" w:rsidRDefault="00D74F25">
      <w:r>
        <w:separator/>
      </w:r>
    </w:p>
  </w:endnote>
  <w:endnote w:type="continuationSeparator" w:id="0">
    <w:p w14:paraId="38F075C0" w14:textId="77777777" w:rsidR="00D74F25" w:rsidRDefault="00D74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F367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5CA3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DDC7DA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ECDFE7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0540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36F499" w14:textId="77777777" w:rsidR="00D74F25" w:rsidRDefault="00D74F25">
      <w:r>
        <w:separator/>
      </w:r>
    </w:p>
  </w:footnote>
  <w:footnote w:type="continuationSeparator" w:id="0">
    <w:p w14:paraId="01D88A00" w14:textId="77777777" w:rsidR="00D74F25" w:rsidRDefault="00D74F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DB149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3930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2BE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4F25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862F7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1655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74F25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FA9C2D"/>
  <w15:chartTrackingRefBased/>
  <w15:docId w15:val="{AAA2C6B8-FC4E-4793-B181-D78542EA3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2024-01-12T12:44:00Z</cp:lastPrinted>
  <dcterms:created xsi:type="dcterms:W3CDTF">2024-01-12T12:44:00Z</dcterms:created>
  <dcterms:modified xsi:type="dcterms:W3CDTF">2024-01-12T12:44:00Z</dcterms:modified>
</cp:coreProperties>
</file>