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221E1F" w:rsidRDefault="00221E1F" w:rsidP="00221E1F">
      <w:pPr>
        <w:spacing w:line="360" w:lineRule="auto"/>
      </w:pPr>
      <w:r>
        <w:t>Do: Nazwa i siedziba Zamawiającego:</w:t>
      </w:r>
    </w:p>
    <w:p w:rsidR="00221E1F" w:rsidRDefault="00221E1F" w:rsidP="00221E1F">
      <w:pPr>
        <w:ind w:right="-110"/>
        <w:jc w:val="both"/>
        <w:rPr>
          <w:b/>
        </w:rPr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</w:p>
    <w:p w:rsidR="00221E1F" w:rsidRDefault="00221E1F" w:rsidP="00221E1F">
      <w:pPr>
        <w:jc w:val="both"/>
      </w:pPr>
      <w:r w:rsidRPr="00613E67">
        <w:t xml:space="preserve">Przystępując do postępowania o udzielenie zamówienia publicznego, którego przedmiotem jest </w:t>
      </w:r>
      <w:r w:rsidRPr="00B6139C">
        <w:rPr>
          <w:b/>
          <w:bCs/>
        </w:rPr>
        <w:t xml:space="preserve">Dostawa </w:t>
      </w:r>
      <w:proofErr w:type="spellStart"/>
      <w:r w:rsidRPr="00B6139C">
        <w:rPr>
          <w:b/>
          <w:bCs/>
        </w:rPr>
        <w:t>wagosuszarki</w:t>
      </w:r>
      <w:proofErr w:type="spellEnd"/>
      <w:r w:rsidRPr="00B6139C">
        <w:rPr>
          <w:b/>
          <w:bCs/>
        </w:rPr>
        <w:t xml:space="preserve"> dla </w:t>
      </w:r>
      <w:proofErr w:type="spellStart"/>
      <w:r w:rsidRPr="00B6139C">
        <w:rPr>
          <w:b/>
          <w:bCs/>
        </w:rPr>
        <w:t>WEiP</w:t>
      </w:r>
      <w:proofErr w:type="spellEnd"/>
      <w:r w:rsidRPr="00B6139C">
        <w:rPr>
          <w:b/>
          <w:bCs/>
        </w:rPr>
        <w:t xml:space="preserve"> - Kc-zp.272-663/23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:rsidR="00221E1F" w:rsidRDefault="00221E1F" w:rsidP="00221E1F">
      <w:pPr>
        <w:tabs>
          <w:tab w:val="right" w:pos="9000"/>
        </w:tabs>
      </w:pPr>
    </w:p>
    <w:p w:rsidR="00221E1F" w:rsidRDefault="00221E1F" w:rsidP="00221E1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221E1F" w:rsidRDefault="00221E1F" w:rsidP="00221E1F">
      <w:pPr>
        <w:widowControl w:val="0"/>
        <w:spacing w:line="264" w:lineRule="auto"/>
        <w:ind w:right="1"/>
        <w:rPr>
          <w:b/>
        </w:rPr>
      </w:pPr>
    </w:p>
    <w:p w:rsidR="00221E1F" w:rsidRDefault="00221E1F" w:rsidP="00221E1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221E1F" w:rsidRPr="00FB1B4F" w:rsidRDefault="00221E1F" w:rsidP="00221E1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221E1F" w:rsidRPr="00FB1B4F" w:rsidRDefault="00221E1F" w:rsidP="00221E1F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221E1F" w:rsidRPr="00FB1B4F" w:rsidRDefault="00221E1F" w:rsidP="00221E1F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221E1F" w:rsidRDefault="00221E1F" w:rsidP="00221E1F">
      <w:pPr>
        <w:pStyle w:val="Tekstpodstawowy"/>
      </w:pPr>
      <w:r>
        <w:t xml:space="preserve">Powyższa cena zawiera </w:t>
      </w:r>
      <w:r w:rsidRPr="0022732C">
        <w:rPr>
          <w:highlight w:val="yellow"/>
        </w:rPr>
        <w:t>właściwą stawkę podatku VAT</w:t>
      </w:r>
      <w:r>
        <w:rPr>
          <w:highlight w:val="yellow"/>
        </w:rPr>
        <w:t>/</w:t>
      </w:r>
      <w:r>
        <w:t xml:space="preserve"> podatek VAT w wysokości .......... % tj.…………………….PLN</w:t>
      </w:r>
    </w:p>
    <w:p w:rsidR="00221E1F" w:rsidRDefault="00221E1F" w:rsidP="00221E1F">
      <w:pPr>
        <w:pStyle w:val="Tekstpodstawowy"/>
      </w:pPr>
      <w:r>
        <w:t xml:space="preserve">Producent/model zaoferowanego </w:t>
      </w:r>
      <w:r w:rsidRPr="00B6139C">
        <w:t xml:space="preserve">sprzętu </w:t>
      </w:r>
      <w:r w:rsidRPr="00B6139C">
        <w:rPr>
          <w:b w:val="0"/>
        </w:rPr>
        <w:t>…………………………………………..</w:t>
      </w:r>
    </w:p>
    <w:p w:rsidR="00221E1F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do </w:t>
      </w:r>
      <w:r w:rsidRPr="00FB1B4F">
        <w:t>…</w:t>
      </w:r>
      <w:r>
        <w:t xml:space="preserve"> dni od daty podpisania umowy</w:t>
      </w:r>
      <w:r w:rsidRPr="0022732C">
        <w:rPr>
          <w:i/>
          <w:highlight w:val="yellow"/>
        </w:rPr>
        <w:t xml:space="preserve"> (kryterium oceny ofert)</w:t>
      </w:r>
    </w:p>
    <w:p w:rsidR="00221E1F" w:rsidRPr="00B6139C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</w:p>
    <w:p w:rsidR="00221E1F" w:rsidRPr="00B6139C" w:rsidRDefault="00221E1F" w:rsidP="00221E1F">
      <w:pPr>
        <w:tabs>
          <w:tab w:val="left" w:pos="426"/>
        </w:tabs>
        <w:jc w:val="both"/>
      </w:pPr>
      <w:r w:rsidRPr="00B6139C">
        <w:rPr>
          <w:b/>
        </w:rPr>
        <w:t xml:space="preserve">Termin płatności w zadaniu: </w:t>
      </w:r>
      <w:r w:rsidRPr="00B6139C">
        <w:t xml:space="preserve">przelewem w terminie do 21 dni od daty otrzymania faktury </w:t>
      </w:r>
      <w:r w:rsidRPr="00B6139C">
        <w:br/>
        <w:t xml:space="preserve">przez Zamawiającego na rachunek Wykonawcy umieszczony na dzień zlecenia przelewu </w:t>
      </w:r>
      <w:r w:rsidRPr="00B6139C">
        <w:br/>
        <w:t xml:space="preserve">w wykazie podmiotów, o których mowa w art. 96b ust. 1) Ustawy o podatku od towarów </w:t>
      </w:r>
      <w:r w:rsidRPr="00B6139C">
        <w:br/>
        <w:t>i usług.</w:t>
      </w:r>
    </w:p>
    <w:p w:rsidR="00221E1F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</w:p>
    <w:p w:rsidR="00221E1F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</w:p>
    <w:p w:rsidR="00221E1F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</w:p>
    <w:p w:rsidR="00221E1F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</w:p>
    <w:p w:rsidR="00221E1F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  <w:bookmarkStart w:id="0" w:name="_GoBack"/>
      <w:bookmarkEnd w:id="0"/>
    </w:p>
    <w:p w:rsidR="00221E1F" w:rsidRPr="00B33410" w:rsidRDefault="00221E1F" w:rsidP="00221E1F">
      <w:pPr>
        <w:tabs>
          <w:tab w:val="left" w:pos="426"/>
        </w:tabs>
        <w:jc w:val="both"/>
        <w:rPr>
          <w:sz w:val="22"/>
          <w:szCs w:val="22"/>
        </w:rPr>
      </w:pPr>
    </w:p>
    <w:p w:rsidR="00221E1F" w:rsidRPr="00485601" w:rsidRDefault="00221E1F" w:rsidP="00221E1F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:rsidR="00221E1F" w:rsidRPr="00485601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wskazany </w:t>
      </w:r>
      <w:r w:rsidRPr="00485601">
        <w:rPr>
          <w:color w:val="000000"/>
          <w:sz w:val="22"/>
          <w:szCs w:val="22"/>
          <w:lang w:eastAsia="ar-SA"/>
        </w:rPr>
        <w:br/>
        <w:t>w dokumentach zamówienia.</w:t>
      </w:r>
    </w:p>
    <w:p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Pr="00485601">
        <w:rPr>
          <w:color w:val="000000"/>
          <w:sz w:val="22"/>
          <w:szCs w:val="22"/>
          <w:lang w:eastAsia="ar-SA"/>
        </w:rPr>
        <w:br/>
        <w:t xml:space="preserve">w  Specyfikacji Warunków Zamówienia i zobowiązujemy się, w przypadku wyboru naszej oferty, do zawarcia umowy zgodnej z niniejszą ofertą, na warunkach określonych </w:t>
      </w:r>
      <w:r w:rsidRPr="00485601">
        <w:rPr>
          <w:color w:val="000000"/>
          <w:sz w:val="22"/>
          <w:szCs w:val="22"/>
          <w:lang w:eastAsia="ar-SA"/>
        </w:rPr>
        <w:br/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221E1F" w:rsidRPr="00485601" w:rsidRDefault="00221E1F" w:rsidP="00221E1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:rsidR="00221E1F" w:rsidRPr="00485601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:rsidR="00221E1F" w:rsidRPr="008E22F5" w:rsidRDefault="00221E1F" w:rsidP="00221E1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6F0" w:rsidRDefault="001016F0">
      <w:r>
        <w:separator/>
      </w:r>
    </w:p>
  </w:endnote>
  <w:endnote w:type="continuationSeparator" w:id="0">
    <w:p w:rsidR="001016F0" w:rsidRDefault="00101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6F0" w:rsidRDefault="001016F0">
      <w:r>
        <w:separator/>
      </w:r>
    </w:p>
  </w:footnote>
  <w:footnote w:type="continuationSeparator" w:id="0">
    <w:p w:rsidR="001016F0" w:rsidRDefault="00101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6F0"/>
    <w:rsid w:val="00012286"/>
    <w:rsid w:val="000704FC"/>
    <w:rsid w:val="00071CCC"/>
    <w:rsid w:val="000B731D"/>
    <w:rsid w:val="000D6134"/>
    <w:rsid w:val="000E09C7"/>
    <w:rsid w:val="000F6589"/>
    <w:rsid w:val="001016F0"/>
    <w:rsid w:val="00106636"/>
    <w:rsid w:val="00116EC6"/>
    <w:rsid w:val="001801DD"/>
    <w:rsid w:val="001D4612"/>
    <w:rsid w:val="00207E98"/>
    <w:rsid w:val="00221E1F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62B6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C83383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53670-BCCA-4257-ACAF-187A00398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2023-12-04T12:27:00Z</dcterms:created>
  <dcterms:modified xsi:type="dcterms:W3CDTF">2023-12-04T12:27:00Z</dcterms:modified>
</cp:coreProperties>
</file>