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7CD29" w14:textId="79A3D92B" w:rsidR="00EC00F3" w:rsidRPr="00DC7E52" w:rsidRDefault="00EC00F3" w:rsidP="00EC00F3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708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08266528" w14:textId="77777777" w:rsidR="00EC00F3" w:rsidRPr="00DC7E52" w:rsidRDefault="00EC00F3" w:rsidP="00EC00F3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4403590B" w14:textId="77777777" w:rsidR="00EC00F3" w:rsidRPr="00DC7E52" w:rsidRDefault="00EC00F3" w:rsidP="00EC00F3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4F7BC699" w14:textId="77777777" w:rsidR="00EC00F3" w:rsidRPr="00DC7E52" w:rsidRDefault="00EC00F3" w:rsidP="00EC00F3">
      <w:pPr>
        <w:jc w:val="center"/>
        <w:rPr>
          <w:rFonts w:ascii="Times New Roman" w:hAnsi="Times New Roman"/>
          <w:b/>
        </w:rPr>
      </w:pPr>
    </w:p>
    <w:p w14:paraId="5A7EBFFC" w14:textId="77777777" w:rsidR="00EC00F3" w:rsidRPr="00DC7E52" w:rsidRDefault="00EC00F3" w:rsidP="00EC00F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B980FAC" w14:textId="77777777" w:rsidR="00EC00F3" w:rsidRPr="00DC7E52" w:rsidRDefault="00EC00F3" w:rsidP="00EC00F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39E0D42" w14:textId="77777777" w:rsidR="00EC00F3" w:rsidRPr="00DC7E52" w:rsidRDefault="00EC00F3" w:rsidP="00EC00F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16F534E" w14:textId="77777777" w:rsidR="00EC00F3" w:rsidRPr="00DC7E52" w:rsidRDefault="00EC00F3" w:rsidP="00EC00F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26DB7EE6" w14:textId="34FD6653" w:rsidR="00EC00F3" w:rsidRPr="00DC7E52" w:rsidRDefault="00EC00F3" w:rsidP="00EC00F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>spektrometru</w:t>
      </w:r>
      <w:r>
        <w:rPr>
          <w:b/>
        </w:rPr>
        <w:t xml:space="preserve"> na potrzeby </w:t>
      </w:r>
      <w:r>
        <w:rPr>
          <w:b/>
        </w:rPr>
        <w:t>Laboratorium Dydaktycznego WMN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708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4DA013CC" w14:textId="77777777" w:rsidR="00EC00F3" w:rsidRPr="00DC7E52" w:rsidRDefault="00EC00F3" w:rsidP="00EC00F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1246113" w14:textId="77777777" w:rsidR="00EC00F3" w:rsidRPr="00DC7E52" w:rsidRDefault="00EC00F3" w:rsidP="00EC00F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3BACDD89" w14:textId="77777777" w:rsidR="00EC00F3" w:rsidRPr="00DC7E52" w:rsidRDefault="00EC00F3" w:rsidP="00EC00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1BB9D1E" w14:textId="77777777" w:rsidR="00EC00F3" w:rsidRPr="00DC7E52" w:rsidRDefault="00EC00F3" w:rsidP="00EC00F3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45878B9F" w14:textId="77777777" w:rsidR="00EC00F3" w:rsidRPr="00DC7E52" w:rsidRDefault="00EC00F3" w:rsidP="00EC00F3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C04392F" w14:textId="77777777" w:rsidR="00EC00F3" w:rsidRPr="00DC7E52" w:rsidRDefault="00EC00F3" w:rsidP="00EC00F3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C00F3" w:rsidRPr="00DC7E52" w14:paraId="1408D85A" w14:textId="77777777" w:rsidTr="00E463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CBE4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C191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2CC6A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EC00F3" w:rsidRPr="00DC7E52" w14:paraId="1A38BE5C" w14:textId="77777777" w:rsidTr="00E463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A001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1FC1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FD57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C00F3" w:rsidRPr="00DC7E52" w14:paraId="7C16EC65" w14:textId="77777777" w:rsidTr="00E463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9B67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78F0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63B5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C00F3" w:rsidRPr="00DC7E52" w14:paraId="323999E9" w14:textId="77777777" w:rsidTr="00E4639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D023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827E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E2F4" w14:textId="77777777" w:rsidR="00EC00F3" w:rsidRPr="00DC7E52" w:rsidRDefault="00EC00F3" w:rsidP="00E4639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6D24F5E" w14:textId="77777777" w:rsidR="00EC00F3" w:rsidRPr="00DC7E52" w:rsidRDefault="00EC00F3" w:rsidP="00EC00F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D3BAD2E" w14:textId="77777777" w:rsidR="00EC00F3" w:rsidRPr="00DC7E52" w:rsidRDefault="00EC00F3" w:rsidP="00EC00F3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656F83FE" w14:textId="77777777" w:rsidR="00EC00F3" w:rsidRPr="00DC7E52" w:rsidRDefault="00EC00F3" w:rsidP="00EC00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02278FA7" w14:textId="77777777" w:rsidR="00EC00F3" w:rsidRPr="00DC7E52" w:rsidRDefault="00EC00F3" w:rsidP="00EC00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2BEAE1E" w14:textId="77777777" w:rsidR="00EC00F3" w:rsidRPr="00DC7E52" w:rsidRDefault="00EC00F3" w:rsidP="00EC00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82A9470" w14:textId="77777777" w:rsidR="00EC00F3" w:rsidRPr="00DC7E52" w:rsidRDefault="00EC00F3" w:rsidP="00EC00F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48D4783" w14:textId="77777777" w:rsidR="00EC00F3" w:rsidRPr="00DC7E52" w:rsidRDefault="00EC00F3" w:rsidP="00EC00F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AFD1042" w14:textId="77777777" w:rsidR="00EC00F3" w:rsidRPr="00DC7E52" w:rsidRDefault="00EC00F3" w:rsidP="00EC00F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9657923" w14:textId="77777777" w:rsidR="00EC00F3" w:rsidRPr="00DC7E52" w:rsidRDefault="00EC00F3" w:rsidP="00EC00F3">
      <w:pPr>
        <w:rPr>
          <w:rFonts w:ascii="Times New Roman" w:hAnsi="Times New Roman"/>
        </w:rPr>
      </w:pPr>
    </w:p>
    <w:p w14:paraId="64E5004A" w14:textId="77777777" w:rsidR="00EC00F3" w:rsidRPr="00DC7E52" w:rsidRDefault="00EC00F3" w:rsidP="00EC00F3">
      <w:pPr>
        <w:rPr>
          <w:rFonts w:ascii="Times New Roman" w:hAnsi="Times New Roman"/>
        </w:rPr>
      </w:pPr>
    </w:p>
    <w:p w14:paraId="40490926" w14:textId="77777777" w:rsidR="00EC00F3" w:rsidRPr="009508B4" w:rsidRDefault="00EC00F3" w:rsidP="00EC00F3"/>
    <w:p w14:paraId="4CF0D0B8" w14:textId="77777777" w:rsidR="00EC00F3" w:rsidRPr="00F44C34" w:rsidRDefault="00EC00F3" w:rsidP="00EC00F3"/>
    <w:p w14:paraId="4D83FB7C" w14:textId="77777777" w:rsidR="00EC00F3" w:rsidRPr="00F26BF6" w:rsidRDefault="00EC00F3" w:rsidP="00EC00F3"/>
    <w:p w14:paraId="5B539950" w14:textId="77777777" w:rsidR="00EC00F3" w:rsidRPr="00564EE6" w:rsidRDefault="00EC00F3" w:rsidP="00EC00F3"/>
    <w:p w14:paraId="312D8707" w14:textId="77777777" w:rsidR="00EC00F3" w:rsidRPr="002B616A" w:rsidRDefault="00EC00F3" w:rsidP="00EC00F3"/>
    <w:p w14:paraId="1AD55957" w14:textId="70EFDE94" w:rsidR="00106AC7" w:rsidRPr="00EC00F3" w:rsidRDefault="00106AC7" w:rsidP="00EC00F3"/>
    <w:sectPr w:rsidR="00106AC7" w:rsidRPr="00EC00F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27A4A" w14:textId="77777777" w:rsidR="0032230B" w:rsidRDefault="0032230B">
      <w:r>
        <w:separator/>
      </w:r>
    </w:p>
  </w:endnote>
  <w:endnote w:type="continuationSeparator" w:id="0">
    <w:p w14:paraId="50D8550F" w14:textId="77777777" w:rsidR="0032230B" w:rsidRDefault="0032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F14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BF481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AB3E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E4B26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BE8BD64">
        <v:line id="_x0000_s1025" style="position:absolute;left:0;text-align:left;z-index:251657728" from="-3.85pt,8.7pt" to="455.15pt,8.7pt"/>
      </w:pict>
    </w:r>
  </w:p>
  <w:p w14:paraId="459C310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BB53" w14:textId="77777777" w:rsidR="000E23B0" w:rsidRDefault="000E2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9CD6C" w14:textId="77777777" w:rsidR="0032230B" w:rsidRDefault="0032230B">
      <w:r>
        <w:separator/>
      </w:r>
    </w:p>
  </w:footnote>
  <w:footnote w:type="continuationSeparator" w:id="0">
    <w:p w14:paraId="66D2FB55" w14:textId="77777777" w:rsidR="0032230B" w:rsidRDefault="00322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D37F" w14:textId="77777777" w:rsidR="000E23B0" w:rsidRDefault="000E2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8C49" w14:textId="77777777" w:rsidR="000E23B0" w:rsidRDefault="000E2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E5D35" w14:textId="77777777" w:rsidR="000E23B0" w:rsidRDefault="000E23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2499388">
    <w:abstractNumId w:val="15"/>
  </w:num>
  <w:num w:numId="2" w16cid:durableId="1667247710">
    <w:abstractNumId w:val="0"/>
  </w:num>
  <w:num w:numId="3" w16cid:durableId="266154491">
    <w:abstractNumId w:val="13"/>
  </w:num>
  <w:num w:numId="4" w16cid:durableId="729809796">
    <w:abstractNumId w:val="8"/>
  </w:num>
  <w:num w:numId="5" w16cid:durableId="253055029">
    <w:abstractNumId w:val="7"/>
  </w:num>
  <w:num w:numId="6" w16cid:durableId="1510024206">
    <w:abstractNumId w:val="1"/>
  </w:num>
  <w:num w:numId="7" w16cid:durableId="1743331145">
    <w:abstractNumId w:val="6"/>
  </w:num>
  <w:num w:numId="8" w16cid:durableId="1653295250">
    <w:abstractNumId w:val="3"/>
  </w:num>
  <w:num w:numId="9" w16cid:durableId="1096706435">
    <w:abstractNumId w:val="2"/>
  </w:num>
  <w:num w:numId="10" w16cid:durableId="648439070">
    <w:abstractNumId w:val="5"/>
  </w:num>
  <w:num w:numId="11" w16cid:durableId="30541859">
    <w:abstractNumId w:val="11"/>
  </w:num>
  <w:num w:numId="12" w16cid:durableId="1576938524">
    <w:abstractNumId w:val="4"/>
  </w:num>
  <w:num w:numId="13" w16cid:durableId="1968929705">
    <w:abstractNumId w:val="10"/>
  </w:num>
  <w:num w:numId="14" w16cid:durableId="1117289090">
    <w:abstractNumId w:val="14"/>
  </w:num>
  <w:num w:numId="18" w16cid:durableId="16077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30B"/>
    <w:rsid w:val="0000184A"/>
    <w:rsid w:val="00012997"/>
    <w:rsid w:val="000621A2"/>
    <w:rsid w:val="00075CEC"/>
    <w:rsid w:val="000E23B0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2230B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00F3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E07BF05"/>
  <w15:chartTrackingRefBased/>
  <w15:docId w15:val="{253A6DDC-58B0-4E8A-9752-1B35B4C9D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00F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EC00F3"/>
    <w:rPr>
      <w:b/>
      <w:sz w:val="24"/>
    </w:rPr>
  </w:style>
  <w:style w:type="character" w:customStyle="1" w:styleId="NagwekZnak">
    <w:name w:val="Nagłówek Znak"/>
    <w:link w:val="Nagwek"/>
    <w:rsid w:val="00EC00F3"/>
  </w:style>
  <w:style w:type="paragraph" w:styleId="Akapitzlist">
    <w:name w:val="List Paragraph"/>
    <w:basedOn w:val="Normalny"/>
    <w:uiPriority w:val="34"/>
    <w:qFormat/>
    <w:rsid w:val="00EC00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2023-11-28T13:59:00Z</dcterms:created>
  <dcterms:modified xsi:type="dcterms:W3CDTF">2023-11-28T14:01:00Z</dcterms:modified>
</cp:coreProperties>
</file>