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77C5D" w14:textId="77777777" w:rsidR="00D665F5" w:rsidRDefault="0057545D" w:rsidP="00D665F5">
      <w:pPr>
        <w:spacing w:after="240"/>
        <w:jc w:val="right"/>
        <w:rPr>
          <w:sz w:val="22"/>
          <w:szCs w:val="22"/>
        </w:rPr>
      </w:pPr>
      <w:r w:rsidRPr="0057545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7545D">
        <w:rPr>
          <w:sz w:val="22"/>
          <w:szCs w:val="22"/>
        </w:rPr>
        <w:t>2023-11-30</w:t>
      </w:r>
    </w:p>
    <w:p w14:paraId="060AADF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2C19135" w14:textId="77777777" w:rsidR="0057545D" w:rsidRPr="0057545D" w:rsidRDefault="0057545D" w:rsidP="00577BC6">
      <w:pPr>
        <w:spacing w:after="40"/>
        <w:rPr>
          <w:b/>
          <w:bCs/>
          <w:sz w:val="22"/>
          <w:szCs w:val="22"/>
        </w:rPr>
      </w:pPr>
      <w:r w:rsidRPr="0057545D">
        <w:rPr>
          <w:b/>
          <w:bCs/>
          <w:sz w:val="22"/>
          <w:szCs w:val="22"/>
        </w:rPr>
        <w:t>Akademia Górniczo - Hutnicza</w:t>
      </w:r>
    </w:p>
    <w:p w14:paraId="36EC9757" w14:textId="77777777" w:rsidR="0057545D" w:rsidRPr="0057545D" w:rsidRDefault="0057545D" w:rsidP="00577BC6">
      <w:pPr>
        <w:spacing w:after="40"/>
        <w:rPr>
          <w:b/>
          <w:bCs/>
          <w:sz w:val="22"/>
          <w:szCs w:val="22"/>
        </w:rPr>
      </w:pPr>
      <w:r w:rsidRPr="0057545D">
        <w:rPr>
          <w:b/>
          <w:bCs/>
          <w:sz w:val="22"/>
          <w:szCs w:val="22"/>
        </w:rPr>
        <w:t>im. Stanisława Staszica w Krakowie</w:t>
      </w:r>
    </w:p>
    <w:p w14:paraId="2D76AC77" w14:textId="77777777" w:rsidR="00D665F5" w:rsidRPr="00D91931" w:rsidRDefault="0057545D" w:rsidP="00577BC6">
      <w:pPr>
        <w:spacing w:after="40"/>
        <w:rPr>
          <w:b/>
          <w:bCs/>
          <w:sz w:val="22"/>
          <w:szCs w:val="22"/>
        </w:rPr>
      </w:pPr>
      <w:r w:rsidRPr="0057545D">
        <w:rPr>
          <w:b/>
          <w:bCs/>
          <w:sz w:val="22"/>
          <w:szCs w:val="22"/>
        </w:rPr>
        <w:t>Dział Zamówień Publicznych</w:t>
      </w:r>
    </w:p>
    <w:p w14:paraId="3CC30C20" w14:textId="77777777" w:rsidR="00D665F5" w:rsidRPr="00BD5546" w:rsidRDefault="0057545D" w:rsidP="00D665F5">
      <w:pPr>
        <w:rPr>
          <w:sz w:val="22"/>
          <w:szCs w:val="22"/>
        </w:rPr>
      </w:pPr>
      <w:r w:rsidRPr="0057545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7545D">
        <w:rPr>
          <w:sz w:val="22"/>
          <w:szCs w:val="22"/>
        </w:rPr>
        <w:t>30</w:t>
      </w:r>
    </w:p>
    <w:p w14:paraId="21B4F8A0" w14:textId="77777777" w:rsidR="00D665F5" w:rsidRPr="00BD5546" w:rsidRDefault="0057545D" w:rsidP="00D665F5">
      <w:pPr>
        <w:rPr>
          <w:sz w:val="22"/>
          <w:szCs w:val="22"/>
        </w:rPr>
      </w:pPr>
      <w:r w:rsidRPr="0057545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7545D">
        <w:rPr>
          <w:sz w:val="22"/>
          <w:szCs w:val="22"/>
        </w:rPr>
        <w:t>Kraków</w:t>
      </w:r>
    </w:p>
    <w:p w14:paraId="36B2D32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545D" w:rsidRPr="0057545D">
        <w:rPr>
          <w:b/>
          <w:sz w:val="22"/>
          <w:szCs w:val="22"/>
        </w:rPr>
        <w:t>KC-zp.272-671/23</w:t>
      </w:r>
      <w:r w:rsidR="00A80738">
        <w:rPr>
          <w:sz w:val="24"/>
        </w:rPr>
        <w:tab/>
        <w:t xml:space="preserve"> </w:t>
      </w:r>
    </w:p>
    <w:p w14:paraId="055BBF3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C343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C0DD36" w14:textId="47643A33" w:rsidR="00A80738" w:rsidRPr="00F566D6" w:rsidRDefault="00A80738" w:rsidP="00F566D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F566D6">
        <w:rPr>
          <w:b/>
          <w:spacing w:val="20"/>
          <w:sz w:val="28"/>
        </w:rPr>
        <w:t>INFORMACJA Z OTWARCIA OFERT</w:t>
      </w:r>
    </w:p>
    <w:p w14:paraId="62F34AA4" w14:textId="77777777" w:rsidR="00A80738" w:rsidRPr="00F566D6" w:rsidRDefault="00A80738" w:rsidP="00F566D6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A83503E" w14:textId="77777777" w:rsidR="00C659E2" w:rsidRPr="00F566D6" w:rsidRDefault="00C659E2" w:rsidP="00F566D6">
      <w:pPr>
        <w:jc w:val="both"/>
        <w:rPr>
          <w:b/>
          <w:bCs/>
          <w:sz w:val="22"/>
          <w:szCs w:val="22"/>
        </w:rPr>
      </w:pPr>
      <w:r w:rsidRPr="00F566D6">
        <w:rPr>
          <w:bCs/>
          <w:sz w:val="22"/>
          <w:szCs w:val="22"/>
        </w:rPr>
        <w:t xml:space="preserve">Dotyczy </w:t>
      </w:r>
      <w:r w:rsidRPr="00F566D6">
        <w:rPr>
          <w:sz w:val="22"/>
          <w:szCs w:val="22"/>
        </w:rPr>
        <w:t xml:space="preserve">postępowania o udzielenie zamówienia publicznego prowadzonego w trybie </w:t>
      </w:r>
      <w:r w:rsidR="0057545D" w:rsidRPr="00F566D6">
        <w:rPr>
          <w:sz w:val="22"/>
          <w:szCs w:val="22"/>
        </w:rPr>
        <w:t xml:space="preserve">Tryb podstawowy bez negocjacji - art. 275 pkt. 1 ustawy </w:t>
      </w:r>
      <w:proofErr w:type="spellStart"/>
      <w:r w:rsidR="0057545D" w:rsidRPr="00F566D6">
        <w:rPr>
          <w:sz w:val="22"/>
          <w:szCs w:val="22"/>
        </w:rPr>
        <w:t>Pzp</w:t>
      </w:r>
      <w:proofErr w:type="spellEnd"/>
      <w:r w:rsidRPr="00F566D6">
        <w:rPr>
          <w:sz w:val="22"/>
          <w:szCs w:val="22"/>
        </w:rPr>
        <w:t xml:space="preserve"> </w:t>
      </w:r>
      <w:r w:rsidR="007965DC" w:rsidRPr="00F566D6">
        <w:rPr>
          <w:sz w:val="22"/>
          <w:szCs w:val="22"/>
        </w:rPr>
        <w:t>prowadzonego pn.</w:t>
      </w:r>
      <w:r w:rsidRPr="00F566D6">
        <w:rPr>
          <w:sz w:val="22"/>
          <w:szCs w:val="22"/>
        </w:rPr>
        <w:t xml:space="preserve">: </w:t>
      </w:r>
    </w:p>
    <w:p w14:paraId="0AAA2C20" w14:textId="77777777" w:rsidR="00A80738" w:rsidRPr="00F566D6" w:rsidRDefault="0057545D" w:rsidP="00F566D6">
      <w:pPr>
        <w:pStyle w:val="Tekstpodstawowywcity"/>
        <w:ind w:firstLine="0"/>
        <w:jc w:val="center"/>
        <w:rPr>
          <w:sz w:val="22"/>
          <w:szCs w:val="22"/>
        </w:rPr>
      </w:pPr>
      <w:r w:rsidRPr="00F566D6">
        <w:rPr>
          <w:b/>
          <w:sz w:val="22"/>
          <w:szCs w:val="22"/>
        </w:rPr>
        <w:t>remont pomieszczeń nr 100, 100a, 101, 102, 102a w przewiązce P-A1-C1 AGH - KC-zp.272-671/23</w:t>
      </w:r>
    </w:p>
    <w:p w14:paraId="3D6B73AF" w14:textId="77777777" w:rsidR="00D665F5" w:rsidRPr="00F566D6" w:rsidRDefault="00D665F5" w:rsidP="00F566D6">
      <w:pPr>
        <w:jc w:val="both"/>
        <w:rPr>
          <w:sz w:val="22"/>
          <w:szCs w:val="22"/>
        </w:rPr>
      </w:pPr>
      <w:r w:rsidRPr="00F566D6">
        <w:rPr>
          <w:sz w:val="22"/>
          <w:szCs w:val="22"/>
        </w:rPr>
        <w:t>Zamawiający, działając na podstawie art. 22</w:t>
      </w:r>
      <w:r w:rsidR="00601802" w:rsidRPr="00F566D6">
        <w:rPr>
          <w:sz w:val="22"/>
          <w:szCs w:val="22"/>
        </w:rPr>
        <w:t>2</w:t>
      </w:r>
      <w:r w:rsidRPr="00F566D6">
        <w:rPr>
          <w:sz w:val="22"/>
          <w:szCs w:val="22"/>
        </w:rPr>
        <w:t xml:space="preserve"> ust. 5 </w:t>
      </w:r>
      <w:r w:rsidRPr="00F566D6">
        <w:rPr>
          <w:bCs/>
          <w:sz w:val="22"/>
          <w:szCs w:val="22"/>
        </w:rPr>
        <w:t>ustawy z dnia 11 września 2019 r. Prawo zamówień publicznych</w:t>
      </w:r>
      <w:r w:rsidRPr="00F566D6">
        <w:rPr>
          <w:sz w:val="22"/>
          <w:szCs w:val="22"/>
        </w:rPr>
        <w:t xml:space="preserve"> </w:t>
      </w:r>
      <w:r w:rsidR="00A67C20" w:rsidRPr="00F566D6">
        <w:rPr>
          <w:sz w:val="22"/>
          <w:szCs w:val="22"/>
        </w:rPr>
        <w:t xml:space="preserve">(Dz. U. z 2022 r. poz. 1710) </w:t>
      </w:r>
      <w:r w:rsidRPr="00F566D6">
        <w:rPr>
          <w:sz w:val="22"/>
          <w:szCs w:val="22"/>
        </w:rPr>
        <w:t>udostępnia</w:t>
      </w:r>
      <w:r w:rsidR="00F95C33" w:rsidRPr="00F566D6">
        <w:rPr>
          <w:sz w:val="22"/>
          <w:szCs w:val="22"/>
        </w:rPr>
        <w:t xml:space="preserve"> </w:t>
      </w:r>
      <w:r w:rsidR="004C7E9B" w:rsidRPr="00F566D6">
        <w:rPr>
          <w:sz w:val="22"/>
          <w:szCs w:val="22"/>
        </w:rPr>
        <w:t>informacj</w:t>
      </w:r>
      <w:r w:rsidR="00577BC6" w:rsidRPr="00F566D6">
        <w:rPr>
          <w:sz w:val="22"/>
          <w:szCs w:val="22"/>
        </w:rPr>
        <w:t>ę</w:t>
      </w:r>
      <w:r w:rsidR="00035488" w:rsidRPr="00F566D6">
        <w:rPr>
          <w:sz w:val="22"/>
          <w:szCs w:val="22"/>
        </w:rPr>
        <w:t xml:space="preserve"> z otwarcia ofert</w:t>
      </w:r>
      <w:r w:rsidR="00577BC6" w:rsidRPr="00F566D6">
        <w:rPr>
          <w:sz w:val="22"/>
          <w:szCs w:val="22"/>
        </w:rPr>
        <w:t>.</w:t>
      </w:r>
    </w:p>
    <w:p w14:paraId="5E41D2EB" w14:textId="77777777" w:rsidR="00A80738" w:rsidRPr="00F566D6" w:rsidRDefault="00D665F5" w:rsidP="00F566D6">
      <w:pPr>
        <w:jc w:val="both"/>
        <w:rPr>
          <w:sz w:val="22"/>
          <w:szCs w:val="22"/>
        </w:rPr>
      </w:pPr>
      <w:r w:rsidRPr="00F566D6">
        <w:rPr>
          <w:sz w:val="22"/>
          <w:szCs w:val="22"/>
        </w:rPr>
        <w:t>Podczas otwarcia ofert, mającego miejsce</w:t>
      </w:r>
      <w:r w:rsidR="00FF4AB1" w:rsidRPr="00F566D6">
        <w:rPr>
          <w:sz w:val="22"/>
          <w:szCs w:val="22"/>
        </w:rPr>
        <w:t xml:space="preserve"> w dniu </w:t>
      </w:r>
      <w:r w:rsidR="0057545D" w:rsidRPr="00F566D6">
        <w:rPr>
          <w:sz w:val="22"/>
          <w:szCs w:val="22"/>
        </w:rPr>
        <w:t>04/12/2023</w:t>
      </w:r>
      <w:r w:rsidR="00FF4AB1" w:rsidRPr="00F566D6">
        <w:rPr>
          <w:sz w:val="22"/>
          <w:szCs w:val="22"/>
        </w:rPr>
        <w:t xml:space="preserve"> o godz. </w:t>
      </w:r>
      <w:r w:rsidR="0057545D" w:rsidRPr="00F566D6">
        <w:rPr>
          <w:sz w:val="22"/>
          <w:szCs w:val="22"/>
        </w:rPr>
        <w:t>13:00</w:t>
      </w:r>
      <w:r w:rsidRPr="00F566D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566D6" w14:paraId="6E642456" w14:textId="77777777" w:rsidTr="003F57CD">
        <w:tc>
          <w:tcPr>
            <w:tcW w:w="993" w:type="dxa"/>
            <w:shd w:val="clear" w:color="auto" w:fill="auto"/>
            <w:vAlign w:val="center"/>
          </w:tcPr>
          <w:p w14:paraId="1E45731D" w14:textId="77777777" w:rsidR="00D665F5" w:rsidRPr="00F566D6" w:rsidRDefault="00D665F5" w:rsidP="00F566D6">
            <w:pPr>
              <w:jc w:val="center"/>
            </w:pPr>
            <w:r w:rsidRPr="00F566D6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95DEF08" w14:textId="77777777" w:rsidR="00D665F5" w:rsidRPr="00F566D6" w:rsidRDefault="00D665F5" w:rsidP="00F566D6">
            <w:pPr>
              <w:jc w:val="center"/>
            </w:pPr>
            <w:r w:rsidRPr="00F566D6">
              <w:t>Nazwa</w:t>
            </w:r>
            <w:r w:rsidR="003F57CD" w:rsidRPr="00F566D6">
              <w:t xml:space="preserve"> </w:t>
            </w:r>
            <w:r w:rsidRPr="00F566D6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A7FB65" w14:textId="77777777" w:rsidR="00D665F5" w:rsidRPr="00F566D6" w:rsidRDefault="00D665F5" w:rsidP="00F566D6">
            <w:pPr>
              <w:jc w:val="center"/>
            </w:pPr>
            <w:r w:rsidRPr="00F566D6">
              <w:t>Cena oferty</w:t>
            </w:r>
          </w:p>
        </w:tc>
      </w:tr>
      <w:tr w:rsidR="0057545D" w:rsidRPr="00F566D6" w14:paraId="3A1B6870" w14:textId="77777777" w:rsidTr="003073BC">
        <w:tc>
          <w:tcPr>
            <w:tcW w:w="993" w:type="dxa"/>
            <w:shd w:val="clear" w:color="auto" w:fill="auto"/>
            <w:vAlign w:val="center"/>
          </w:tcPr>
          <w:p w14:paraId="12D2DE7F" w14:textId="77777777" w:rsidR="0057545D" w:rsidRPr="00F566D6" w:rsidRDefault="0057545D" w:rsidP="00F566D6">
            <w:pPr>
              <w:jc w:val="center"/>
            </w:pPr>
            <w:r w:rsidRPr="00F566D6">
              <w:t>1</w:t>
            </w:r>
          </w:p>
        </w:tc>
        <w:tc>
          <w:tcPr>
            <w:tcW w:w="5244" w:type="dxa"/>
            <w:shd w:val="clear" w:color="auto" w:fill="auto"/>
          </w:tcPr>
          <w:p w14:paraId="3EAE6D4D" w14:textId="77777777" w:rsidR="0057545D" w:rsidRPr="00F566D6" w:rsidRDefault="0057545D" w:rsidP="00F566D6">
            <w:r w:rsidRPr="00F566D6">
              <w:t>DOMAR Krystian Góra</w:t>
            </w:r>
          </w:p>
          <w:p w14:paraId="44A40188" w14:textId="2221A626" w:rsidR="0057545D" w:rsidRPr="00F566D6" w:rsidRDefault="00F566D6" w:rsidP="00F566D6">
            <w:proofErr w:type="spellStart"/>
            <w:r w:rsidRPr="00F566D6">
              <w:t>Komorowicka</w:t>
            </w:r>
            <w:proofErr w:type="spellEnd"/>
            <w:r w:rsidRPr="00F566D6">
              <w:t xml:space="preserve"> 17/3</w:t>
            </w:r>
          </w:p>
          <w:p w14:paraId="62DBA116" w14:textId="78107E41" w:rsidR="0057545D" w:rsidRPr="00F566D6" w:rsidRDefault="0057545D" w:rsidP="00F566D6">
            <w:pPr>
              <w:jc w:val="both"/>
            </w:pPr>
            <w:r w:rsidRPr="00F566D6">
              <w:t>43-3</w:t>
            </w:r>
            <w:r w:rsidR="00F566D6" w:rsidRPr="00F566D6">
              <w:t xml:space="preserve">00 </w:t>
            </w:r>
            <w:r w:rsidRPr="00F566D6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BFAB4D" w14:textId="77777777" w:rsidR="0057545D" w:rsidRPr="00F566D6" w:rsidRDefault="0057545D" w:rsidP="00F566D6">
            <w:pPr>
              <w:jc w:val="both"/>
            </w:pPr>
            <w:r w:rsidRPr="00F566D6">
              <w:t>598 729.63 zł</w:t>
            </w:r>
          </w:p>
        </w:tc>
      </w:tr>
      <w:tr w:rsidR="0057545D" w:rsidRPr="00F566D6" w14:paraId="2C567810" w14:textId="77777777" w:rsidTr="003073BC">
        <w:tc>
          <w:tcPr>
            <w:tcW w:w="993" w:type="dxa"/>
            <w:shd w:val="clear" w:color="auto" w:fill="auto"/>
            <w:vAlign w:val="center"/>
          </w:tcPr>
          <w:p w14:paraId="488264C2" w14:textId="77777777" w:rsidR="0057545D" w:rsidRPr="00F566D6" w:rsidRDefault="0057545D" w:rsidP="00F566D6">
            <w:pPr>
              <w:jc w:val="center"/>
            </w:pPr>
            <w:r w:rsidRPr="00F566D6">
              <w:t>2</w:t>
            </w:r>
          </w:p>
        </w:tc>
        <w:tc>
          <w:tcPr>
            <w:tcW w:w="5244" w:type="dxa"/>
            <w:shd w:val="clear" w:color="auto" w:fill="auto"/>
          </w:tcPr>
          <w:p w14:paraId="4D6038AC" w14:textId="77777777" w:rsidR="0057545D" w:rsidRPr="00F566D6" w:rsidRDefault="0057545D" w:rsidP="00F566D6">
            <w:r w:rsidRPr="00F566D6">
              <w:t>Kamil Trybuś Engineering</w:t>
            </w:r>
          </w:p>
          <w:p w14:paraId="7F6B0249" w14:textId="77777777" w:rsidR="0057545D" w:rsidRPr="00F566D6" w:rsidRDefault="0057545D" w:rsidP="00F566D6">
            <w:r w:rsidRPr="00F566D6">
              <w:t>Wybickiego</w:t>
            </w:r>
            <w:r w:rsidRPr="00F566D6">
              <w:t xml:space="preserve"> </w:t>
            </w:r>
            <w:r w:rsidRPr="00F566D6">
              <w:t>1/5</w:t>
            </w:r>
            <w:r w:rsidRPr="00F566D6">
              <w:t xml:space="preserve"> </w:t>
            </w:r>
          </w:p>
          <w:p w14:paraId="4743A8A0" w14:textId="77777777" w:rsidR="0057545D" w:rsidRPr="00F566D6" w:rsidRDefault="0057545D" w:rsidP="00F566D6">
            <w:pPr>
              <w:jc w:val="both"/>
            </w:pPr>
            <w:r w:rsidRPr="00F566D6">
              <w:t>31-261</w:t>
            </w:r>
            <w:r w:rsidRPr="00F566D6">
              <w:t xml:space="preserve"> </w:t>
            </w:r>
            <w:r w:rsidRPr="00F566D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A8D094" w14:textId="281598CC" w:rsidR="0057545D" w:rsidRPr="00F566D6" w:rsidRDefault="0057545D" w:rsidP="00F566D6">
            <w:pPr>
              <w:jc w:val="both"/>
            </w:pPr>
            <w:r w:rsidRPr="00F566D6">
              <w:t>548</w:t>
            </w:r>
            <w:r w:rsidR="00F566D6" w:rsidRPr="00F566D6">
              <w:t xml:space="preserve"> 000</w:t>
            </w:r>
            <w:r w:rsidRPr="00F566D6">
              <w:t>.00 zł</w:t>
            </w:r>
          </w:p>
        </w:tc>
      </w:tr>
      <w:tr w:rsidR="0057545D" w:rsidRPr="00F566D6" w14:paraId="39DCC55B" w14:textId="77777777" w:rsidTr="003073BC">
        <w:tc>
          <w:tcPr>
            <w:tcW w:w="993" w:type="dxa"/>
            <w:shd w:val="clear" w:color="auto" w:fill="auto"/>
            <w:vAlign w:val="center"/>
          </w:tcPr>
          <w:p w14:paraId="0C48BD6E" w14:textId="77777777" w:rsidR="0057545D" w:rsidRPr="00F566D6" w:rsidRDefault="0057545D" w:rsidP="00F566D6">
            <w:pPr>
              <w:jc w:val="center"/>
            </w:pPr>
            <w:r w:rsidRPr="00F566D6">
              <w:t>3</w:t>
            </w:r>
          </w:p>
        </w:tc>
        <w:tc>
          <w:tcPr>
            <w:tcW w:w="5244" w:type="dxa"/>
            <w:shd w:val="clear" w:color="auto" w:fill="auto"/>
          </w:tcPr>
          <w:p w14:paraId="5D97E09A" w14:textId="77777777" w:rsidR="0057545D" w:rsidRPr="00F566D6" w:rsidRDefault="0057545D" w:rsidP="00F566D6">
            <w:r w:rsidRPr="00F566D6">
              <w:t>KARTO SP. Z O.O.</w:t>
            </w:r>
          </w:p>
          <w:p w14:paraId="26906444" w14:textId="77777777" w:rsidR="0057545D" w:rsidRPr="00F566D6" w:rsidRDefault="0057545D" w:rsidP="00F566D6">
            <w:proofErr w:type="spellStart"/>
            <w:r w:rsidRPr="00F566D6">
              <w:t>Jugowicka</w:t>
            </w:r>
            <w:proofErr w:type="spellEnd"/>
            <w:r w:rsidRPr="00F566D6">
              <w:t xml:space="preserve"> </w:t>
            </w:r>
            <w:r w:rsidRPr="00F566D6">
              <w:t>17A</w:t>
            </w:r>
            <w:r w:rsidRPr="00F566D6">
              <w:t xml:space="preserve"> </w:t>
            </w:r>
          </w:p>
          <w:p w14:paraId="0C6342E6" w14:textId="77777777" w:rsidR="0057545D" w:rsidRPr="00F566D6" w:rsidRDefault="0057545D" w:rsidP="00F566D6">
            <w:pPr>
              <w:jc w:val="both"/>
            </w:pPr>
            <w:r w:rsidRPr="00F566D6">
              <w:t>30-443</w:t>
            </w:r>
            <w:r w:rsidRPr="00F566D6">
              <w:t xml:space="preserve"> </w:t>
            </w:r>
            <w:r w:rsidRPr="00F566D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0A1BE3" w14:textId="77777777" w:rsidR="0057545D" w:rsidRPr="00F566D6" w:rsidRDefault="0057545D" w:rsidP="00F566D6">
            <w:pPr>
              <w:jc w:val="both"/>
            </w:pPr>
            <w:r w:rsidRPr="00F566D6">
              <w:t>472 558.65 zł</w:t>
            </w:r>
          </w:p>
        </w:tc>
      </w:tr>
      <w:tr w:rsidR="0057545D" w:rsidRPr="00F566D6" w14:paraId="25BA51F2" w14:textId="77777777" w:rsidTr="003073BC">
        <w:tc>
          <w:tcPr>
            <w:tcW w:w="993" w:type="dxa"/>
            <w:shd w:val="clear" w:color="auto" w:fill="auto"/>
            <w:vAlign w:val="center"/>
          </w:tcPr>
          <w:p w14:paraId="658C117E" w14:textId="77777777" w:rsidR="0057545D" w:rsidRPr="00F566D6" w:rsidRDefault="0057545D" w:rsidP="00F566D6">
            <w:pPr>
              <w:jc w:val="center"/>
            </w:pPr>
            <w:r w:rsidRPr="00F566D6">
              <w:t>4</w:t>
            </w:r>
          </w:p>
        </w:tc>
        <w:tc>
          <w:tcPr>
            <w:tcW w:w="5244" w:type="dxa"/>
            <w:shd w:val="clear" w:color="auto" w:fill="auto"/>
          </w:tcPr>
          <w:p w14:paraId="4987FC05" w14:textId="77777777" w:rsidR="0057545D" w:rsidRPr="00F566D6" w:rsidRDefault="0057545D" w:rsidP="00F566D6">
            <w:r w:rsidRPr="00F566D6">
              <w:t>Zakład Budowlano-Ślusarski TOMBUDOS Kazimierz Tomczyk</w:t>
            </w:r>
          </w:p>
          <w:p w14:paraId="00DC1F37" w14:textId="77777777" w:rsidR="0057545D" w:rsidRPr="00F566D6" w:rsidRDefault="0057545D" w:rsidP="00F566D6">
            <w:r w:rsidRPr="00F566D6">
              <w:t>Zręczyce</w:t>
            </w:r>
            <w:r w:rsidRPr="00F566D6">
              <w:t xml:space="preserve"> </w:t>
            </w:r>
            <w:r w:rsidRPr="00F566D6">
              <w:t>60</w:t>
            </w:r>
            <w:r w:rsidRPr="00F566D6">
              <w:t xml:space="preserve"> </w:t>
            </w:r>
          </w:p>
          <w:p w14:paraId="17A63AD4" w14:textId="77777777" w:rsidR="0057545D" w:rsidRPr="00F566D6" w:rsidRDefault="0057545D" w:rsidP="00F566D6">
            <w:pPr>
              <w:jc w:val="both"/>
            </w:pPr>
            <w:r w:rsidRPr="00F566D6">
              <w:t>32-420</w:t>
            </w:r>
            <w:r w:rsidRPr="00F566D6">
              <w:t xml:space="preserve"> </w:t>
            </w:r>
            <w:r w:rsidRPr="00F566D6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2B932F" w14:textId="77777777" w:rsidR="0057545D" w:rsidRPr="00F566D6" w:rsidRDefault="0057545D" w:rsidP="00F566D6">
            <w:pPr>
              <w:jc w:val="both"/>
            </w:pPr>
            <w:r w:rsidRPr="00F566D6">
              <w:t>441 776.03 zł</w:t>
            </w:r>
          </w:p>
        </w:tc>
      </w:tr>
      <w:tr w:rsidR="0057545D" w:rsidRPr="00F566D6" w14:paraId="34642D48" w14:textId="77777777" w:rsidTr="003073BC">
        <w:tc>
          <w:tcPr>
            <w:tcW w:w="993" w:type="dxa"/>
            <w:shd w:val="clear" w:color="auto" w:fill="auto"/>
            <w:vAlign w:val="center"/>
          </w:tcPr>
          <w:p w14:paraId="77E6873A" w14:textId="77777777" w:rsidR="0057545D" w:rsidRPr="00F566D6" w:rsidRDefault="0057545D" w:rsidP="00F566D6">
            <w:pPr>
              <w:jc w:val="center"/>
            </w:pPr>
            <w:r w:rsidRPr="00F566D6">
              <w:t>5</w:t>
            </w:r>
          </w:p>
        </w:tc>
        <w:tc>
          <w:tcPr>
            <w:tcW w:w="5244" w:type="dxa"/>
            <w:shd w:val="clear" w:color="auto" w:fill="auto"/>
          </w:tcPr>
          <w:p w14:paraId="0E78F41A" w14:textId="77777777" w:rsidR="00F566D6" w:rsidRPr="00F566D6" w:rsidRDefault="00F566D6" w:rsidP="00F566D6">
            <w:proofErr w:type="spellStart"/>
            <w:r w:rsidRPr="00F566D6">
              <w:t>Konsrcjum</w:t>
            </w:r>
            <w:proofErr w:type="spellEnd"/>
            <w:r w:rsidRPr="00F566D6">
              <w:t xml:space="preserve">: </w:t>
            </w:r>
          </w:p>
          <w:p w14:paraId="2BC526E3" w14:textId="77777777" w:rsidR="00F566D6" w:rsidRPr="00F566D6" w:rsidRDefault="00F566D6" w:rsidP="00F566D6">
            <w:r w:rsidRPr="00F566D6">
              <w:t xml:space="preserve">Lider -  </w:t>
            </w:r>
            <w:proofErr w:type="spellStart"/>
            <w:r w:rsidR="0057545D" w:rsidRPr="00F566D6">
              <w:t>Stambud</w:t>
            </w:r>
            <w:proofErr w:type="spellEnd"/>
            <w:r w:rsidR="0057545D" w:rsidRPr="00F566D6">
              <w:t xml:space="preserve"> Sp. z o.o.</w:t>
            </w:r>
            <w:r w:rsidRPr="00F566D6">
              <w:t xml:space="preserve"> </w:t>
            </w:r>
          </w:p>
          <w:p w14:paraId="402B1E31" w14:textId="4FEF560E" w:rsidR="0057545D" w:rsidRPr="00F566D6" w:rsidRDefault="0057545D" w:rsidP="00F566D6">
            <w:r w:rsidRPr="00F566D6">
              <w:t>Św. Wojciecha</w:t>
            </w:r>
            <w:r w:rsidRPr="00F566D6">
              <w:t xml:space="preserve"> </w:t>
            </w:r>
            <w:r w:rsidRPr="00F566D6">
              <w:t>89</w:t>
            </w:r>
            <w:r w:rsidRPr="00F566D6">
              <w:t xml:space="preserve"> </w:t>
            </w:r>
            <w:r w:rsidRPr="00F566D6">
              <w:t>32-085</w:t>
            </w:r>
            <w:r w:rsidRPr="00F566D6">
              <w:t xml:space="preserve"> </w:t>
            </w:r>
            <w:r w:rsidRPr="00F566D6">
              <w:t>Modlnica</w:t>
            </w:r>
          </w:p>
          <w:p w14:paraId="18F61971" w14:textId="77777777" w:rsidR="00F566D6" w:rsidRPr="00F566D6" w:rsidRDefault="00F566D6" w:rsidP="00F566D6">
            <w:r w:rsidRPr="00F566D6">
              <w:t>Partner - 2K Budownictwo sp. z o.o. sp. k.</w:t>
            </w:r>
          </w:p>
          <w:p w14:paraId="1827DFB7" w14:textId="45719719" w:rsidR="00F566D6" w:rsidRPr="00F566D6" w:rsidRDefault="00F566D6" w:rsidP="00F566D6">
            <w:r w:rsidRPr="00F566D6">
              <w:t>Św. Wojciecha 89 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BE1CD0" w14:textId="77777777" w:rsidR="0057545D" w:rsidRPr="00F566D6" w:rsidRDefault="0057545D" w:rsidP="00F566D6">
            <w:pPr>
              <w:jc w:val="both"/>
            </w:pPr>
            <w:r w:rsidRPr="00F566D6">
              <w:t>513 185.84 zł</w:t>
            </w:r>
          </w:p>
        </w:tc>
      </w:tr>
      <w:tr w:rsidR="0057545D" w:rsidRPr="00F566D6" w14:paraId="3D411F1D" w14:textId="77777777" w:rsidTr="003073BC">
        <w:tc>
          <w:tcPr>
            <w:tcW w:w="993" w:type="dxa"/>
            <w:shd w:val="clear" w:color="auto" w:fill="auto"/>
            <w:vAlign w:val="center"/>
          </w:tcPr>
          <w:p w14:paraId="0229F535" w14:textId="77777777" w:rsidR="0057545D" w:rsidRPr="00F566D6" w:rsidRDefault="0057545D" w:rsidP="00F566D6">
            <w:pPr>
              <w:jc w:val="center"/>
            </w:pPr>
            <w:r w:rsidRPr="00F566D6">
              <w:t>6</w:t>
            </w:r>
          </w:p>
        </w:tc>
        <w:tc>
          <w:tcPr>
            <w:tcW w:w="5244" w:type="dxa"/>
            <w:shd w:val="clear" w:color="auto" w:fill="auto"/>
          </w:tcPr>
          <w:p w14:paraId="1EB0A1C3" w14:textId="77777777" w:rsidR="0057545D" w:rsidRPr="00F566D6" w:rsidRDefault="0057545D" w:rsidP="00F566D6">
            <w:r w:rsidRPr="00F566D6">
              <w:t>Firma Remontowo-Budowlana „PRACUŚ”, Bogdan Kula</w:t>
            </w:r>
          </w:p>
          <w:p w14:paraId="793A6F75" w14:textId="77777777" w:rsidR="0057545D" w:rsidRPr="00F566D6" w:rsidRDefault="0057545D" w:rsidP="00F566D6">
            <w:r w:rsidRPr="00F566D6">
              <w:t>os. Albertyńskie</w:t>
            </w:r>
            <w:r w:rsidRPr="00F566D6">
              <w:t xml:space="preserve"> </w:t>
            </w:r>
            <w:r w:rsidRPr="00F566D6">
              <w:t>19/44</w:t>
            </w:r>
            <w:r w:rsidRPr="00F566D6">
              <w:t xml:space="preserve"> </w:t>
            </w:r>
          </w:p>
          <w:p w14:paraId="51D2E67F" w14:textId="77777777" w:rsidR="0057545D" w:rsidRPr="00F566D6" w:rsidRDefault="0057545D" w:rsidP="00F566D6">
            <w:pPr>
              <w:jc w:val="both"/>
            </w:pPr>
            <w:r w:rsidRPr="00F566D6">
              <w:t>31-853</w:t>
            </w:r>
            <w:r w:rsidRPr="00F566D6">
              <w:t xml:space="preserve"> </w:t>
            </w:r>
            <w:r w:rsidRPr="00F566D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E16DE1" w14:textId="77777777" w:rsidR="0057545D" w:rsidRPr="00F566D6" w:rsidRDefault="0057545D" w:rsidP="00F566D6">
            <w:pPr>
              <w:jc w:val="both"/>
            </w:pPr>
            <w:r w:rsidRPr="00F566D6">
              <w:t>381 130.00 zł</w:t>
            </w:r>
          </w:p>
        </w:tc>
      </w:tr>
      <w:tr w:rsidR="0057545D" w:rsidRPr="00F566D6" w14:paraId="1945A489" w14:textId="77777777" w:rsidTr="003073BC">
        <w:tc>
          <w:tcPr>
            <w:tcW w:w="993" w:type="dxa"/>
            <w:shd w:val="clear" w:color="auto" w:fill="auto"/>
            <w:vAlign w:val="center"/>
          </w:tcPr>
          <w:p w14:paraId="0653753A" w14:textId="77777777" w:rsidR="0057545D" w:rsidRPr="00F566D6" w:rsidRDefault="0057545D" w:rsidP="00F566D6">
            <w:pPr>
              <w:jc w:val="center"/>
            </w:pPr>
            <w:r w:rsidRPr="00F566D6">
              <w:t>7</w:t>
            </w:r>
          </w:p>
        </w:tc>
        <w:tc>
          <w:tcPr>
            <w:tcW w:w="5244" w:type="dxa"/>
            <w:shd w:val="clear" w:color="auto" w:fill="auto"/>
          </w:tcPr>
          <w:p w14:paraId="4AC4F5CE" w14:textId="77777777" w:rsidR="0057545D" w:rsidRPr="00F566D6" w:rsidRDefault="0057545D" w:rsidP="00F566D6">
            <w:r w:rsidRPr="00F566D6">
              <w:t>Spółdzielnia Rzemieślnicza BUDMET</w:t>
            </w:r>
          </w:p>
          <w:p w14:paraId="0116C179" w14:textId="74A55D0E" w:rsidR="0057545D" w:rsidRPr="00F566D6" w:rsidRDefault="0057545D" w:rsidP="00F566D6">
            <w:r w:rsidRPr="00F566D6">
              <w:t>os. Szkolne</w:t>
            </w:r>
            <w:r w:rsidRPr="00F566D6">
              <w:t xml:space="preserve"> </w:t>
            </w:r>
            <w:r w:rsidRPr="00F566D6">
              <w:t>3</w:t>
            </w:r>
            <w:r w:rsidRPr="00F566D6">
              <w:t xml:space="preserve"> </w:t>
            </w:r>
          </w:p>
          <w:p w14:paraId="6108E611" w14:textId="77777777" w:rsidR="0057545D" w:rsidRPr="00F566D6" w:rsidRDefault="0057545D" w:rsidP="00F566D6">
            <w:pPr>
              <w:jc w:val="both"/>
            </w:pPr>
            <w:r w:rsidRPr="00F566D6">
              <w:t>31-975</w:t>
            </w:r>
            <w:r w:rsidRPr="00F566D6">
              <w:t xml:space="preserve"> </w:t>
            </w:r>
            <w:r w:rsidRPr="00F566D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6F1356" w14:textId="77777777" w:rsidR="0057545D" w:rsidRPr="00F566D6" w:rsidRDefault="0057545D" w:rsidP="00F566D6">
            <w:pPr>
              <w:jc w:val="both"/>
            </w:pPr>
            <w:r w:rsidRPr="00F566D6">
              <w:t>461 832.31 zł</w:t>
            </w:r>
          </w:p>
        </w:tc>
      </w:tr>
      <w:tr w:rsidR="0057545D" w:rsidRPr="00F566D6" w14:paraId="19C8BB96" w14:textId="77777777" w:rsidTr="003073BC">
        <w:tc>
          <w:tcPr>
            <w:tcW w:w="993" w:type="dxa"/>
            <w:shd w:val="clear" w:color="auto" w:fill="auto"/>
            <w:vAlign w:val="center"/>
          </w:tcPr>
          <w:p w14:paraId="1FC5CA87" w14:textId="77777777" w:rsidR="0057545D" w:rsidRPr="00F566D6" w:rsidRDefault="0057545D" w:rsidP="00F566D6">
            <w:pPr>
              <w:jc w:val="center"/>
            </w:pPr>
            <w:r w:rsidRPr="00F566D6">
              <w:t>8</w:t>
            </w:r>
          </w:p>
        </w:tc>
        <w:tc>
          <w:tcPr>
            <w:tcW w:w="5244" w:type="dxa"/>
            <w:shd w:val="clear" w:color="auto" w:fill="auto"/>
          </w:tcPr>
          <w:p w14:paraId="01F75DB6" w14:textId="77777777" w:rsidR="0057545D" w:rsidRPr="00F566D6" w:rsidRDefault="0057545D" w:rsidP="00F566D6">
            <w:r w:rsidRPr="00F566D6">
              <w:t xml:space="preserve">Aleksander Byczek Firma Budowlana Wielobranżowa </w:t>
            </w:r>
            <w:proofErr w:type="spellStart"/>
            <w:r w:rsidRPr="00F566D6">
              <w:t>Byczbud</w:t>
            </w:r>
            <w:proofErr w:type="spellEnd"/>
          </w:p>
          <w:p w14:paraId="09D2B93B" w14:textId="77777777" w:rsidR="0057545D" w:rsidRPr="00F566D6" w:rsidRDefault="0057545D" w:rsidP="00F566D6">
            <w:proofErr w:type="spellStart"/>
            <w:r w:rsidRPr="00F566D6">
              <w:t>Taklińskiego</w:t>
            </w:r>
            <w:proofErr w:type="spellEnd"/>
            <w:r w:rsidRPr="00F566D6">
              <w:t xml:space="preserve"> </w:t>
            </w:r>
            <w:r w:rsidRPr="00F566D6">
              <w:t>101</w:t>
            </w:r>
            <w:r w:rsidRPr="00F566D6">
              <w:t xml:space="preserve"> </w:t>
            </w:r>
          </w:p>
          <w:p w14:paraId="7418C30E" w14:textId="77777777" w:rsidR="0057545D" w:rsidRPr="00F566D6" w:rsidRDefault="0057545D" w:rsidP="00F566D6">
            <w:pPr>
              <w:jc w:val="both"/>
            </w:pPr>
            <w:r w:rsidRPr="00F566D6">
              <w:t>30-499</w:t>
            </w:r>
            <w:r w:rsidRPr="00F566D6">
              <w:t xml:space="preserve"> </w:t>
            </w:r>
            <w:r w:rsidRPr="00F566D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FFF0E0" w14:textId="77777777" w:rsidR="0057545D" w:rsidRPr="00F566D6" w:rsidRDefault="0057545D" w:rsidP="00F566D6">
            <w:pPr>
              <w:jc w:val="both"/>
            </w:pPr>
            <w:r w:rsidRPr="00F566D6">
              <w:t>424 993.34 zł</w:t>
            </w:r>
          </w:p>
        </w:tc>
      </w:tr>
      <w:tr w:rsidR="0057545D" w:rsidRPr="00F566D6" w14:paraId="21846640" w14:textId="77777777" w:rsidTr="003073BC">
        <w:tc>
          <w:tcPr>
            <w:tcW w:w="993" w:type="dxa"/>
            <w:shd w:val="clear" w:color="auto" w:fill="auto"/>
            <w:vAlign w:val="center"/>
          </w:tcPr>
          <w:p w14:paraId="44D126DC" w14:textId="77777777" w:rsidR="0057545D" w:rsidRPr="00F566D6" w:rsidRDefault="0057545D" w:rsidP="00F566D6">
            <w:pPr>
              <w:jc w:val="center"/>
            </w:pPr>
            <w:r w:rsidRPr="00F566D6">
              <w:t>9</w:t>
            </w:r>
          </w:p>
        </w:tc>
        <w:tc>
          <w:tcPr>
            <w:tcW w:w="5244" w:type="dxa"/>
            <w:shd w:val="clear" w:color="auto" w:fill="auto"/>
          </w:tcPr>
          <w:p w14:paraId="26CC96B2" w14:textId="77777777" w:rsidR="0057545D" w:rsidRPr="00F566D6" w:rsidRDefault="0057545D" w:rsidP="00F566D6">
            <w:r w:rsidRPr="00F566D6">
              <w:t>ELEKTRO-MAX MOROŃSKI Spółka z ograniczoną odpowiedzialnością</w:t>
            </w:r>
          </w:p>
          <w:p w14:paraId="11BDFD2A" w14:textId="77777777" w:rsidR="0057545D" w:rsidRPr="00F566D6" w:rsidRDefault="0057545D" w:rsidP="00F566D6">
            <w:proofErr w:type="spellStart"/>
            <w:r w:rsidRPr="00F566D6">
              <w:t>Friedleina</w:t>
            </w:r>
            <w:proofErr w:type="spellEnd"/>
            <w:r w:rsidRPr="00F566D6">
              <w:t xml:space="preserve"> </w:t>
            </w:r>
            <w:r w:rsidRPr="00F566D6">
              <w:t>4-6/215-216</w:t>
            </w:r>
            <w:r w:rsidRPr="00F566D6">
              <w:t xml:space="preserve"> </w:t>
            </w:r>
          </w:p>
          <w:p w14:paraId="40A5E736" w14:textId="77777777" w:rsidR="0057545D" w:rsidRPr="00F566D6" w:rsidRDefault="0057545D" w:rsidP="00F566D6">
            <w:pPr>
              <w:jc w:val="both"/>
            </w:pPr>
            <w:r w:rsidRPr="00F566D6">
              <w:t>30-009</w:t>
            </w:r>
            <w:r w:rsidRPr="00F566D6">
              <w:t xml:space="preserve"> </w:t>
            </w:r>
            <w:r w:rsidRPr="00F566D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A3C9E0" w14:textId="77777777" w:rsidR="0057545D" w:rsidRPr="00F566D6" w:rsidRDefault="0057545D" w:rsidP="00F566D6">
            <w:pPr>
              <w:jc w:val="both"/>
            </w:pPr>
            <w:r w:rsidRPr="00F566D6">
              <w:t>462 057.16 zł</w:t>
            </w:r>
          </w:p>
        </w:tc>
      </w:tr>
    </w:tbl>
    <w:p w14:paraId="6F5370DA" w14:textId="77777777" w:rsidR="00577BC6" w:rsidRPr="00F566D6" w:rsidRDefault="00577BC6" w:rsidP="00F566D6">
      <w:pPr>
        <w:jc w:val="both"/>
        <w:rPr>
          <w:sz w:val="24"/>
        </w:rPr>
      </w:pPr>
    </w:p>
    <w:sectPr w:rsidR="00577BC6" w:rsidRPr="00F566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89C32" w14:textId="77777777" w:rsidR="001E1EF1" w:rsidRDefault="001E1EF1">
      <w:r>
        <w:separator/>
      </w:r>
    </w:p>
  </w:endnote>
  <w:endnote w:type="continuationSeparator" w:id="0">
    <w:p w14:paraId="448C96A4" w14:textId="77777777" w:rsidR="001E1EF1" w:rsidRDefault="001E1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B1E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D0D06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665B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CEE43C">
        <v:line id="_x0000_s1025" style="position:absolute;left:0;text-align:left;z-index:251657728" from="-3.85pt,8.7pt" to="455.15pt,8.7pt"/>
      </w:pict>
    </w:r>
  </w:p>
  <w:p w14:paraId="1AC9FE2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BC15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B5AEF4" w14:textId="77777777" w:rsidR="009F189D" w:rsidRDefault="009F189D">
    <w:pPr>
      <w:pStyle w:val="Stopka"/>
      <w:tabs>
        <w:tab w:val="clear" w:pos="4536"/>
      </w:tabs>
      <w:jc w:val="center"/>
    </w:pPr>
  </w:p>
  <w:p w14:paraId="370599E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648D0" w14:textId="77777777" w:rsidR="001E1EF1" w:rsidRDefault="001E1EF1">
      <w:r>
        <w:separator/>
      </w:r>
    </w:p>
  </w:footnote>
  <w:footnote w:type="continuationSeparator" w:id="0">
    <w:p w14:paraId="2BBFA98E" w14:textId="77777777" w:rsidR="001E1EF1" w:rsidRDefault="001E1E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4832C" w14:textId="77777777" w:rsidR="0057545D" w:rsidRDefault="005754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79FC5" w14:textId="77777777" w:rsidR="0057545D" w:rsidRDefault="005754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2E92" w14:textId="77777777" w:rsidR="0057545D" w:rsidRDefault="005754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1EF1"/>
    <w:rsid w:val="00007727"/>
    <w:rsid w:val="00017720"/>
    <w:rsid w:val="00035488"/>
    <w:rsid w:val="000D7F25"/>
    <w:rsid w:val="000E00E5"/>
    <w:rsid w:val="001146A4"/>
    <w:rsid w:val="00173B20"/>
    <w:rsid w:val="001C69FF"/>
    <w:rsid w:val="001E1EF1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545D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566D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1B50C3"/>
  <w15:chartTrackingRefBased/>
  <w15:docId w15:val="{56ECE84A-1AEF-43D5-B015-38071877D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248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2023-11-30T13:19:00Z</cp:lastPrinted>
  <dcterms:created xsi:type="dcterms:W3CDTF">2023-11-30T13:15:00Z</dcterms:created>
  <dcterms:modified xsi:type="dcterms:W3CDTF">2023-11-30T13:19:00Z</dcterms:modified>
</cp:coreProperties>
</file>