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EBE62" w14:textId="77777777" w:rsidR="00393E0F" w:rsidRDefault="00393E0F" w:rsidP="00393E0F">
      <w:pPr>
        <w:pStyle w:val="Nagwek"/>
        <w:rPr>
          <w:rFonts w:ascii="Times New Roman" w:hAnsi="Times New Roman"/>
        </w:rPr>
      </w:pPr>
    </w:p>
    <w:p w14:paraId="459A6688" w14:textId="4C2B182D" w:rsidR="00393E0F" w:rsidRPr="00DC7E52" w:rsidRDefault="00393E0F" w:rsidP="00393E0F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629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4F5C3A55" w14:textId="77777777" w:rsidR="00393E0F" w:rsidRPr="00DC7E52" w:rsidRDefault="00393E0F" w:rsidP="00393E0F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036C14C" w14:textId="77777777" w:rsidR="00393E0F" w:rsidRPr="00DC7E52" w:rsidRDefault="00393E0F" w:rsidP="00393E0F">
      <w:pPr>
        <w:jc w:val="center"/>
        <w:rPr>
          <w:rFonts w:ascii="Times New Roman" w:hAnsi="Times New Roman"/>
          <w:b/>
        </w:rPr>
      </w:pPr>
    </w:p>
    <w:p w14:paraId="6FA24218" w14:textId="77777777" w:rsidR="00393E0F" w:rsidRPr="00DC7E52" w:rsidRDefault="00393E0F" w:rsidP="00393E0F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ECE897B" w14:textId="77777777" w:rsidR="00393E0F" w:rsidRPr="00DC7E52" w:rsidRDefault="00393E0F" w:rsidP="00393E0F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147D09C7" w14:textId="77777777" w:rsidR="00393E0F" w:rsidRPr="00DC7E52" w:rsidRDefault="00393E0F" w:rsidP="00393E0F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1BECE5D2" w14:textId="77777777" w:rsidR="00393E0F" w:rsidRPr="00DC7E52" w:rsidRDefault="00393E0F" w:rsidP="00393E0F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6A396A8D" w14:textId="1DBB136B" w:rsidR="00393E0F" w:rsidRPr="00DC7E52" w:rsidRDefault="001D2D8D" w:rsidP="00393E0F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1D2D8D">
        <w:rPr>
          <w:b/>
        </w:rPr>
        <w:t xml:space="preserve">Dostawa i budowa wirtualnego laboratorium komputerowego (Storage klaster) składającego się </w:t>
      </w:r>
      <w:r w:rsidR="00C92CE3">
        <w:rPr>
          <w:b/>
        </w:rPr>
        <w:br/>
      </w:r>
      <w:r w:rsidRPr="001D2D8D">
        <w:rPr>
          <w:b/>
        </w:rPr>
        <w:t xml:space="preserve">z </w:t>
      </w:r>
      <w:r w:rsidR="0065681C">
        <w:rPr>
          <w:b/>
        </w:rPr>
        <w:t>3</w:t>
      </w:r>
      <w:r w:rsidR="00C92CE3">
        <w:rPr>
          <w:b/>
        </w:rPr>
        <w:t xml:space="preserve"> </w:t>
      </w:r>
      <w:r w:rsidRPr="001D2D8D">
        <w:rPr>
          <w:b/>
        </w:rPr>
        <w:t>serwerów wraz z oprogramowaniem nadzorczym oraz kartami USB/TB na potrzeby WIMiR</w:t>
      </w:r>
      <w:r w:rsidR="00393E0F"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629</w:t>
      </w:r>
      <w:r w:rsidR="00393E0F" w:rsidRPr="00DC7E52">
        <w:rPr>
          <w:rFonts w:ascii="Times New Roman" w:hAnsi="Times New Roman"/>
          <w:b/>
        </w:rPr>
        <w:t>/2</w:t>
      </w:r>
      <w:r w:rsidR="00393E0F">
        <w:rPr>
          <w:rFonts w:ascii="Times New Roman" w:hAnsi="Times New Roman"/>
          <w:b/>
        </w:rPr>
        <w:t>3</w:t>
      </w:r>
      <w:r w:rsidR="00393E0F" w:rsidRPr="00DC7E52">
        <w:rPr>
          <w:rFonts w:ascii="Times New Roman" w:hAnsi="Times New Roman"/>
          <w:b/>
          <w:bCs/>
          <w:iCs/>
        </w:rPr>
        <w:t xml:space="preserve">, </w:t>
      </w:r>
      <w:r w:rsidR="00393E0F" w:rsidRPr="00DC7E52">
        <w:rPr>
          <w:rFonts w:ascii="Times New Roman" w:hAnsi="Times New Roman"/>
        </w:rPr>
        <w:t xml:space="preserve">prowadzonego przez Akademię Górniczo-Hutniczą w Krakowie, </w:t>
      </w:r>
    </w:p>
    <w:p w14:paraId="37B98514" w14:textId="77777777" w:rsidR="00393E0F" w:rsidRPr="00DC7E52" w:rsidRDefault="00393E0F" w:rsidP="00393E0F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33332A5" w14:textId="77777777" w:rsidR="00393E0F" w:rsidRPr="00DC7E52" w:rsidRDefault="00393E0F" w:rsidP="00393E0F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3E2AD0BD" w14:textId="77777777" w:rsidR="00393E0F" w:rsidRPr="00DC7E52" w:rsidRDefault="00393E0F" w:rsidP="00393E0F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0B96B29D" w14:textId="77777777" w:rsidR="00393E0F" w:rsidRPr="00DC7E52" w:rsidRDefault="00393E0F" w:rsidP="00393E0F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2F4EDD3F" w14:textId="77777777" w:rsidR="00393E0F" w:rsidRPr="00DC7E52" w:rsidRDefault="00393E0F" w:rsidP="00393E0F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7F8A73CE" w14:textId="77777777" w:rsidR="00393E0F" w:rsidRPr="00DC7E52" w:rsidRDefault="00393E0F" w:rsidP="00393E0F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93E0F" w:rsidRPr="00DC7E52" w14:paraId="3E833C3A" w14:textId="77777777" w:rsidTr="006F1A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98F55" w14:textId="77777777" w:rsidR="00393E0F" w:rsidRPr="00DC7E52" w:rsidRDefault="00393E0F" w:rsidP="006F1AC7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CA67E" w14:textId="77777777" w:rsidR="00393E0F" w:rsidRPr="00DC7E52" w:rsidRDefault="00393E0F" w:rsidP="006F1AC7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BF7EF" w14:textId="77777777" w:rsidR="00393E0F" w:rsidRPr="00DC7E52" w:rsidRDefault="00393E0F" w:rsidP="006F1AC7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393E0F" w:rsidRPr="00DC7E52" w14:paraId="3050796F" w14:textId="77777777" w:rsidTr="006F1A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A63F2" w14:textId="77777777" w:rsidR="00393E0F" w:rsidRPr="00DC7E52" w:rsidRDefault="00393E0F" w:rsidP="006F1AC7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23D0" w14:textId="77777777" w:rsidR="00393E0F" w:rsidRPr="00DC7E52" w:rsidRDefault="00393E0F" w:rsidP="006F1AC7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C7CA" w14:textId="77777777" w:rsidR="00393E0F" w:rsidRPr="00DC7E52" w:rsidRDefault="00393E0F" w:rsidP="006F1AC7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393E0F" w:rsidRPr="00DC7E52" w14:paraId="69E2BE36" w14:textId="77777777" w:rsidTr="006F1A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F6421" w14:textId="77777777" w:rsidR="00393E0F" w:rsidRPr="00DC7E52" w:rsidRDefault="00393E0F" w:rsidP="006F1AC7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006E" w14:textId="77777777" w:rsidR="00393E0F" w:rsidRPr="00DC7E52" w:rsidRDefault="00393E0F" w:rsidP="006F1AC7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6FDF" w14:textId="77777777" w:rsidR="00393E0F" w:rsidRPr="00DC7E52" w:rsidRDefault="00393E0F" w:rsidP="006F1AC7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393E0F" w:rsidRPr="00DC7E52" w14:paraId="5AA60ACD" w14:textId="77777777" w:rsidTr="006F1A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815BA" w14:textId="77777777" w:rsidR="00393E0F" w:rsidRPr="00DC7E52" w:rsidRDefault="00393E0F" w:rsidP="006F1AC7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60ED" w14:textId="77777777" w:rsidR="00393E0F" w:rsidRPr="00DC7E52" w:rsidRDefault="00393E0F" w:rsidP="006F1AC7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5490" w14:textId="77777777" w:rsidR="00393E0F" w:rsidRPr="00DC7E52" w:rsidRDefault="00393E0F" w:rsidP="006F1AC7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EF9494B" w14:textId="77777777" w:rsidR="00393E0F" w:rsidRPr="00DC7E52" w:rsidRDefault="00393E0F" w:rsidP="00393E0F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2C7D8E86" w14:textId="77777777" w:rsidR="00393E0F" w:rsidRPr="00DC7E52" w:rsidRDefault="00393E0F" w:rsidP="00393E0F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67D18112" w14:textId="77777777" w:rsidR="00393E0F" w:rsidRPr="00DC7E52" w:rsidRDefault="00393E0F" w:rsidP="00393E0F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B5179EF" w14:textId="77777777" w:rsidR="00393E0F" w:rsidRPr="00DC7E52" w:rsidRDefault="00393E0F" w:rsidP="00393E0F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2FBFC355" w14:textId="77777777" w:rsidR="00393E0F" w:rsidRPr="00DC7E52" w:rsidRDefault="00393E0F" w:rsidP="00393E0F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6AB550F1" w14:textId="77777777" w:rsidR="00393E0F" w:rsidRPr="00DC7E52" w:rsidRDefault="00393E0F" w:rsidP="00393E0F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8EF2F2D" w14:textId="77777777" w:rsidR="00393E0F" w:rsidRPr="00DC7E52" w:rsidRDefault="00393E0F" w:rsidP="00393E0F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1AF1B455" w14:textId="77777777" w:rsidR="00393E0F" w:rsidRPr="00DC7E52" w:rsidRDefault="00393E0F" w:rsidP="00393E0F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459FD255" w14:textId="77777777" w:rsidR="00393E0F" w:rsidRPr="00DC7E52" w:rsidRDefault="00393E0F" w:rsidP="00393E0F">
      <w:pPr>
        <w:rPr>
          <w:rFonts w:ascii="Times New Roman" w:hAnsi="Times New Roman"/>
        </w:rPr>
      </w:pPr>
    </w:p>
    <w:p w14:paraId="1F54DC39" w14:textId="77777777" w:rsidR="00393E0F" w:rsidRPr="00DC7E52" w:rsidRDefault="00393E0F" w:rsidP="00393E0F">
      <w:pPr>
        <w:rPr>
          <w:rFonts w:ascii="Times New Roman" w:hAnsi="Times New Roman"/>
        </w:rPr>
      </w:pPr>
    </w:p>
    <w:p w14:paraId="15914C47" w14:textId="77777777" w:rsidR="00393E0F" w:rsidRPr="009508B4" w:rsidRDefault="00393E0F" w:rsidP="00393E0F"/>
    <w:p w14:paraId="022803E8" w14:textId="77777777" w:rsidR="00393E0F" w:rsidRPr="006B41DD" w:rsidRDefault="00393E0F" w:rsidP="00393E0F"/>
    <w:p w14:paraId="542A9307" w14:textId="77777777" w:rsidR="00393E0F" w:rsidRPr="009B4FF9" w:rsidRDefault="00393E0F" w:rsidP="00393E0F"/>
    <w:p w14:paraId="005752C9" w14:textId="77777777" w:rsidR="00393E0F" w:rsidRPr="009F485C" w:rsidRDefault="00393E0F" w:rsidP="00393E0F"/>
    <w:p w14:paraId="310F87F7" w14:textId="77777777" w:rsidR="00393E0F" w:rsidRPr="00DC67FD" w:rsidRDefault="00393E0F" w:rsidP="00393E0F"/>
    <w:p w14:paraId="3BDFE93F" w14:textId="77777777" w:rsidR="00393E0F" w:rsidRPr="00980A9E" w:rsidRDefault="00393E0F" w:rsidP="00393E0F"/>
    <w:p w14:paraId="1803E7F0" w14:textId="77777777" w:rsidR="00393E0F" w:rsidRPr="004362D4" w:rsidRDefault="00393E0F" w:rsidP="00393E0F"/>
    <w:p w14:paraId="2E937371" w14:textId="34A57D98" w:rsidR="00106AC7" w:rsidRPr="00346A22" w:rsidRDefault="00106AC7" w:rsidP="00346A22"/>
    <w:sectPr w:rsidR="00106AC7" w:rsidRPr="00346A2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5195F" w14:textId="77777777" w:rsidR="00E76366" w:rsidRDefault="00E76366">
      <w:r>
        <w:separator/>
      </w:r>
    </w:p>
  </w:endnote>
  <w:endnote w:type="continuationSeparator" w:id="0">
    <w:p w14:paraId="6CE9D393" w14:textId="77777777" w:rsidR="00E76366" w:rsidRDefault="00E76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1094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FEB26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07A2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1EA6B61" w14:textId="77777777" w:rsidR="00336EEB" w:rsidRDefault="0065681C" w:rsidP="00336EEB">
    <w:pPr>
      <w:pStyle w:val="Stopka"/>
      <w:tabs>
        <w:tab w:val="clear" w:pos="4536"/>
      </w:tabs>
      <w:jc w:val="center"/>
    </w:pPr>
    <w:r>
      <w:rPr>
        <w:noProof/>
      </w:rPr>
      <w:pict w14:anchorId="7A213B63">
        <v:line id="_x0000_s1025" style="position:absolute;left:0;text-align:left;z-index:251657728" from="-3.85pt,8.7pt" to="455.15pt,8.7pt"/>
      </w:pict>
    </w:r>
  </w:p>
  <w:p w14:paraId="592639FC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B712D" w14:textId="77777777" w:rsidR="00F04861" w:rsidRDefault="00F048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D3229" w14:textId="77777777" w:rsidR="00E76366" w:rsidRDefault="00E76366">
      <w:r>
        <w:separator/>
      </w:r>
    </w:p>
  </w:footnote>
  <w:footnote w:type="continuationSeparator" w:id="0">
    <w:p w14:paraId="64A38C10" w14:textId="77777777" w:rsidR="00E76366" w:rsidRDefault="00E76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676F4" w14:textId="77777777" w:rsidR="00F04861" w:rsidRDefault="00F048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71FC3" w14:textId="77777777" w:rsidR="00F04861" w:rsidRDefault="00F048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E8663" w14:textId="77777777" w:rsidR="00F04861" w:rsidRDefault="00F048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3598618">
    <w:abstractNumId w:val="14"/>
  </w:num>
  <w:num w:numId="2" w16cid:durableId="635372172">
    <w:abstractNumId w:val="0"/>
  </w:num>
  <w:num w:numId="3" w16cid:durableId="1947499040">
    <w:abstractNumId w:val="12"/>
  </w:num>
  <w:num w:numId="4" w16cid:durableId="1952392176">
    <w:abstractNumId w:val="8"/>
  </w:num>
  <w:num w:numId="5" w16cid:durableId="1959870846">
    <w:abstractNumId w:val="7"/>
  </w:num>
  <w:num w:numId="6" w16cid:durableId="1222404945">
    <w:abstractNumId w:val="1"/>
  </w:num>
  <w:num w:numId="7" w16cid:durableId="1284918375">
    <w:abstractNumId w:val="6"/>
  </w:num>
  <w:num w:numId="8" w16cid:durableId="1386180546">
    <w:abstractNumId w:val="3"/>
  </w:num>
  <w:num w:numId="9" w16cid:durableId="1032531046">
    <w:abstractNumId w:val="2"/>
  </w:num>
  <w:num w:numId="10" w16cid:durableId="2126119645">
    <w:abstractNumId w:val="5"/>
  </w:num>
  <w:num w:numId="11" w16cid:durableId="2050956343">
    <w:abstractNumId w:val="11"/>
  </w:num>
  <w:num w:numId="12" w16cid:durableId="583298811">
    <w:abstractNumId w:val="4"/>
  </w:num>
  <w:num w:numId="13" w16cid:durableId="1827166959">
    <w:abstractNumId w:val="10"/>
  </w:num>
  <w:num w:numId="14" w16cid:durableId="1230187793">
    <w:abstractNumId w:val="13"/>
  </w:num>
  <w:num w:numId="15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6366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D2D8D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46A22"/>
    <w:rsid w:val="00393E0F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5681C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2CE3"/>
    <w:rsid w:val="00CB6204"/>
    <w:rsid w:val="00CC527A"/>
    <w:rsid w:val="00D74F94"/>
    <w:rsid w:val="00DD482A"/>
    <w:rsid w:val="00DE0396"/>
    <w:rsid w:val="00DE0405"/>
    <w:rsid w:val="00DE252B"/>
    <w:rsid w:val="00E37A20"/>
    <w:rsid w:val="00E76366"/>
    <w:rsid w:val="00EB5766"/>
    <w:rsid w:val="00EC667E"/>
    <w:rsid w:val="00F04861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D94ECC"/>
  <w15:chartTrackingRefBased/>
  <w15:docId w15:val="{523AD95A-BF04-4AB2-8F7E-3846091A8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93E0F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393E0F"/>
  </w:style>
  <w:style w:type="paragraph" w:styleId="Akapitzlist">
    <w:name w:val="List Paragraph"/>
    <w:basedOn w:val="Normalny"/>
    <w:uiPriority w:val="34"/>
    <w:qFormat/>
    <w:rsid w:val="00393E0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354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5</cp:revision>
  <cp:lastPrinted>2023-10-20T12:37:00Z</cp:lastPrinted>
  <dcterms:created xsi:type="dcterms:W3CDTF">2023-10-20T11:24:00Z</dcterms:created>
  <dcterms:modified xsi:type="dcterms:W3CDTF">2023-10-23T09:07:00Z</dcterms:modified>
</cp:coreProperties>
</file>