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3E56940A" w:rsidR="008D2AB8" w:rsidRPr="00240E71" w:rsidRDefault="00E332C5" w:rsidP="00E332C5">
      <w:pPr>
        <w:pStyle w:val="Nagwek3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2E4A11" w14:textId="1BCBD16F" w:rsidR="008D2AB8" w:rsidRDefault="008D2AB8" w:rsidP="00E332C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B2FDF5D" w14:textId="77777777" w:rsidR="00E332C5" w:rsidRPr="00E332C5" w:rsidRDefault="00E332C5" w:rsidP="00E332C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D7B55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NAZWA WYKONAWCY:……………………………………………………………………..</w:t>
      </w:r>
    </w:p>
    <w:p w14:paraId="3A114CC3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4BAA95C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ADRES:………………………………………………………………………………………….</w:t>
      </w:r>
    </w:p>
    <w:p w14:paraId="48000411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Adres zamieszkania (dotyczy osób prowadzących działalność gospodarczą):…………………..</w:t>
      </w:r>
    </w:p>
    <w:p w14:paraId="43A8CB41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TEL.………………………………………………………………………………………………</w:t>
      </w:r>
    </w:p>
    <w:p w14:paraId="7F29318D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FAX ……………………………………………………………………………………………..</w:t>
      </w:r>
    </w:p>
    <w:p w14:paraId="6A5EE5BB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E-MAIL…………………………………………………………………………………………..</w:t>
      </w:r>
    </w:p>
    <w:p w14:paraId="55A02C58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NIP…………………………………. REGON:……………………………………………….....</w:t>
      </w:r>
    </w:p>
    <w:p w14:paraId="7CD21E02" w14:textId="77777777" w:rsidR="00DA17BB" w:rsidRPr="00E332C5" w:rsidRDefault="00DA17BB" w:rsidP="00DA17BB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332C5">
        <w:rPr>
          <w:sz w:val="22"/>
          <w:szCs w:val="22"/>
        </w:rPr>
        <w:t>BANK/ NR KONTA …………………………………………………………………………….</w:t>
      </w:r>
    </w:p>
    <w:p w14:paraId="271C9632" w14:textId="77777777" w:rsidR="00AE44FA" w:rsidRPr="00E332C5" w:rsidRDefault="00AE44FA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34DC4146" w14:textId="77777777" w:rsidR="008D2AB8" w:rsidRPr="00E332C5" w:rsidRDefault="008D2AB8" w:rsidP="008D2AB8">
      <w:pPr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Do: Nazwa i siedziba Zamawiającego:</w:t>
      </w:r>
    </w:p>
    <w:p w14:paraId="00C0DEC5" w14:textId="77777777" w:rsidR="003D203C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Akademia Górniczo - Hutnicza</w:t>
      </w:r>
    </w:p>
    <w:p w14:paraId="022ED1DC" w14:textId="77777777" w:rsidR="003D203C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im. Stanisława Staszica w Krakowie</w:t>
      </w:r>
    </w:p>
    <w:p w14:paraId="5935916E" w14:textId="77777777" w:rsidR="008D2AB8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Dział Zamówień Publicznych</w:t>
      </w:r>
      <w:r w:rsidR="008D2AB8" w:rsidRPr="00E332C5">
        <w:rPr>
          <w:b/>
          <w:sz w:val="22"/>
          <w:szCs w:val="22"/>
        </w:rPr>
        <w:t xml:space="preserve">  </w:t>
      </w:r>
    </w:p>
    <w:p w14:paraId="77190A40" w14:textId="77777777" w:rsidR="008D2AB8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Al. Mickiewicza</w:t>
      </w:r>
      <w:r w:rsidR="008D2AB8" w:rsidRPr="00E332C5">
        <w:rPr>
          <w:b/>
          <w:sz w:val="22"/>
          <w:szCs w:val="22"/>
        </w:rPr>
        <w:t xml:space="preserve"> </w:t>
      </w:r>
      <w:r w:rsidRPr="00E332C5">
        <w:rPr>
          <w:b/>
          <w:sz w:val="22"/>
          <w:szCs w:val="22"/>
        </w:rPr>
        <w:t>30</w:t>
      </w:r>
      <w:r w:rsidR="008D2AB8" w:rsidRPr="00E332C5">
        <w:rPr>
          <w:b/>
          <w:sz w:val="22"/>
          <w:szCs w:val="22"/>
        </w:rPr>
        <w:t xml:space="preserve"> </w:t>
      </w:r>
    </w:p>
    <w:p w14:paraId="16AB3050" w14:textId="77777777" w:rsidR="008D2AB8" w:rsidRPr="00E332C5" w:rsidRDefault="003D203C" w:rsidP="008D2AB8">
      <w:pPr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30-059</w:t>
      </w:r>
      <w:r w:rsidR="008D2AB8" w:rsidRPr="00E332C5">
        <w:rPr>
          <w:b/>
          <w:sz w:val="22"/>
          <w:szCs w:val="22"/>
        </w:rPr>
        <w:t xml:space="preserve"> </w:t>
      </w:r>
      <w:r w:rsidRPr="00E332C5">
        <w:rPr>
          <w:b/>
          <w:sz w:val="22"/>
          <w:szCs w:val="22"/>
        </w:rPr>
        <w:t>Kraków</w:t>
      </w:r>
      <w:r w:rsidR="008D2AB8" w:rsidRPr="00E332C5">
        <w:rPr>
          <w:b/>
          <w:sz w:val="22"/>
          <w:szCs w:val="22"/>
        </w:rPr>
        <w:t xml:space="preserve">,  </w:t>
      </w:r>
    </w:p>
    <w:p w14:paraId="406938AA" w14:textId="77777777" w:rsidR="008D2AB8" w:rsidRPr="00E332C5" w:rsidRDefault="008D2AB8" w:rsidP="008D2AB8">
      <w:pPr>
        <w:ind w:firstLine="3969"/>
        <w:rPr>
          <w:b/>
          <w:sz w:val="22"/>
          <w:szCs w:val="22"/>
        </w:rPr>
      </w:pPr>
    </w:p>
    <w:p w14:paraId="1FAFB62A" w14:textId="0639033F" w:rsidR="008D2AB8" w:rsidRPr="00E332C5" w:rsidRDefault="008D2AB8" w:rsidP="00B02E8B">
      <w:pPr>
        <w:spacing w:line="276" w:lineRule="auto"/>
        <w:jc w:val="both"/>
        <w:rPr>
          <w:sz w:val="22"/>
          <w:szCs w:val="22"/>
        </w:rPr>
      </w:pPr>
      <w:r w:rsidRPr="00E332C5">
        <w:rPr>
          <w:sz w:val="22"/>
          <w:szCs w:val="22"/>
        </w:rPr>
        <w:t xml:space="preserve">Przystępując do postępowania o udzielenie zamówienia publicznego, którego przedmiotem jest </w:t>
      </w:r>
      <w:r w:rsidR="00B02E8B" w:rsidRPr="00E332C5">
        <w:rPr>
          <w:b/>
          <w:bCs/>
          <w:sz w:val="22"/>
          <w:szCs w:val="22"/>
        </w:rPr>
        <w:t>Dostawa i montaż 12szt rolet do pokoi 120,120a,121,122 w pawilonie B2  W</w:t>
      </w:r>
      <w:r w:rsidR="006B1AE2" w:rsidRPr="00E332C5">
        <w:rPr>
          <w:b/>
          <w:bCs/>
          <w:sz w:val="22"/>
          <w:szCs w:val="22"/>
        </w:rPr>
        <w:t>IMiR</w:t>
      </w:r>
      <w:r w:rsidR="00B02E8B" w:rsidRPr="00E332C5">
        <w:rPr>
          <w:b/>
          <w:bCs/>
          <w:sz w:val="22"/>
          <w:szCs w:val="22"/>
        </w:rPr>
        <w:t>-</w:t>
      </w:r>
      <w:r w:rsidR="006B1AE2" w:rsidRPr="00E332C5">
        <w:rPr>
          <w:b/>
          <w:bCs/>
          <w:sz w:val="22"/>
          <w:szCs w:val="22"/>
        </w:rPr>
        <w:t>KC.</w:t>
      </w:r>
      <w:r w:rsidR="00B02E8B" w:rsidRPr="00E332C5">
        <w:rPr>
          <w:b/>
          <w:bCs/>
          <w:sz w:val="22"/>
          <w:szCs w:val="22"/>
        </w:rPr>
        <w:t>zp.272-686/23</w:t>
      </w:r>
      <w:r w:rsidRPr="00E332C5">
        <w:rPr>
          <w:b/>
          <w:sz w:val="22"/>
          <w:szCs w:val="22"/>
        </w:rPr>
        <w:t xml:space="preserve">, </w:t>
      </w:r>
      <w:r w:rsidRPr="00E332C5">
        <w:rPr>
          <w:sz w:val="22"/>
          <w:szCs w:val="22"/>
        </w:rPr>
        <w:t>oferuję realizację przedmiotu zamówienia, zgodnie z zasadami określonymi w specyfikacji</w:t>
      </w:r>
      <w:r w:rsidR="00AE44FA" w:rsidRPr="00E332C5">
        <w:rPr>
          <w:sz w:val="22"/>
          <w:szCs w:val="22"/>
        </w:rPr>
        <w:t xml:space="preserve"> </w:t>
      </w:r>
      <w:r w:rsidRPr="00E332C5">
        <w:rPr>
          <w:sz w:val="22"/>
          <w:szCs w:val="22"/>
        </w:rPr>
        <w:t>warunków zamówienia.</w:t>
      </w: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E12338" w:rsidRPr="006B1AE2" w14:paraId="49B03FDF" w14:textId="77777777" w:rsidTr="00E332C5">
        <w:trPr>
          <w:trHeight w:val="100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36DF2C" w14:textId="77777777" w:rsidR="00E12338" w:rsidRPr="006B1AE2" w:rsidRDefault="00E12338" w:rsidP="00654808">
            <w:pPr>
              <w:jc w:val="center"/>
              <w:rPr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1C9736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E1F91C" w14:textId="1E7FB333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 xml:space="preserve">Nazwa producenta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1EA92D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Ilość</w:t>
            </w:r>
          </w:p>
          <w:p w14:paraId="5E4CDC84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B4A47F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Wartość netto</w:t>
            </w:r>
          </w:p>
          <w:p w14:paraId="3E176F3C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31522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VAT</w:t>
            </w:r>
          </w:p>
          <w:p w14:paraId="0B1E8602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07A73C" w14:textId="55F7E15F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 xml:space="preserve">Wartość brutto </w:t>
            </w:r>
            <w:r w:rsidRPr="006B1AE2">
              <w:rPr>
                <w:sz w:val="20"/>
                <w:szCs w:val="20"/>
              </w:rPr>
              <w:t>[PLN]</w:t>
            </w:r>
            <w:r w:rsidRPr="006B1AE2">
              <w:rPr>
                <w:b/>
                <w:bCs/>
                <w:sz w:val="20"/>
                <w:szCs w:val="20"/>
              </w:rPr>
              <w:t>(</w:t>
            </w:r>
            <w:r w:rsidRPr="006B1AE2">
              <w:rPr>
                <w:sz w:val="20"/>
                <w:szCs w:val="20"/>
              </w:rPr>
              <w:t>z doliczonym</w:t>
            </w:r>
            <w:r w:rsidRPr="006B1AE2">
              <w:rPr>
                <w:b/>
                <w:bCs/>
                <w:sz w:val="20"/>
                <w:szCs w:val="20"/>
              </w:rPr>
              <w:t xml:space="preserve"> VAT)</w:t>
            </w:r>
          </w:p>
          <w:p w14:paraId="19A77E98" w14:textId="77777777" w:rsidR="00E12338" w:rsidRPr="006B1AE2" w:rsidRDefault="00E12338" w:rsidP="00654808">
            <w:pPr>
              <w:jc w:val="center"/>
              <w:rPr>
                <w:sz w:val="20"/>
                <w:szCs w:val="20"/>
              </w:rPr>
            </w:pPr>
          </w:p>
        </w:tc>
      </w:tr>
      <w:tr w:rsidR="00E12338" w:rsidRPr="006B1AE2" w14:paraId="7C5DC497" w14:textId="77777777" w:rsidTr="0065480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8F1FC3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C235D5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81CD8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977CF6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A1B1D3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2FB7EE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AFFBDA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758C3" w:rsidRPr="006B1AE2" w14:paraId="5A95F04F" w14:textId="77777777" w:rsidTr="00E332C5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6845D5" w14:textId="77777777" w:rsidR="00E332C5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66E99999" w14:textId="2AB68064" w:rsidR="00A758C3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1</w:t>
            </w:r>
          </w:p>
          <w:p w14:paraId="56A47FB8" w14:textId="136773BA" w:rsidR="00E332C5" w:rsidRPr="006B1AE2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4BF431" w14:textId="77777777" w:rsidR="00A758C3" w:rsidRPr="006B1AE2" w:rsidRDefault="00A758C3" w:rsidP="00A758C3">
            <w:pPr>
              <w:jc w:val="both"/>
              <w:rPr>
                <w:sz w:val="20"/>
                <w:szCs w:val="20"/>
              </w:rPr>
            </w:pPr>
          </w:p>
          <w:p w14:paraId="7FC49047" w14:textId="17E3D56B" w:rsidR="00A758C3" w:rsidRPr="006B1AE2" w:rsidRDefault="00A758C3" w:rsidP="00A758C3">
            <w:pPr>
              <w:jc w:val="both"/>
              <w:rPr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 xml:space="preserve">Rolety materiałowe w kasecie aluminiowej 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DFFD36" w14:textId="77777777" w:rsidR="00A758C3" w:rsidRPr="006B1AE2" w:rsidRDefault="00A758C3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5660B5" w14:textId="77777777" w:rsidR="00E332C5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5601DF8D" w14:textId="5CA926EF" w:rsidR="00A758C3" w:rsidRPr="006B1AE2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="00A758C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EA0362" w14:textId="77777777" w:rsidR="00A758C3" w:rsidRPr="006B1AE2" w:rsidRDefault="00A758C3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90944D" w14:textId="77777777" w:rsidR="00A758C3" w:rsidRPr="006B1AE2" w:rsidRDefault="00A758C3" w:rsidP="00A758C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9635AC" w14:textId="77777777" w:rsidR="00A758C3" w:rsidRPr="006B1AE2" w:rsidRDefault="00A758C3" w:rsidP="00A758C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758C3" w14:paraId="7C9541DA" w14:textId="77777777" w:rsidTr="00E332C5">
        <w:trPr>
          <w:trHeight w:val="527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6615F33" w14:textId="77777777" w:rsidR="00A758C3" w:rsidRDefault="00A758C3" w:rsidP="00A758C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08E0066" w14:textId="77777777" w:rsidR="00A758C3" w:rsidRDefault="00A758C3" w:rsidP="00A758C3">
            <w:pPr>
              <w:rPr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79EAB44" w14:textId="45C3BA9F" w:rsidR="00A758C3" w:rsidRDefault="00A758C3" w:rsidP="00E332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</w:t>
            </w:r>
            <w:r w:rsidR="00E332C5">
              <w:rPr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7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D1D1ADC" w14:textId="77777777" w:rsidR="00A758C3" w:rsidRDefault="00A758C3" w:rsidP="00A758C3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9C2484" w14:textId="77777777" w:rsidR="00A758C3" w:rsidRDefault="00A758C3" w:rsidP="00A758C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31B770" w14:textId="77777777" w:rsidR="00A758C3" w:rsidRDefault="00A758C3" w:rsidP="00A758C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B573B93" w14:textId="77777777" w:rsidR="00A758C3" w:rsidRDefault="00A758C3" w:rsidP="00A758C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758C3" w14:paraId="7D84AF40" w14:textId="77777777" w:rsidTr="00E332C5">
        <w:trPr>
          <w:trHeight w:val="442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0C4508" w14:textId="77777777" w:rsidR="00A758C3" w:rsidRDefault="00A758C3" w:rsidP="00A758C3">
            <w:pPr>
              <w:rPr>
                <w:sz w:val="18"/>
                <w:szCs w:val="18"/>
              </w:rPr>
            </w:pPr>
          </w:p>
          <w:p w14:paraId="42C0E8B2" w14:textId="77777777" w:rsidR="00A758C3" w:rsidRDefault="00A758C3" w:rsidP="00A75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7DABD59E" w14:textId="77777777" w:rsidR="00A758C3" w:rsidRDefault="00A758C3" w:rsidP="00A758C3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1040" w14:textId="77777777" w:rsidR="00A758C3" w:rsidRDefault="00A758C3" w:rsidP="00A758C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8F38D8" w14:textId="77777777" w:rsidR="00A758C3" w:rsidRDefault="00A758C3" w:rsidP="00A758C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B66EB4B" w14:textId="77777777" w:rsidR="00A758C3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netto:  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6B0094A2" w14:textId="7A201231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brutto: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4E7295FC" w14:textId="5998D0E8" w:rsidR="008D2AB8" w:rsidRPr="00E332C5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FF4C40">
        <w:t xml:space="preserve"> </w:t>
      </w:r>
      <w:r w:rsidRPr="00FB1B4F">
        <w:t>.......................................................................................................................</w:t>
      </w:r>
    </w:p>
    <w:p w14:paraId="1CF0C309" w14:textId="7E89A34B" w:rsidR="008D2AB8" w:rsidRDefault="008D2AB8" w:rsidP="008D2AB8">
      <w:pPr>
        <w:pStyle w:val="Tekstpodstawowy"/>
      </w:pPr>
      <w:r>
        <w:lastRenderedPageBreak/>
        <w:t>Powyższa cena zawiera podatek VAT w wysokości .......... % tj.</w:t>
      </w:r>
      <w:r w:rsidR="00AE44FA">
        <w:t xml:space="preserve"> </w:t>
      </w:r>
      <w:r>
        <w:t>…………………….</w:t>
      </w:r>
      <w:r w:rsidR="00AE44FA">
        <w:t xml:space="preserve"> </w:t>
      </w:r>
      <w:r>
        <w:t>PLN</w:t>
      </w:r>
    </w:p>
    <w:p w14:paraId="73C789F0" w14:textId="77777777" w:rsidR="006B1AE2" w:rsidRDefault="006B1AE2" w:rsidP="006B1AE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rolety wynosi:</w:t>
      </w:r>
      <w:r w:rsidRPr="00FB1B4F">
        <w:t xml:space="preserve"> </w:t>
      </w:r>
      <w:r w:rsidRPr="00AE44FA">
        <w:rPr>
          <w:b/>
          <w:bCs/>
        </w:rPr>
        <w:t>………… miesięcy.</w:t>
      </w:r>
      <w:r w:rsidRPr="009A325D">
        <w:rPr>
          <w:highlight w:val="yellow"/>
        </w:rP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648CDA48" w14:textId="2644C3BF" w:rsidR="00A758C3" w:rsidRPr="00A758C3" w:rsidRDefault="008D2AB8" w:rsidP="00A758C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44FA" w:rsidRPr="00AE44FA">
        <w:rPr>
          <w:b/>
          <w:bCs/>
        </w:rPr>
        <w:t>do</w:t>
      </w:r>
      <w:r w:rsidR="002D0FEB">
        <w:rPr>
          <w:b/>
          <w:bCs/>
        </w:rPr>
        <w:t xml:space="preserve"> </w:t>
      </w:r>
      <w:r w:rsidR="00B02E8B">
        <w:rPr>
          <w:b/>
          <w:bCs/>
        </w:rPr>
        <w:t>28</w:t>
      </w:r>
      <w:r w:rsidR="002D0FEB">
        <w:rPr>
          <w:b/>
          <w:bCs/>
        </w:rPr>
        <w:t xml:space="preserve"> </w:t>
      </w:r>
      <w:r w:rsidR="00AE44FA" w:rsidRPr="00AE44FA">
        <w:rPr>
          <w:b/>
          <w:bCs/>
        </w:rPr>
        <w:t>dni od daty podpisania umowy</w:t>
      </w:r>
      <w:r w:rsidR="00B02E8B">
        <w:rPr>
          <w:b/>
          <w:bCs/>
        </w:rPr>
        <w:t>.</w:t>
      </w:r>
    </w:p>
    <w:p w14:paraId="4210FC4A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Oświadczamy, że zgodnie z ustawą z dnia 6 marca 2018 r. Prawo przedsiębiorców, należymy do małych lub średnich przedsiębiorców: </w:t>
      </w:r>
      <w:r w:rsidRPr="00A758C3">
        <w:rPr>
          <w:b/>
          <w:bCs/>
          <w:sz w:val="22"/>
        </w:rPr>
        <w:t>TAK/NIE</w:t>
      </w:r>
    </w:p>
    <w:p w14:paraId="20AB82A5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b/>
          <w:bCs/>
          <w:sz w:val="22"/>
        </w:rPr>
        <w:t>Termin płatności</w:t>
      </w:r>
      <w:r w:rsidRPr="00A758C3">
        <w:rPr>
          <w:sz w:val="22"/>
        </w:rPr>
        <w:t>: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BFACA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  <w:u w:val="single"/>
        </w:rPr>
      </w:pPr>
      <w:r w:rsidRPr="00A758C3">
        <w:rPr>
          <w:sz w:val="22"/>
          <w:u w:val="single"/>
        </w:rPr>
        <w:t>Jednocześnie oświadczamy, że:</w:t>
      </w:r>
    </w:p>
    <w:p w14:paraId="4A4FBC7D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1.</w:t>
      </w:r>
      <w:r w:rsidRPr="00A758C3">
        <w:rPr>
          <w:sz w:val="22"/>
        </w:rPr>
        <w:tab/>
        <w:t>Oświadczamy, że jesteśmy związani niniejszą ofertą przez okres wskazany w SWZ.</w:t>
      </w:r>
    </w:p>
    <w:p w14:paraId="6FFEF33B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2.</w:t>
      </w:r>
      <w:r w:rsidRPr="00A758C3">
        <w:rPr>
          <w:sz w:val="22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C606E3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3.</w:t>
      </w:r>
      <w:r w:rsidRPr="00A758C3">
        <w:rPr>
          <w:sz w:val="22"/>
        </w:rPr>
        <w:tab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02EE0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729241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1B04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4.</w:t>
      </w:r>
      <w:r w:rsidRPr="00A758C3">
        <w:rPr>
          <w:sz w:val="22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58C3" w14:paraId="07460343" w14:textId="77777777" w:rsidTr="00A758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422E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AE82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BC59C39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71F3C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758C3" w14:paraId="1F2127A6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7D93D" w14:textId="77777777" w:rsidR="00A758C3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BFF7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5985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758C3" w14:paraId="760DFC03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C719" w14:textId="77777777" w:rsidR="00A758C3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E1FA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E9C6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385C6C3" w14:textId="58EB69E0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ab/>
      </w:r>
    </w:p>
    <w:p w14:paraId="2E2706D3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5.</w:t>
      </w:r>
      <w:r w:rsidRPr="00A758C3">
        <w:rPr>
          <w:sz w:val="22"/>
        </w:rPr>
        <w:tab/>
        <w:t>Upoważnionymi do reprezentowania naszej firmy są następujące osoby:</w:t>
      </w:r>
    </w:p>
    <w:p w14:paraId="2A3D9A48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ab/>
        <w:t>Imię i Nazwisko</w:t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</w:p>
    <w:p w14:paraId="7B53DF9F" w14:textId="79E4C8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.............................................................................................................. </w:t>
      </w:r>
      <w:r w:rsidRPr="00A758C3">
        <w:rPr>
          <w:sz w:val="22"/>
        </w:rPr>
        <w:tab/>
      </w:r>
      <w:r w:rsidRPr="00A758C3">
        <w:rPr>
          <w:sz w:val="22"/>
        </w:rPr>
        <w:tab/>
        <w:t xml:space="preserve"> </w:t>
      </w:r>
    </w:p>
    <w:p w14:paraId="5BB6DB02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.............................................................................................................. </w:t>
      </w:r>
      <w:r w:rsidRPr="00A758C3">
        <w:rPr>
          <w:sz w:val="22"/>
        </w:rPr>
        <w:tab/>
      </w:r>
      <w:r w:rsidRPr="00A758C3">
        <w:rPr>
          <w:sz w:val="22"/>
        </w:rPr>
        <w:tab/>
        <w:t xml:space="preserve"> </w:t>
      </w:r>
    </w:p>
    <w:p w14:paraId="10FCCC7F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6.</w:t>
      </w:r>
      <w:r w:rsidRPr="00A758C3">
        <w:rPr>
          <w:sz w:val="22"/>
        </w:rPr>
        <w:tab/>
        <w:t>upoważnienie dla powyżej wskazanych osób wynika z następującego (</w:t>
      </w:r>
      <w:proofErr w:type="spellStart"/>
      <w:r w:rsidRPr="00A758C3">
        <w:rPr>
          <w:sz w:val="22"/>
        </w:rPr>
        <w:t>ych</w:t>
      </w:r>
      <w:proofErr w:type="spellEnd"/>
      <w:r w:rsidRPr="00A758C3">
        <w:rPr>
          <w:sz w:val="22"/>
        </w:rPr>
        <w:t>) dokumentu(ów)</w:t>
      </w:r>
    </w:p>
    <w:p w14:paraId="4D3DE5C6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……………………………………………………...........................……które dołączamy do oferty.</w:t>
      </w:r>
    </w:p>
    <w:p w14:paraId="5561C64E" w14:textId="77777777" w:rsidR="00E332C5" w:rsidRDefault="00E332C5" w:rsidP="00A758C3">
      <w:pPr>
        <w:tabs>
          <w:tab w:val="left" w:pos="426"/>
        </w:tabs>
        <w:spacing w:after="120"/>
        <w:jc w:val="both"/>
        <w:rPr>
          <w:sz w:val="22"/>
        </w:rPr>
      </w:pPr>
    </w:p>
    <w:p w14:paraId="0A0A6C6C" w14:textId="77777777" w:rsidR="00E332C5" w:rsidRDefault="00E332C5" w:rsidP="00A758C3">
      <w:pPr>
        <w:tabs>
          <w:tab w:val="left" w:pos="426"/>
        </w:tabs>
        <w:spacing w:after="120"/>
        <w:jc w:val="both"/>
        <w:rPr>
          <w:sz w:val="22"/>
        </w:rPr>
      </w:pPr>
    </w:p>
    <w:p w14:paraId="640C1595" w14:textId="77777777" w:rsidR="00E332C5" w:rsidRDefault="00E332C5" w:rsidP="00A758C3">
      <w:pPr>
        <w:tabs>
          <w:tab w:val="left" w:pos="426"/>
        </w:tabs>
        <w:spacing w:after="120"/>
        <w:jc w:val="both"/>
        <w:rPr>
          <w:sz w:val="22"/>
        </w:rPr>
      </w:pPr>
    </w:p>
    <w:p w14:paraId="5AA4BB43" w14:textId="3EA4EBE4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lastRenderedPageBreak/>
        <w:t>7.</w:t>
      </w:r>
      <w:r w:rsidRPr="00A758C3">
        <w:rPr>
          <w:sz w:val="22"/>
        </w:rPr>
        <w:tab/>
        <w:t>załącznikami do niniejszej oferty są:</w:t>
      </w:r>
    </w:p>
    <w:p w14:paraId="7CB0ED7A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1.</w:t>
      </w:r>
      <w:r w:rsidRPr="00A758C3">
        <w:rPr>
          <w:sz w:val="22"/>
        </w:rPr>
        <w:tab/>
        <w:t>………………………………………………………………………………………….</w:t>
      </w:r>
    </w:p>
    <w:p w14:paraId="2A934FFE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2.</w:t>
      </w:r>
      <w:r w:rsidRPr="00A758C3">
        <w:rPr>
          <w:sz w:val="22"/>
        </w:rPr>
        <w:tab/>
        <w:t>……………………………………………..……………………………………………</w:t>
      </w:r>
    </w:p>
    <w:p w14:paraId="707081B0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3.</w:t>
      </w:r>
      <w:r w:rsidRPr="00A758C3">
        <w:rPr>
          <w:sz w:val="22"/>
        </w:rPr>
        <w:tab/>
        <w:t>..........................................................................................................................................</w:t>
      </w:r>
    </w:p>
    <w:p w14:paraId="272C228B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4.</w:t>
      </w:r>
      <w:r w:rsidRPr="00A758C3">
        <w:rPr>
          <w:sz w:val="22"/>
        </w:rPr>
        <w:tab/>
        <w:t>………………………………………………………………………………………….</w:t>
      </w:r>
    </w:p>
    <w:p w14:paraId="6335EDA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5.</w:t>
      </w:r>
      <w:r w:rsidRPr="00A758C3">
        <w:rPr>
          <w:sz w:val="22"/>
        </w:rPr>
        <w:tab/>
        <w:t>……………………………………………..……………………………………………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B8427" w14:textId="77777777" w:rsidR="00E678B5" w:rsidRDefault="00E678B5">
      <w:r>
        <w:separator/>
      </w:r>
    </w:p>
  </w:endnote>
  <w:endnote w:type="continuationSeparator" w:id="0">
    <w:p w14:paraId="318977AB" w14:textId="77777777" w:rsidR="00E678B5" w:rsidRDefault="00E67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DDCC0" w14:textId="77777777" w:rsidR="00E678B5" w:rsidRDefault="00E678B5">
      <w:r>
        <w:separator/>
      </w:r>
    </w:p>
  </w:footnote>
  <w:footnote w:type="continuationSeparator" w:id="0">
    <w:p w14:paraId="2A696058" w14:textId="77777777" w:rsidR="00E678B5" w:rsidRDefault="00E67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A162E"/>
    <w:multiLevelType w:val="hybridMultilevel"/>
    <w:tmpl w:val="048844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AA7"/>
    <w:multiLevelType w:val="hybridMultilevel"/>
    <w:tmpl w:val="C37CE4C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DC397F"/>
    <w:multiLevelType w:val="hybridMultilevel"/>
    <w:tmpl w:val="D7F455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2"/>
  </w:num>
  <w:num w:numId="4" w16cid:durableId="318778347">
    <w:abstractNumId w:val="5"/>
  </w:num>
  <w:num w:numId="5" w16cid:durableId="1060059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0413318">
    <w:abstractNumId w:val="0"/>
  </w:num>
  <w:num w:numId="7" w16cid:durableId="1882546264">
    <w:abstractNumId w:val="1"/>
  </w:num>
  <w:num w:numId="8" w16cid:durableId="1673023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2286"/>
    <w:rsid w:val="000613E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119D"/>
    <w:rsid w:val="001D4612"/>
    <w:rsid w:val="001F7651"/>
    <w:rsid w:val="00207E98"/>
    <w:rsid w:val="002723B0"/>
    <w:rsid w:val="00272946"/>
    <w:rsid w:val="002D0FEB"/>
    <w:rsid w:val="00315A4A"/>
    <w:rsid w:val="0033526E"/>
    <w:rsid w:val="00367B41"/>
    <w:rsid w:val="003B3166"/>
    <w:rsid w:val="003D203C"/>
    <w:rsid w:val="0046264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1AE2"/>
    <w:rsid w:val="00736060"/>
    <w:rsid w:val="00737AA9"/>
    <w:rsid w:val="00764F48"/>
    <w:rsid w:val="007748F0"/>
    <w:rsid w:val="007A4321"/>
    <w:rsid w:val="0080627D"/>
    <w:rsid w:val="00821556"/>
    <w:rsid w:val="00833933"/>
    <w:rsid w:val="00853083"/>
    <w:rsid w:val="008B2F0C"/>
    <w:rsid w:val="008B4928"/>
    <w:rsid w:val="008D2AB8"/>
    <w:rsid w:val="008F1C66"/>
    <w:rsid w:val="00970FE4"/>
    <w:rsid w:val="00990E79"/>
    <w:rsid w:val="009A325D"/>
    <w:rsid w:val="00A0022B"/>
    <w:rsid w:val="00A346FE"/>
    <w:rsid w:val="00A47B4D"/>
    <w:rsid w:val="00A758C3"/>
    <w:rsid w:val="00A83018"/>
    <w:rsid w:val="00AE44FA"/>
    <w:rsid w:val="00B02E8B"/>
    <w:rsid w:val="00B774DC"/>
    <w:rsid w:val="00BE35D0"/>
    <w:rsid w:val="00C969A6"/>
    <w:rsid w:val="00CA7D36"/>
    <w:rsid w:val="00D24208"/>
    <w:rsid w:val="00D47A03"/>
    <w:rsid w:val="00D60C38"/>
    <w:rsid w:val="00D66893"/>
    <w:rsid w:val="00D90ACB"/>
    <w:rsid w:val="00DA17BB"/>
    <w:rsid w:val="00DC1500"/>
    <w:rsid w:val="00E12338"/>
    <w:rsid w:val="00E332C5"/>
    <w:rsid w:val="00E44371"/>
    <w:rsid w:val="00E678B5"/>
    <w:rsid w:val="00E949B0"/>
    <w:rsid w:val="00EC0BEA"/>
    <w:rsid w:val="00ED4E2E"/>
    <w:rsid w:val="00F00591"/>
    <w:rsid w:val="00F51688"/>
    <w:rsid w:val="00F53146"/>
    <w:rsid w:val="00F91018"/>
    <w:rsid w:val="00FA0F30"/>
    <w:rsid w:val="00FA51A4"/>
    <w:rsid w:val="00FE0435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546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2023-11-15T14:54:00Z</cp:lastPrinted>
  <dcterms:created xsi:type="dcterms:W3CDTF">2023-11-22T08:24:00Z</dcterms:created>
  <dcterms:modified xsi:type="dcterms:W3CDTF">2023-11-22T08:24:00Z</dcterms:modified>
</cp:coreProperties>
</file>