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9CF1A" w14:textId="521016F1" w:rsidR="005103B9" w:rsidRPr="00816B16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816B16">
        <w:rPr>
          <w:bCs/>
          <w:i w:val="0"/>
          <w:sz w:val="20"/>
        </w:rPr>
        <w:t xml:space="preserve">Załącznik nr </w:t>
      </w:r>
      <w:r w:rsidR="0020469D">
        <w:rPr>
          <w:bCs/>
          <w:i w:val="0"/>
          <w:sz w:val="20"/>
        </w:rPr>
        <w:t>3</w:t>
      </w:r>
      <w:r w:rsidR="00B36ABD" w:rsidRPr="00816B16">
        <w:rPr>
          <w:bCs/>
          <w:i w:val="0"/>
          <w:sz w:val="20"/>
        </w:rPr>
        <w:t xml:space="preserve"> do SWZ</w:t>
      </w:r>
    </w:p>
    <w:p w14:paraId="14EAE51A" w14:textId="77777777" w:rsidR="00C4103F" w:rsidRPr="00816B16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816B16">
        <w:rPr>
          <w:rFonts w:ascii="Times New Roman" w:hAnsi="Times New Roman"/>
          <w:b/>
          <w:sz w:val="20"/>
          <w:szCs w:val="20"/>
        </w:rPr>
        <w:t>Zamawiający</w:t>
      </w:r>
      <w:r w:rsidR="007936D6" w:rsidRPr="00816B16">
        <w:rPr>
          <w:rFonts w:ascii="Times New Roman" w:hAnsi="Times New Roman"/>
          <w:b/>
          <w:sz w:val="20"/>
          <w:szCs w:val="20"/>
        </w:rPr>
        <w:t>:</w:t>
      </w:r>
    </w:p>
    <w:p w14:paraId="1263C2F5" w14:textId="77777777" w:rsidR="006676AE" w:rsidRPr="00816B16" w:rsidRDefault="007D683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16B16">
        <w:rPr>
          <w:sz w:val="20"/>
          <w:szCs w:val="20"/>
        </w:rPr>
        <w:t>GMINA NIEPOŁOMICE</w:t>
      </w:r>
    </w:p>
    <w:p w14:paraId="183AE070" w14:textId="77777777" w:rsidR="006676AE" w:rsidRPr="00816B16" w:rsidRDefault="007D683D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16B16">
        <w:rPr>
          <w:sz w:val="20"/>
          <w:szCs w:val="20"/>
        </w:rPr>
        <w:t>Pl. Zwycięstwa</w:t>
      </w:r>
      <w:r w:rsidR="006676AE" w:rsidRPr="00816B16">
        <w:rPr>
          <w:sz w:val="20"/>
          <w:szCs w:val="20"/>
        </w:rPr>
        <w:t xml:space="preserve"> </w:t>
      </w:r>
      <w:r w:rsidRPr="00816B16">
        <w:rPr>
          <w:sz w:val="20"/>
          <w:szCs w:val="20"/>
        </w:rPr>
        <w:t>13</w:t>
      </w:r>
      <w:r w:rsidR="006676AE" w:rsidRPr="00816B16">
        <w:rPr>
          <w:sz w:val="20"/>
          <w:szCs w:val="20"/>
        </w:rPr>
        <w:t xml:space="preserve"> </w:t>
      </w:r>
    </w:p>
    <w:p w14:paraId="25C0DB57" w14:textId="77777777" w:rsidR="00F90CD1" w:rsidRPr="00816B16" w:rsidRDefault="007D683D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16B16">
        <w:rPr>
          <w:sz w:val="20"/>
          <w:szCs w:val="20"/>
        </w:rPr>
        <w:t>32-005</w:t>
      </w:r>
      <w:r w:rsidR="006676AE" w:rsidRPr="00816B16">
        <w:rPr>
          <w:sz w:val="20"/>
          <w:szCs w:val="20"/>
        </w:rPr>
        <w:t xml:space="preserve"> </w:t>
      </w:r>
      <w:r w:rsidRPr="00816B16">
        <w:rPr>
          <w:sz w:val="20"/>
          <w:szCs w:val="20"/>
        </w:rPr>
        <w:t>Niepołomice</w:t>
      </w:r>
    </w:p>
    <w:p w14:paraId="72AB6A59" w14:textId="77777777" w:rsidR="002578E4" w:rsidRPr="00816B16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6090" w:type="dxa"/>
        <w:tblInd w:w="108" w:type="dxa"/>
        <w:tblLook w:val="04A0" w:firstRow="1" w:lastRow="0" w:firstColumn="1" w:lastColumn="0" w:noHBand="0" w:noVBand="1"/>
      </w:tblPr>
      <w:tblGrid>
        <w:gridCol w:w="1389"/>
        <w:gridCol w:w="4701"/>
      </w:tblGrid>
      <w:tr w:rsidR="002578E4" w:rsidRPr="00816B16" w14:paraId="2511070E" w14:textId="77777777" w:rsidTr="00FF431C">
        <w:trPr>
          <w:trHeight w:val="893"/>
        </w:trPr>
        <w:tc>
          <w:tcPr>
            <w:tcW w:w="1389" w:type="dxa"/>
            <w:shd w:val="clear" w:color="auto" w:fill="auto"/>
          </w:tcPr>
          <w:p w14:paraId="351BDF0E" w14:textId="77777777" w:rsidR="002578E4" w:rsidRPr="00816B1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16B1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4701" w:type="dxa"/>
            <w:shd w:val="clear" w:color="auto" w:fill="auto"/>
          </w:tcPr>
          <w:p w14:paraId="0948E658" w14:textId="77777777" w:rsidR="002578E4" w:rsidRPr="00816B1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CB971AB" w14:textId="77777777" w:rsidR="002578E4" w:rsidRPr="00816B1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14A93B4" w14:textId="77777777" w:rsidR="002578E4" w:rsidRPr="00816B16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16B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816B16" w14:paraId="7599C7B0" w14:textId="77777777" w:rsidTr="00FF431C">
        <w:trPr>
          <w:trHeight w:val="893"/>
        </w:trPr>
        <w:tc>
          <w:tcPr>
            <w:tcW w:w="1389" w:type="dxa"/>
            <w:shd w:val="clear" w:color="auto" w:fill="auto"/>
          </w:tcPr>
          <w:p w14:paraId="19487370" w14:textId="77777777" w:rsidR="002578E4" w:rsidRPr="00816B1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16B1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4701" w:type="dxa"/>
            <w:shd w:val="clear" w:color="auto" w:fill="auto"/>
          </w:tcPr>
          <w:p w14:paraId="0B815C61" w14:textId="77777777" w:rsidR="002578E4" w:rsidRPr="00816B1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CC1B868" w14:textId="77777777" w:rsidR="002578E4" w:rsidRPr="00816B16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ECC7B0F" w14:textId="77777777" w:rsidR="002578E4" w:rsidRPr="00816B1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16B16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78E9197" w14:textId="77777777" w:rsidR="002578E4" w:rsidRPr="00816B16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3"/>
      </w:tblGrid>
      <w:tr w:rsidR="007D683D" w:rsidRPr="00816B16" w14:paraId="2BAB8FE8" w14:textId="77777777" w:rsidTr="00685F5F">
        <w:tc>
          <w:tcPr>
            <w:tcW w:w="9104" w:type="dxa"/>
            <w:shd w:val="clear" w:color="auto" w:fill="D9D9D9"/>
          </w:tcPr>
          <w:p w14:paraId="23742201" w14:textId="77777777" w:rsidR="007D683D" w:rsidRPr="00816B16" w:rsidRDefault="007D683D" w:rsidP="00685F5F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949332A" w14:textId="77777777" w:rsidR="007D683D" w:rsidRPr="00816B16" w:rsidRDefault="007D683D" w:rsidP="00685F5F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816B1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16B16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816B1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16B16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483CB1F1" w14:textId="77777777" w:rsidR="007D683D" w:rsidRPr="00816B16" w:rsidRDefault="007D683D" w:rsidP="00685F5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B8342AA" w14:textId="77777777" w:rsidR="007D683D" w:rsidRPr="00816B16" w:rsidRDefault="007D683D" w:rsidP="00685F5F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55A164F9" w14:textId="77777777" w:rsidR="007D683D" w:rsidRPr="00816B16" w:rsidRDefault="007D683D" w:rsidP="00685F5F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6FBC7CE3" w14:textId="77777777" w:rsidR="00E50194" w:rsidRPr="00816B16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Na potrzeby postę</w:t>
      </w:r>
      <w:r w:rsidR="008D0487" w:rsidRPr="00816B1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816B16">
        <w:rPr>
          <w:rFonts w:ascii="Times New Roman" w:hAnsi="Times New Roman"/>
          <w:sz w:val="20"/>
          <w:szCs w:val="20"/>
        </w:rPr>
        <w:t>zamówienia publicznego</w:t>
      </w:r>
      <w:r w:rsidR="00E50194" w:rsidRPr="00816B16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16B16" w14:paraId="6C4CB275" w14:textId="77777777" w:rsidTr="0018769E">
        <w:tc>
          <w:tcPr>
            <w:tcW w:w="2269" w:type="dxa"/>
            <w:shd w:val="clear" w:color="auto" w:fill="auto"/>
          </w:tcPr>
          <w:p w14:paraId="2D1006DA" w14:textId="77777777" w:rsidR="002578E4" w:rsidRPr="00816B1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AE3B2BC" w14:textId="5EF2CD85" w:rsidR="002578E4" w:rsidRPr="00816B16" w:rsidRDefault="0020469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046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Świadczenie usług pocztowych w obrocie krajowym i zagranicznym</w:t>
            </w:r>
          </w:p>
        </w:tc>
      </w:tr>
      <w:tr w:rsidR="007D683D" w:rsidRPr="00816B16" w14:paraId="14619A71" w14:textId="77777777" w:rsidTr="00685F5F">
        <w:tc>
          <w:tcPr>
            <w:tcW w:w="2269" w:type="dxa"/>
            <w:shd w:val="clear" w:color="auto" w:fill="auto"/>
          </w:tcPr>
          <w:p w14:paraId="55671C60" w14:textId="77777777" w:rsidR="007D683D" w:rsidRPr="00816B16" w:rsidRDefault="007D683D" w:rsidP="00685F5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B8820A" w14:textId="18A3DF4C" w:rsidR="007D683D" w:rsidRPr="00816B16" w:rsidRDefault="007D683D" w:rsidP="00685F5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</w:t>
            </w:r>
            <w:r w:rsidR="0020469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</w:t>
            </w:r>
            <w:r w:rsidRPr="00816B1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.2023</w:t>
            </w:r>
          </w:p>
        </w:tc>
      </w:tr>
    </w:tbl>
    <w:p w14:paraId="7F6EAE99" w14:textId="77777777" w:rsidR="002578E4" w:rsidRPr="00816B16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42D23B5" w14:textId="77777777" w:rsidR="00F90CD1" w:rsidRPr="00816B1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 xml:space="preserve">prowadzonego przez </w:t>
      </w:r>
      <w:r w:rsidR="007D683D" w:rsidRPr="00816B16">
        <w:rPr>
          <w:rFonts w:ascii="Times New Roman" w:hAnsi="Times New Roman"/>
          <w:b/>
          <w:sz w:val="20"/>
          <w:szCs w:val="20"/>
        </w:rPr>
        <w:t>GMINA NIEPOŁOMICE</w:t>
      </w:r>
      <w:r w:rsidRPr="00816B16">
        <w:rPr>
          <w:rFonts w:ascii="Times New Roman" w:hAnsi="Times New Roman"/>
          <w:b/>
          <w:sz w:val="20"/>
          <w:szCs w:val="20"/>
        </w:rPr>
        <w:t>,</w:t>
      </w:r>
      <w:r w:rsidR="002B2AD9" w:rsidRPr="00816B16">
        <w:rPr>
          <w:rFonts w:ascii="Times New Roman" w:hAnsi="Times New Roman"/>
          <w:sz w:val="20"/>
          <w:szCs w:val="20"/>
        </w:rPr>
        <w:t xml:space="preserve"> </w:t>
      </w:r>
      <w:r w:rsidR="00E65685" w:rsidRPr="00816B16">
        <w:rPr>
          <w:rFonts w:ascii="Times New Roman" w:hAnsi="Times New Roman"/>
          <w:sz w:val="20"/>
          <w:szCs w:val="20"/>
        </w:rPr>
        <w:t>oświa</w:t>
      </w:r>
      <w:r w:rsidR="00825A09" w:rsidRPr="00816B16">
        <w:rPr>
          <w:rFonts w:ascii="Times New Roman" w:hAnsi="Times New Roman"/>
          <w:sz w:val="20"/>
          <w:szCs w:val="20"/>
        </w:rPr>
        <w:t>dczam</w:t>
      </w:r>
      <w:r w:rsidR="00E65685" w:rsidRPr="00816B16">
        <w:rPr>
          <w:rFonts w:ascii="Times New Roman" w:hAnsi="Times New Roman"/>
          <w:sz w:val="20"/>
          <w:szCs w:val="20"/>
        </w:rPr>
        <w:t>,</w:t>
      </w:r>
      <w:r w:rsidR="002B2AD9" w:rsidRPr="00816B1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3"/>
      </w:tblGrid>
      <w:tr w:rsidR="00E50194" w:rsidRPr="00816B16" w14:paraId="7267608A" w14:textId="77777777" w:rsidTr="00650D6C">
        <w:tc>
          <w:tcPr>
            <w:tcW w:w="9104" w:type="dxa"/>
            <w:shd w:val="clear" w:color="auto" w:fill="D9D9D9"/>
          </w:tcPr>
          <w:p w14:paraId="62BFC7F8" w14:textId="77777777" w:rsidR="00E50194" w:rsidRPr="00816B1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02EF7A1C" w14:textId="77777777" w:rsidR="00C113BF" w:rsidRPr="00816B16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816B16">
        <w:rPr>
          <w:rFonts w:ascii="Times New Roman" w:hAnsi="Times New Roman"/>
          <w:sz w:val="20"/>
          <w:szCs w:val="20"/>
        </w:rPr>
        <w:t xml:space="preserve">dstawie </w:t>
      </w:r>
      <w:r w:rsidR="002C4137" w:rsidRPr="00816B1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816B16">
        <w:rPr>
          <w:rFonts w:ascii="Times New Roman" w:hAnsi="Times New Roman"/>
          <w:sz w:val="20"/>
          <w:szCs w:val="20"/>
        </w:rPr>
        <w:t>108</w:t>
      </w:r>
      <w:r w:rsidR="002C4137" w:rsidRPr="00816B16">
        <w:rPr>
          <w:rFonts w:ascii="Times New Roman" w:hAnsi="Times New Roman"/>
          <w:sz w:val="20"/>
          <w:szCs w:val="20"/>
        </w:rPr>
        <w:t xml:space="preserve"> ust 1 </w:t>
      </w:r>
      <w:r w:rsidRPr="00816B16">
        <w:rPr>
          <w:rFonts w:ascii="Times New Roman" w:hAnsi="Times New Roman"/>
          <w:sz w:val="20"/>
          <w:szCs w:val="20"/>
        </w:rPr>
        <w:t>ustawy Pzp</w:t>
      </w:r>
      <w:r w:rsidR="00641874" w:rsidRPr="00816B16">
        <w:rPr>
          <w:rFonts w:ascii="Times New Roman" w:hAnsi="Times New Roman"/>
          <w:sz w:val="20"/>
          <w:szCs w:val="20"/>
        </w:rPr>
        <w:t>.</w:t>
      </w:r>
    </w:p>
    <w:p w14:paraId="382C2DE8" w14:textId="77777777" w:rsidR="002426FF" w:rsidRPr="00816B16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11E9FDCB" w14:textId="77777777" w:rsidR="00023477" w:rsidRPr="00816B16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8BA1D6D" w14:textId="77777777" w:rsidR="00023477" w:rsidRPr="00816B16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7707BFC7" w14:textId="77777777" w:rsidR="00992BD8" w:rsidRPr="00816B16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16B1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816B16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816B16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F5525AF" w14:textId="77777777" w:rsidR="00023477" w:rsidRPr="00816B16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816B16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816B16">
        <w:rPr>
          <w:rFonts w:ascii="Times New Roman" w:hAnsi="Times New Roman"/>
          <w:i/>
          <w:sz w:val="20"/>
          <w:szCs w:val="20"/>
        </w:rPr>
        <w:t>Pzp</w:t>
      </w:r>
      <w:proofErr w:type="spellEnd"/>
      <w:r w:rsidR="00E426EB" w:rsidRPr="00816B16">
        <w:rPr>
          <w:rFonts w:ascii="Times New Roman" w:hAnsi="Times New Roman"/>
          <w:i/>
          <w:sz w:val="20"/>
          <w:szCs w:val="20"/>
        </w:rPr>
        <w:t>)</w:t>
      </w:r>
      <w:r w:rsidRPr="00816B16">
        <w:rPr>
          <w:rFonts w:ascii="Times New Roman" w:hAnsi="Times New Roman"/>
          <w:i/>
          <w:sz w:val="20"/>
          <w:szCs w:val="20"/>
        </w:rPr>
        <w:t>.</w:t>
      </w:r>
      <w:r w:rsidRPr="00816B16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816B16">
        <w:rPr>
          <w:rFonts w:ascii="Times New Roman" w:hAnsi="Times New Roman"/>
          <w:sz w:val="20"/>
          <w:szCs w:val="20"/>
        </w:rPr>
        <w:t>110</w:t>
      </w:r>
      <w:r w:rsidRPr="00816B16">
        <w:rPr>
          <w:rFonts w:ascii="Times New Roman" w:hAnsi="Times New Roman"/>
          <w:sz w:val="20"/>
          <w:szCs w:val="20"/>
        </w:rPr>
        <w:t xml:space="preserve"> ust. </w:t>
      </w:r>
      <w:r w:rsidR="00710937" w:rsidRPr="00816B16">
        <w:rPr>
          <w:rFonts w:ascii="Times New Roman" w:hAnsi="Times New Roman"/>
          <w:sz w:val="20"/>
          <w:szCs w:val="20"/>
        </w:rPr>
        <w:t>2</w:t>
      </w:r>
      <w:r w:rsidRPr="00816B16">
        <w:rPr>
          <w:rFonts w:ascii="Times New Roman" w:hAnsi="Times New Roman"/>
          <w:sz w:val="20"/>
          <w:szCs w:val="20"/>
        </w:rPr>
        <w:t xml:space="preserve"> ustawy </w:t>
      </w:r>
      <w:r w:rsidRPr="00816B16">
        <w:rPr>
          <w:rFonts w:ascii="Times New Roman" w:hAnsi="Times New Roman"/>
          <w:sz w:val="20"/>
          <w:szCs w:val="20"/>
        </w:rPr>
        <w:lastRenderedPageBreak/>
        <w:t>Pzp podjąłem następujące środki naprawcze</w:t>
      </w:r>
      <w:r w:rsidR="007A2BCB" w:rsidRPr="00816B16">
        <w:rPr>
          <w:rFonts w:ascii="Times New Roman" w:hAnsi="Times New Roman"/>
          <w:sz w:val="20"/>
          <w:szCs w:val="20"/>
        </w:rPr>
        <w:t xml:space="preserve"> i zapobiegawcze</w:t>
      </w:r>
      <w:r w:rsidRPr="00816B16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816B16">
        <w:rPr>
          <w:rFonts w:ascii="Times New Roman" w:hAnsi="Times New Roman"/>
          <w:sz w:val="20"/>
          <w:szCs w:val="20"/>
        </w:rPr>
        <w:t>..</w:t>
      </w:r>
      <w:r w:rsidRPr="00816B16">
        <w:rPr>
          <w:rFonts w:ascii="Times New Roman" w:hAnsi="Times New Roman"/>
          <w:sz w:val="20"/>
          <w:szCs w:val="20"/>
        </w:rPr>
        <w:t>……………</w:t>
      </w:r>
      <w:r w:rsidR="00023477" w:rsidRPr="00816B16">
        <w:rPr>
          <w:rFonts w:ascii="Times New Roman" w:hAnsi="Times New Roman"/>
          <w:sz w:val="20"/>
          <w:szCs w:val="20"/>
        </w:rPr>
        <w:t>…</w:t>
      </w:r>
      <w:r w:rsidRPr="00816B16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816B16">
        <w:rPr>
          <w:rFonts w:ascii="Times New Roman" w:hAnsi="Times New Roman"/>
          <w:sz w:val="20"/>
          <w:szCs w:val="20"/>
        </w:rPr>
        <w:t>.</w:t>
      </w:r>
      <w:r w:rsidRPr="00816B16">
        <w:rPr>
          <w:rFonts w:ascii="Times New Roman" w:hAnsi="Times New Roman"/>
          <w:sz w:val="20"/>
          <w:szCs w:val="20"/>
        </w:rPr>
        <w:t>…</w:t>
      </w:r>
      <w:r w:rsidR="007A2BCB" w:rsidRPr="00816B16">
        <w:rPr>
          <w:rFonts w:ascii="Times New Roman" w:hAnsi="Times New Roman"/>
          <w:sz w:val="20"/>
          <w:szCs w:val="20"/>
        </w:rPr>
        <w:t>.</w:t>
      </w:r>
    </w:p>
    <w:p w14:paraId="0093961A" w14:textId="77777777" w:rsidR="007A2BCB" w:rsidRPr="00816B16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38F209BC" w14:textId="77777777" w:rsidR="0011306C" w:rsidRPr="00816B16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816B16">
        <w:rPr>
          <w:rFonts w:ascii="Times New Roman" w:hAnsi="Times New Roman"/>
          <w:sz w:val="20"/>
          <w:szCs w:val="20"/>
        </w:rPr>
        <w:t xml:space="preserve">t.j. </w:t>
      </w:r>
      <w:r w:rsidRPr="00816B16">
        <w:rPr>
          <w:rFonts w:ascii="Times New Roman" w:hAnsi="Times New Roman"/>
          <w:sz w:val="20"/>
          <w:szCs w:val="20"/>
        </w:rPr>
        <w:t xml:space="preserve">Dz. U. </w:t>
      </w:r>
      <w:r w:rsidR="000C2F90" w:rsidRPr="00816B16">
        <w:rPr>
          <w:rFonts w:ascii="Times New Roman" w:hAnsi="Times New Roman"/>
          <w:sz w:val="20"/>
          <w:szCs w:val="20"/>
        </w:rPr>
        <w:t xml:space="preserve">z 2023r. </w:t>
      </w:r>
      <w:r w:rsidRPr="00816B16">
        <w:rPr>
          <w:rFonts w:ascii="Times New Roman" w:hAnsi="Times New Roman"/>
          <w:sz w:val="20"/>
          <w:szCs w:val="20"/>
        </w:rPr>
        <w:t xml:space="preserve">poz. </w:t>
      </w:r>
      <w:r w:rsidR="000C2F90" w:rsidRPr="00816B16">
        <w:rPr>
          <w:rFonts w:ascii="Times New Roman" w:hAnsi="Times New Roman"/>
          <w:sz w:val="20"/>
          <w:szCs w:val="20"/>
        </w:rPr>
        <w:t>129</w:t>
      </w:r>
      <w:r w:rsidRPr="00816B16">
        <w:rPr>
          <w:rFonts w:ascii="Times New Roman" w:hAnsi="Times New Roman"/>
          <w:sz w:val="20"/>
          <w:szCs w:val="20"/>
        </w:rPr>
        <w:t>)</w:t>
      </w:r>
      <w:r w:rsidR="0011306C" w:rsidRPr="00816B1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816B1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3"/>
      </w:tblGrid>
      <w:tr w:rsidR="0011306C" w:rsidRPr="00816B16" w14:paraId="2C8006E1" w14:textId="77777777" w:rsidTr="00CD4DD1">
        <w:tc>
          <w:tcPr>
            <w:tcW w:w="9104" w:type="dxa"/>
            <w:shd w:val="clear" w:color="auto" w:fill="D9D9D9"/>
          </w:tcPr>
          <w:p w14:paraId="386C442B" w14:textId="77777777" w:rsidR="0011306C" w:rsidRPr="00816B1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816B1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694B6BC" w14:textId="77777777" w:rsidR="00D2702A" w:rsidRPr="00816B16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</w:t>
      </w:r>
      <w:r w:rsidR="00313417" w:rsidRPr="00816B1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816B1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816B1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816B1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16B16" w14:paraId="3E8FA191" w14:textId="77777777" w:rsidTr="002046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331B2" w14:textId="77777777" w:rsidR="00D2702A" w:rsidRPr="00816B1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66CFB" w14:textId="77777777" w:rsidR="00D2702A" w:rsidRPr="00816B16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7D683D" w:rsidRPr="00816B16" w14:paraId="48882F17" w14:textId="77777777" w:rsidTr="002046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E345C" w14:textId="33F76ED3" w:rsidR="007D683D" w:rsidRPr="00816B16" w:rsidRDefault="0020469D" w:rsidP="00685F5F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B7FEB" w14:textId="77777777" w:rsidR="007D683D" w:rsidRPr="00816B16" w:rsidRDefault="007D683D" w:rsidP="00685F5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5BE767E1" w14:textId="421CD416" w:rsidR="0020469D" w:rsidRPr="00816B16" w:rsidRDefault="0020469D" w:rsidP="0020469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3F4F">
              <w:rPr>
                <w:rFonts w:ascii="Times New Roman" w:hAnsi="Times New Roman"/>
                <w:iCs/>
                <w:sz w:val="20"/>
                <w:szCs w:val="20"/>
              </w:rPr>
              <w:t>O udzielenie zamówienia publicznego mogą ubiegać się wykonawcy, którzy posiadają doświadczenie zawodowe w zakresie świadczenia usług pocztowych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.  </w:t>
            </w:r>
            <w:r w:rsidRPr="00816B16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14:paraId="6DA89BD6" w14:textId="315D655A" w:rsidR="0020469D" w:rsidRDefault="0020469D" w:rsidP="0020469D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20469D">
              <w:rPr>
                <w:rFonts w:ascii="Times New Roman" w:hAnsi="Times New Roman"/>
                <w:iCs/>
                <w:sz w:val="20"/>
                <w:szCs w:val="20"/>
              </w:rPr>
              <w:t>w okresie ostatnich trzech lat przed upływem terminu składania ofert, a jeżeli okres prowadzenia działalności jest krótszy - w tym okresie wykonał lub wykonuje minimum 1 usługę polegającą na świadczeniu usług pocztowych w obrocie krajowym i zagranicznym dotyczącą przyjmowania, przemieszczania, doręczania przesyłek pocztowych i paczek pocztowych oraz ich ewentualnych zwrotów, nieprzerwanie w okresie 12 miesięcy o wartości nie mniejszej niż 100.000,00 zł brutto (na wartość zamówienia może składać się nie więcej niż 1 usługa), przy czym usługa została zrealizowana na potrzeby podmiotu zaliczanego do sektora finansów publicznych</w:t>
            </w:r>
          </w:p>
          <w:p w14:paraId="19A2AD4E" w14:textId="77777777" w:rsidR="0020469D" w:rsidRPr="0020469D" w:rsidRDefault="0020469D" w:rsidP="0020469D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786F516E" w14:textId="77777777" w:rsidR="0020469D" w:rsidRPr="00573F4F" w:rsidRDefault="0020469D" w:rsidP="0020469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573F4F">
              <w:rPr>
                <w:rFonts w:ascii="Times New Roman" w:hAnsi="Times New Roman"/>
                <w:iCs/>
                <w:sz w:val="20"/>
                <w:szCs w:val="20"/>
              </w:rPr>
              <w:t>oraz</w:t>
            </w:r>
          </w:p>
          <w:p w14:paraId="5F7A65BE" w14:textId="77777777" w:rsidR="0020469D" w:rsidRDefault="0020469D" w:rsidP="0020469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6193F05B" w14:textId="52AB8F3C" w:rsidR="0020469D" w:rsidRPr="00573F4F" w:rsidRDefault="0020469D" w:rsidP="0020469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573F4F">
              <w:rPr>
                <w:rFonts w:ascii="Times New Roman" w:hAnsi="Times New Roman"/>
                <w:iCs/>
                <w:sz w:val="20"/>
                <w:szCs w:val="20"/>
              </w:rPr>
              <w:t xml:space="preserve">posiadają lub będą posiadać (od dnia </w:t>
            </w:r>
            <w:r w:rsidR="00711B65">
              <w:rPr>
                <w:rFonts w:ascii="Times New Roman" w:hAnsi="Times New Roman"/>
                <w:iCs/>
                <w:sz w:val="20"/>
                <w:szCs w:val="20"/>
              </w:rPr>
              <w:t>rozpoczęcia realizacji zamówienia</w:t>
            </w:r>
            <w:r w:rsidRPr="00573F4F">
              <w:rPr>
                <w:rFonts w:ascii="Times New Roman" w:hAnsi="Times New Roman"/>
                <w:iCs/>
                <w:sz w:val="20"/>
                <w:szCs w:val="20"/>
              </w:rPr>
              <w:t xml:space="preserve">) placówki w odległości nie przekraczającej 1 km od siedziby Zamawiającego </w:t>
            </w:r>
            <w:proofErr w:type="spellStart"/>
            <w:r w:rsidRPr="00573F4F">
              <w:rPr>
                <w:rFonts w:ascii="Times New Roman" w:hAnsi="Times New Roman"/>
                <w:iCs/>
                <w:sz w:val="20"/>
                <w:szCs w:val="20"/>
              </w:rPr>
              <w:t>tj</w:t>
            </w:r>
            <w:proofErr w:type="spellEnd"/>
            <w:r w:rsidRPr="00573F4F">
              <w:rPr>
                <w:rFonts w:ascii="Times New Roman" w:hAnsi="Times New Roman"/>
                <w:iCs/>
                <w:sz w:val="20"/>
                <w:szCs w:val="20"/>
              </w:rPr>
              <w:t>; Urzędu Miasta i Gminy w Niepołomicach, pl. Zwycięstwa 13, czynnej w dni robocze, w godzinach min. od godz. 8:00 do 17:00. Na potwierdzenie spełniania warunku należy złożyć  oświadczenia o lokalizacji i godzinach pracy placówki.</w:t>
            </w:r>
          </w:p>
          <w:p w14:paraId="4A886123" w14:textId="77777777" w:rsidR="0020469D" w:rsidRDefault="0020469D" w:rsidP="0020469D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0378B598" w14:textId="759E073B" w:rsidR="0020469D" w:rsidRPr="00573F4F" w:rsidRDefault="0020469D" w:rsidP="0020469D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iCs/>
                <w:sz w:val="20"/>
                <w:szCs w:val="20"/>
              </w:rPr>
            </w:pPr>
            <w:r w:rsidRPr="00573F4F">
              <w:rPr>
                <w:rFonts w:ascii="Times New Roman" w:hAnsi="Times New Roman"/>
                <w:iCs/>
                <w:sz w:val="20"/>
                <w:szCs w:val="20"/>
              </w:rPr>
              <w:t>UWAGA</w:t>
            </w:r>
          </w:p>
          <w:p w14:paraId="79AC83D1" w14:textId="77777777" w:rsidR="007D683D" w:rsidRDefault="0020469D" w:rsidP="0020469D">
            <w:pPr>
              <w:spacing w:before="60" w:after="12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573F4F">
              <w:rPr>
                <w:rFonts w:ascii="Times New Roman" w:hAnsi="Times New Roman"/>
                <w:iCs/>
                <w:sz w:val="20"/>
                <w:szCs w:val="20"/>
              </w:rPr>
              <w:t>Zapis dotyczący odległości placówki od siedziby Zamawiającego, nie dotyczy Wykonawcy/ów, którzy zadeklarowali odbiór korespondencji z siedziby Zamawiającego</w:t>
            </w:r>
          </w:p>
          <w:p w14:paraId="2DB888CF" w14:textId="77777777" w:rsidR="0020469D" w:rsidRDefault="0020469D" w:rsidP="0020469D">
            <w:pPr>
              <w:spacing w:before="60" w:after="12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5AFA1F1B" w14:textId="48DB3639" w:rsidR="0020469D" w:rsidRPr="00816B16" w:rsidRDefault="0020469D" w:rsidP="0020469D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469D" w:rsidRPr="00816B16" w14:paraId="02866981" w14:textId="77777777" w:rsidTr="002046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B28CF" w14:textId="4206364B" w:rsidR="0020469D" w:rsidRPr="0020469D" w:rsidRDefault="0020469D" w:rsidP="00685F5F">
            <w:pPr>
              <w:spacing w:before="60"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0469D">
              <w:rPr>
                <w:rFonts w:ascii="Times New Roman" w:hAnsi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FEA2E" w14:textId="77777777" w:rsidR="00335BA7" w:rsidRDefault="0020469D" w:rsidP="00685F5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573F4F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Uprawnienia do prowadzenia określonej działalności gospodarczej lub zawodowej o ile wynika to z odrębnych przepisów</w:t>
            </w:r>
          </w:p>
          <w:p w14:paraId="5FA971FA" w14:textId="32A8A1B2" w:rsidR="0020469D" w:rsidRPr="0020469D" w:rsidRDefault="0020469D" w:rsidP="00685F5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573F4F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 xml:space="preserve">O udzielenie zamówienia publicznego mogą ubiegać się wykonawcy, posiadający </w:t>
            </w:r>
            <w:r w:rsidRPr="00573F4F">
              <w:rPr>
                <w:rStyle w:val="markedcontent"/>
                <w:rFonts w:ascii="Times New Roman" w:hAnsi="Times New Roman"/>
                <w:sz w:val="20"/>
                <w:szCs w:val="20"/>
              </w:rPr>
              <w:t>wpis do rejestru operatorów pocztowych</w:t>
            </w:r>
            <w:r w:rsidRPr="00573F4F">
              <w:rPr>
                <w:rFonts w:ascii="Times New Roman" w:hAnsi="Times New Roman"/>
                <w:iCs/>
                <w:sz w:val="20"/>
                <w:szCs w:val="20"/>
              </w:rPr>
              <w:t>.</w:t>
            </w:r>
          </w:p>
        </w:tc>
      </w:tr>
    </w:tbl>
    <w:p w14:paraId="2B836EDB" w14:textId="77777777" w:rsidR="00816B16" w:rsidRDefault="00816B16" w:rsidP="00816B16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Oświadczam, że w celu potwierdzenia spełniania warunków udziału w postępowaniu:</w:t>
      </w:r>
    </w:p>
    <w:p w14:paraId="6C4097CE" w14:textId="77777777" w:rsidR="00816B16" w:rsidRDefault="00816B16" w:rsidP="00816B16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nie będę polegał na zasobach podmiotów innych</w:t>
      </w:r>
    </w:p>
    <w:p w14:paraId="050CA849" w14:textId="77777777" w:rsidR="00816B16" w:rsidRDefault="00816B16" w:rsidP="00816B16">
      <w:pPr>
        <w:widowControl w:val="0"/>
        <w:adjustRightInd w:val="0"/>
        <w:jc w:val="both"/>
        <w:textAlignment w:val="baseline"/>
        <w:rPr>
          <w:rFonts w:ascii="Times New Roman" w:hAnsi="Times New Roman"/>
          <w:sz w:val="20"/>
          <w:szCs w:val="20"/>
          <w:u w:val="single"/>
        </w:rPr>
      </w:pPr>
      <w:r>
        <w:rPr>
          <w:rFonts w:ascii="Times New Roman" w:hAnsi="Times New Roman"/>
          <w:bCs/>
          <w:sz w:val="20"/>
          <w:szCs w:val="20"/>
        </w:rPr>
        <w:t xml:space="preserve">□ </w:t>
      </w:r>
      <w:r>
        <w:rPr>
          <w:rFonts w:ascii="Times New Roman" w:hAnsi="Times New Roman"/>
          <w:sz w:val="20"/>
          <w:szCs w:val="20"/>
          <w:u w:val="single"/>
        </w:rPr>
        <w:t>będę polegał na zasobach podmiotów innych  w zakresie:</w:t>
      </w:r>
    </w:p>
    <w:p w14:paraId="51A0A21B" w14:textId="77777777" w:rsidR="00816B16" w:rsidRDefault="00816B16" w:rsidP="00816B16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0"/>
        <w:gridCol w:w="5869"/>
      </w:tblGrid>
      <w:tr w:rsidR="00816B16" w14:paraId="6625462C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7B862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94185" w14:textId="77777777" w:rsidR="00816B16" w:rsidRDefault="00816B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374D0" w14:textId="77777777" w:rsidR="00816B16" w:rsidRDefault="00816B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816B16" w14:paraId="7542EAAF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F481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CFA1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3A5E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6B16" w14:paraId="28D67F62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220CE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4199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E5E59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E1A09A" w14:textId="77777777" w:rsidR="00816B16" w:rsidRDefault="00816B16" w:rsidP="00816B16">
      <w:pPr>
        <w:pBdr>
          <w:bottom w:val="single" w:sz="12" w:space="1" w:color="auto"/>
        </w:pBd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Oświadczam, że ww. podmioty będą realizować roboty budowlane  do realizacji których ich zdolności są wymagane</w:t>
      </w:r>
    </w:p>
    <w:p w14:paraId="35DB1128" w14:textId="77777777" w:rsidR="00816B16" w:rsidRDefault="00816B16" w:rsidP="00816B16">
      <w:pPr>
        <w:widowControl w:val="0"/>
        <w:adjustRightInd w:val="0"/>
        <w:spacing w:line="360" w:lineRule="atLeast"/>
        <w:jc w:val="both"/>
        <w:textAlignment w:val="baseline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b) sytuacji ekonomicznej lub finansowej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0"/>
        <w:gridCol w:w="5869"/>
      </w:tblGrid>
      <w:tr w:rsidR="00816B16" w14:paraId="5A9C4A79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E03DF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761C4" w14:textId="77777777" w:rsidR="00816B16" w:rsidRDefault="00816B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EA1A6" w14:textId="77777777" w:rsidR="00816B16" w:rsidRDefault="00816B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zakres  udostępnienia</w:t>
            </w:r>
          </w:p>
        </w:tc>
      </w:tr>
      <w:tr w:rsidR="00816B16" w14:paraId="1146441C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1F6BF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3E1B7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0BA3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16B16" w14:paraId="6D4D4288" w14:textId="77777777" w:rsidTr="00816B1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F9C1F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22B6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649B" w14:textId="77777777" w:rsidR="00816B16" w:rsidRDefault="00816B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7FE4C66" w14:textId="77777777" w:rsidR="00E21BB4" w:rsidRPr="00816B16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_______________________________________________________________</w:t>
      </w:r>
    </w:p>
    <w:p w14:paraId="01C5BB9A" w14:textId="77777777" w:rsidR="00E21BB4" w:rsidRPr="00816B16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816B16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816B16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816B16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816B16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816B16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9BAAE8E" w14:textId="77777777" w:rsidR="00C62F57" w:rsidRPr="00816B16" w:rsidRDefault="00C62F57" w:rsidP="000C2F90">
      <w:pPr>
        <w:spacing w:before="12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14:paraId="29C74C7D" w14:textId="77777777" w:rsidR="00C62F57" w:rsidRPr="00816B16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14:paraId="5DCE2C27" w14:textId="77777777" w:rsidR="00721D87" w:rsidRPr="00816B16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16B16">
        <w:rPr>
          <w:rFonts w:ascii="Times New Roman" w:hAnsi="Times New Roman"/>
          <w:sz w:val="20"/>
          <w:szCs w:val="20"/>
        </w:rPr>
        <w:t>ego/</w:t>
      </w:r>
      <w:r w:rsidRPr="00816B16">
        <w:rPr>
          <w:rFonts w:ascii="Times New Roman" w:hAnsi="Times New Roman"/>
          <w:sz w:val="20"/>
          <w:szCs w:val="20"/>
        </w:rPr>
        <w:t xml:space="preserve">ych zasoby: </w:t>
      </w:r>
    </w:p>
    <w:p w14:paraId="4980BEB7" w14:textId="77777777" w:rsidR="00721D87" w:rsidRPr="00816B1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……………</w:t>
      </w:r>
      <w:r w:rsidR="00721D87" w:rsidRPr="00816B16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6B21578E" w14:textId="77777777" w:rsidR="00721D87" w:rsidRPr="00816B16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16B16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14:paraId="7928E40F" w14:textId="77777777" w:rsidR="00721D87" w:rsidRPr="00816B16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30C20EDB" w14:textId="77777777" w:rsidR="00E21BB4" w:rsidRPr="00816B16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……………</w:t>
      </w:r>
      <w:r w:rsidR="00721D87" w:rsidRPr="00816B16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816B16">
        <w:rPr>
          <w:rFonts w:ascii="Times New Roman" w:hAnsi="Times New Roman"/>
          <w:sz w:val="20"/>
          <w:szCs w:val="20"/>
        </w:rPr>
        <w:t>………………………….</w:t>
      </w:r>
    </w:p>
    <w:p w14:paraId="1FC0C7B2" w14:textId="77777777" w:rsidR="00E21BB4" w:rsidRPr="00816B16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816B16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14:paraId="41B9ACDD" w14:textId="77777777" w:rsidR="00C62F57" w:rsidRPr="00816B16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3"/>
      </w:tblGrid>
      <w:tr w:rsidR="00BE6F04" w:rsidRPr="00816B16" w14:paraId="502503A0" w14:textId="77777777" w:rsidTr="00CD4DD1">
        <w:tc>
          <w:tcPr>
            <w:tcW w:w="9104" w:type="dxa"/>
            <w:shd w:val="clear" w:color="auto" w:fill="D9D9D9"/>
          </w:tcPr>
          <w:p w14:paraId="0B2972C7" w14:textId="77777777" w:rsidR="00BE6F04" w:rsidRPr="00816B1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708E7F8" w14:textId="77777777" w:rsidR="00FE4E2B" w:rsidRPr="00816B16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16B1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3"/>
      </w:tblGrid>
      <w:tr w:rsidR="00E426EB" w:rsidRPr="00816B16" w14:paraId="0795D82F" w14:textId="77777777" w:rsidTr="00847232">
        <w:tc>
          <w:tcPr>
            <w:tcW w:w="9104" w:type="dxa"/>
            <w:shd w:val="clear" w:color="auto" w:fill="D9D9D9"/>
          </w:tcPr>
          <w:p w14:paraId="6BB7DC93" w14:textId="77777777" w:rsidR="00E426EB" w:rsidRPr="00816B16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816B1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1A934264" w14:textId="77777777" w:rsidR="00E426EB" w:rsidRPr="00816B1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66BC77" w14:textId="77777777" w:rsidR="00E426EB" w:rsidRPr="00816B16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658D54E" w14:textId="77777777" w:rsidR="00E426EB" w:rsidRPr="00816B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8FBF463" w14:textId="77777777" w:rsidR="00E426EB" w:rsidRPr="00816B1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16B1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74DB7F1C" w14:textId="77777777" w:rsidR="00E426EB" w:rsidRPr="00816B1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3A84CD6" w14:textId="77777777" w:rsidR="00E426EB" w:rsidRPr="00816B16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816B1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A98645E" w14:textId="77777777" w:rsidR="00E426EB" w:rsidRPr="00816B16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34F2D96" w14:textId="77777777" w:rsidR="0012157F" w:rsidRPr="00816B16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F949940" w14:textId="77777777" w:rsidR="00816B16" w:rsidRDefault="00816B16" w:rsidP="00816B16">
      <w:pPr>
        <w:spacing w:after="0" w:line="240" w:lineRule="auto"/>
        <w:ind w:left="284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62C80A35" w14:textId="77777777" w:rsidR="00524951" w:rsidRPr="00816B16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  <w:r w:rsidRPr="00816B16">
        <w:rPr>
          <w:rFonts w:ascii="Times New Roman" w:hAnsi="Times New Roman"/>
          <w:sz w:val="20"/>
          <w:szCs w:val="20"/>
        </w:rPr>
        <w:tab/>
      </w:r>
    </w:p>
    <w:p w14:paraId="2F3C8AEA" w14:textId="77777777" w:rsidR="00524951" w:rsidRPr="00816B1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40AA0FEB" w14:textId="77777777" w:rsidR="00484F88" w:rsidRPr="00816B16" w:rsidRDefault="00484F88" w:rsidP="006D536F">
      <w:pPr>
        <w:spacing w:after="0" w:line="360" w:lineRule="auto"/>
        <w:ind w:left="3261"/>
        <w:jc w:val="both"/>
        <w:rPr>
          <w:rFonts w:ascii="Times New Roman" w:hAnsi="Times New Roman"/>
          <w:sz w:val="20"/>
          <w:szCs w:val="20"/>
        </w:rPr>
      </w:pPr>
    </w:p>
    <w:sectPr w:rsidR="00484F88" w:rsidRPr="00816B16" w:rsidSect="00FF43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8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7ED11" w14:textId="77777777" w:rsidR="006A3D46" w:rsidRDefault="006A3D46" w:rsidP="0038231F">
      <w:pPr>
        <w:spacing w:after="0" w:line="240" w:lineRule="auto"/>
      </w:pPr>
      <w:r>
        <w:separator/>
      </w:r>
    </w:p>
  </w:endnote>
  <w:endnote w:type="continuationSeparator" w:id="0">
    <w:p w14:paraId="54DCE40E" w14:textId="77777777" w:rsidR="006A3D46" w:rsidRDefault="006A3D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6D499" w14:textId="77777777" w:rsidR="007D683D" w:rsidRDefault="007D68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12BAC" w14:textId="77777777" w:rsidR="00F8042D" w:rsidRDefault="00F8042D">
    <w:pPr>
      <w:pStyle w:val="Stopka"/>
      <w:jc w:val="right"/>
    </w:pPr>
    <w:r>
      <w:t xml:space="preserve">Strona </w:t>
    </w:r>
    <w:r w:rsidR="005A2725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5A2725">
      <w:rPr>
        <w:b/>
        <w:bCs/>
        <w:sz w:val="24"/>
        <w:szCs w:val="24"/>
      </w:rPr>
      <w:fldChar w:fldCharType="separate"/>
    </w:r>
    <w:r w:rsidR="00546DC1">
      <w:rPr>
        <w:b/>
        <w:bCs/>
        <w:noProof/>
      </w:rPr>
      <w:t>1</w:t>
    </w:r>
    <w:r w:rsidR="005A2725">
      <w:rPr>
        <w:b/>
        <w:bCs/>
        <w:sz w:val="24"/>
        <w:szCs w:val="24"/>
      </w:rPr>
      <w:fldChar w:fldCharType="end"/>
    </w:r>
    <w:r>
      <w:t xml:space="preserve"> z </w:t>
    </w:r>
    <w:r w:rsidR="005A2725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5A2725">
      <w:rPr>
        <w:b/>
        <w:bCs/>
        <w:sz w:val="24"/>
        <w:szCs w:val="24"/>
      </w:rPr>
      <w:fldChar w:fldCharType="separate"/>
    </w:r>
    <w:r w:rsidR="00546DC1">
      <w:rPr>
        <w:b/>
        <w:bCs/>
        <w:noProof/>
      </w:rPr>
      <w:t>4</w:t>
    </w:r>
    <w:r w:rsidR="005A2725">
      <w:rPr>
        <w:b/>
        <w:bCs/>
        <w:sz w:val="24"/>
        <w:szCs w:val="24"/>
      </w:rPr>
      <w:fldChar w:fldCharType="end"/>
    </w:r>
  </w:p>
  <w:p w14:paraId="6A855C9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057BD" w14:textId="77777777" w:rsidR="007D683D" w:rsidRDefault="007D68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18D33" w14:textId="77777777" w:rsidR="006A3D46" w:rsidRDefault="006A3D46" w:rsidP="0038231F">
      <w:pPr>
        <w:spacing w:after="0" w:line="240" w:lineRule="auto"/>
      </w:pPr>
      <w:r>
        <w:separator/>
      </w:r>
    </w:p>
  </w:footnote>
  <w:footnote w:type="continuationSeparator" w:id="0">
    <w:p w14:paraId="3D9CDC27" w14:textId="77777777" w:rsidR="006A3D46" w:rsidRDefault="006A3D46" w:rsidP="0038231F">
      <w:pPr>
        <w:spacing w:after="0" w:line="240" w:lineRule="auto"/>
      </w:pPr>
      <w:r>
        <w:continuationSeparator/>
      </w:r>
    </w:p>
  </w:footnote>
  <w:footnote w:id="1">
    <w:p w14:paraId="4EDA192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0039A9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4DD61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1AFE48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111FE" w14:textId="77777777" w:rsidR="007D683D" w:rsidRDefault="007D68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FD001" w14:textId="77777777" w:rsidR="007D683D" w:rsidRDefault="007D68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C474B" w14:textId="77777777" w:rsidR="007D683D" w:rsidRDefault="007D68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64431"/>
    <w:multiLevelType w:val="hybridMultilevel"/>
    <w:tmpl w:val="A64C44F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8956763">
    <w:abstractNumId w:val="12"/>
  </w:num>
  <w:num w:numId="2" w16cid:durableId="2109160003">
    <w:abstractNumId w:val="0"/>
  </w:num>
  <w:num w:numId="3" w16cid:durableId="86772194">
    <w:abstractNumId w:val="11"/>
  </w:num>
  <w:num w:numId="4" w16cid:durableId="904605124">
    <w:abstractNumId w:val="14"/>
  </w:num>
  <w:num w:numId="5" w16cid:durableId="191841654">
    <w:abstractNumId w:val="13"/>
  </w:num>
  <w:num w:numId="6" w16cid:durableId="1616907259">
    <w:abstractNumId w:val="10"/>
  </w:num>
  <w:num w:numId="7" w16cid:durableId="1471633372">
    <w:abstractNumId w:val="1"/>
  </w:num>
  <w:num w:numId="8" w16cid:durableId="1836602503">
    <w:abstractNumId w:val="7"/>
  </w:num>
  <w:num w:numId="9" w16cid:durableId="1653563203">
    <w:abstractNumId w:val="5"/>
  </w:num>
  <w:num w:numId="10" w16cid:durableId="393048866">
    <w:abstractNumId w:val="8"/>
  </w:num>
  <w:num w:numId="11" w16cid:durableId="1181428842">
    <w:abstractNumId w:val="6"/>
  </w:num>
  <w:num w:numId="12" w16cid:durableId="1943759786">
    <w:abstractNumId w:val="9"/>
  </w:num>
  <w:num w:numId="13" w16cid:durableId="1314529931">
    <w:abstractNumId w:val="3"/>
  </w:num>
  <w:num w:numId="14" w16cid:durableId="537746765">
    <w:abstractNumId w:val="2"/>
  </w:num>
  <w:num w:numId="15" w16cid:durableId="13740436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83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0469D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5BA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46DC1"/>
    <w:rsid w:val="00561084"/>
    <w:rsid w:val="005641F0"/>
    <w:rsid w:val="005A2725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3D46"/>
    <w:rsid w:val="006A52B6"/>
    <w:rsid w:val="006B53D6"/>
    <w:rsid w:val="006D536F"/>
    <w:rsid w:val="006F0034"/>
    <w:rsid w:val="006F3D32"/>
    <w:rsid w:val="00710937"/>
    <w:rsid w:val="007118F0"/>
    <w:rsid w:val="00711B65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D683D"/>
    <w:rsid w:val="007E2F69"/>
    <w:rsid w:val="00804F07"/>
    <w:rsid w:val="00816B16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  <w:rsid w:val="00FF4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7BAE56"/>
  <w15:docId w15:val="{C0674C18-56C2-4A1F-9D37-F8C8CBC0B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72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Obiekt,BulletC,Akapit z listą31,NOWY,Akapit z listą32,Akapit z listą3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normalny tekst Znak,Obiekt Znak,BulletC Znak,Akapit z listą31 Znak,NOWY Znak,Akapit z listą32 Znak,Akapit z listą3 Znak"/>
    <w:link w:val="Akapitzlist"/>
    <w:rsid w:val="0020469D"/>
    <w:rPr>
      <w:sz w:val="22"/>
      <w:szCs w:val="22"/>
      <w:lang w:eastAsia="en-US"/>
    </w:rPr>
  </w:style>
  <w:style w:type="character" w:customStyle="1" w:styleId="markedcontent">
    <w:name w:val="markedcontent"/>
    <w:basedOn w:val="Domylnaczcionkaakapitu"/>
    <w:rsid w:val="002046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DB9F1-4A40-4509-A266-E7EB11420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949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2023-11-17T11:19:00Z</cp:lastPrinted>
  <dcterms:created xsi:type="dcterms:W3CDTF">2023-11-17T11:20:00Z</dcterms:created>
  <dcterms:modified xsi:type="dcterms:W3CDTF">2023-11-17T11:20:00Z</dcterms:modified>
</cp:coreProperties>
</file>