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C615E" w14:textId="1463B43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6302C8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29785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FB2D2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3A6051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6A8DF3E4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2D26451" w14:textId="77777777" w:rsidR="009006D3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32E24B2A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2E6A60A7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420AAAB4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E439289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71594EC2" w14:textId="77777777" w:rsidR="009006D3" w:rsidRPr="006666C9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0A2F6323" w14:textId="77777777" w:rsidR="009006D3" w:rsidRPr="0022732C" w:rsidRDefault="009006D3" w:rsidP="009006D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6FAF687" w14:textId="77777777" w:rsidR="009006D3" w:rsidRDefault="009006D3" w:rsidP="009006D3">
      <w:pPr>
        <w:spacing w:line="360" w:lineRule="auto"/>
      </w:pPr>
      <w:r>
        <w:t>Do: Nazwa i siedziba Zamawiającego:</w:t>
      </w:r>
    </w:p>
    <w:p w14:paraId="74D07773" w14:textId="77777777" w:rsidR="009006D3" w:rsidRPr="001B35CC" w:rsidRDefault="009006D3" w:rsidP="009006D3">
      <w:pPr>
        <w:ind w:right="-110"/>
        <w:rPr>
          <w:b/>
        </w:rPr>
      </w:pPr>
      <w:r w:rsidRPr="001B35CC">
        <w:rPr>
          <w:b/>
        </w:rPr>
        <w:t>Akademia Górniczo - Hutnicza</w:t>
      </w:r>
    </w:p>
    <w:p w14:paraId="7C8371E2" w14:textId="77777777" w:rsidR="009006D3" w:rsidRPr="001B35CC" w:rsidRDefault="009006D3" w:rsidP="009006D3">
      <w:pPr>
        <w:ind w:right="-110"/>
        <w:rPr>
          <w:b/>
        </w:rPr>
      </w:pPr>
      <w:r w:rsidRPr="001B35CC">
        <w:rPr>
          <w:b/>
        </w:rPr>
        <w:t>im. Stanisława Staszica w Krakowie</w:t>
      </w:r>
    </w:p>
    <w:p w14:paraId="59B4D5B9" w14:textId="77777777" w:rsidR="009006D3" w:rsidRDefault="009006D3" w:rsidP="009006D3">
      <w:pPr>
        <w:ind w:right="-110"/>
        <w:rPr>
          <w:b/>
        </w:rPr>
      </w:pPr>
      <w:r w:rsidRPr="001B35CC">
        <w:rPr>
          <w:b/>
        </w:rPr>
        <w:t>Dział Zamówień Publicznych</w:t>
      </w:r>
      <w:r>
        <w:rPr>
          <w:b/>
        </w:rPr>
        <w:t xml:space="preserve">  </w:t>
      </w:r>
    </w:p>
    <w:p w14:paraId="09780655" w14:textId="77777777" w:rsidR="009006D3" w:rsidRDefault="009006D3" w:rsidP="009006D3">
      <w:pPr>
        <w:ind w:right="-110"/>
        <w:rPr>
          <w:b/>
        </w:rPr>
      </w:pPr>
      <w:r w:rsidRPr="001B35CC">
        <w:rPr>
          <w:b/>
        </w:rPr>
        <w:t>Al. Mickiewicza</w:t>
      </w:r>
      <w:r>
        <w:rPr>
          <w:b/>
        </w:rPr>
        <w:t xml:space="preserve"> </w:t>
      </w:r>
      <w:r w:rsidRPr="001B35CC">
        <w:rPr>
          <w:b/>
        </w:rPr>
        <w:t>30</w:t>
      </w:r>
      <w:r>
        <w:rPr>
          <w:b/>
        </w:rPr>
        <w:t xml:space="preserve"> </w:t>
      </w:r>
    </w:p>
    <w:p w14:paraId="5C97A279" w14:textId="77777777" w:rsidR="009006D3" w:rsidRDefault="009006D3" w:rsidP="009006D3">
      <w:pPr>
        <w:rPr>
          <w:b/>
        </w:rPr>
      </w:pPr>
      <w:r w:rsidRPr="001B35CC">
        <w:rPr>
          <w:b/>
        </w:rPr>
        <w:t>30-059</w:t>
      </w:r>
      <w:r>
        <w:rPr>
          <w:b/>
        </w:rPr>
        <w:t xml:space="preserve"> </w:t>
      </w:r>
      <w:r w:rsidRPr="001B35CC">
        <w:rPr>
          <w:b/>
        </w:rPr>
        <w:t>Kraków</w:t>
      </w:r>
      <w:r>
        <w:rPr>
          <w:b/>
        </w:rPr>
        <w:t xml:space="preserve">,  </w:t>
      </w:r>
    </w:p>
    <w:p w14:paraId="4040F39E" w14:textId="77777777" w:rsidR="009006D3" w:rsidRDefault="009006D3" w:rsidP="009006D3">
      <w:pPr>
        <w:ind w:firstLine="3969"/>
        <w:rPr>
          <w:b/>
        </w:rPr>
      </w:pPr>
    </w:p>
    <w:p w14:paraId="16CED150" w14:textId="10FA8CCB" w:rsidR="009006D3" w:rsidRDefault="009006D3" w:rsidP="009006D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0EAA" w:rsidRPr="00DE0EAA">
        <w:rPr>
          <w:b/>
        </w:rPr>
        <w:t>dostawa specjalistycznego zestawu do wysokotemperaturowych (600st. C), zautomatyzowanych i jednoczesnych pomiarów właściwości cieplnych pięci</w:t>
      </w:r>
      <w:r w:rsidR="00D1571A">
        <w:rPr>
          <w:b/>
        </w:rPr>
        <w:t>u</w:t>
      </w:r>
      <w:r w:rsidR="00DE0EAA" w:rsidRPr="00DE0EAA">
        <w:rPr>
          <w:b/>
        </w:rPr>
        <w:t xml:space="preserve"> stopów dla </w:t>
      </w:r>
      <w:proofErr w:type="spellStart"/>
      <w:r w:rsidR="00DE0EAA" w:rsidRPr="00DE0EAA">
        <w:rPr>
          <w:b/>
        </w:rPr>
        <w:t>WIMiC</w:t>
      </w:r>
      <w:proofErr w:type="spellEnd"/>
      <w:r w:rsidR="00DE0EAA" w:rsidRPr="00DE0EAA">
        <w:rPr>
          <w:b/>
        </w:rPr>
        <w:t xml:space="preserve"> - KC-zp.272-646/23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1740A688" w14:textId="77777777" w:rsidR="009006D3" w:rsidRDefault="009006D3" w:rsidP="009006D3">
      <w:pPr>
        <w:tabs>
          <w:tab w:val="right" w:pos="9000"/>
        </w:tabs>
      </w:pPr>
    </w:p>
    <w:p w14:paraId="2641794A" w14:textId="77777777" w:rsidR="009006D3" w:rsidRDefault="009006D3" w:rsidP="009006D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 PLN</w:t>
      </w:r>
    </w:p>
    <w:p w14:paraId="38D6C31B" w14:textId="77777777" w:rsidR="009006D3" w:rsidRDefault="009006D3" w:rsidP="009006D3">
      <w:pPr>
        <w:widowControl w:val="0"/>
        <w:spacing w:line="264" w:lineRule="auto"/>
        <w:ind w:right="1"/>
        <w:rPr>
          <w:b/>
        </w:rPr>
      </w:pPr>
    </w:p>
    <w:p w14:paraId="2207B7A1" w14:textId="77777777" w:rsidR="009006D3" w:rsidRDefault="009006D3" w:rsidP="009006D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1D1C66A5" w14:textId="77777777" w:rsidR="009006D3" w:rsidRPr="00FB1B4F" w:rsidRDefault="009006D3" w:rsidP="009006D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59A8289" w14:textId="77777777" w:rsidR="009006D3" w:rsidRPr="00FB1B4F" w:rsidRDefault="009006D3" w:rsidP="009006D3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38E9D41" w14:textId="77777777" w:rsidR="009006D3" w:rsidRPr="00FB1B4F" w:rsidRDefault="009006D3" w:rsidP="009006D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133BE80" w14:textId="77777777" w:rsidR="009006D3" w:rsidRDefault="009006D3" w:rsidP="009006D3">
      <w:pPr>
        <w:pStyle w:val="Tekstpodstawowy"/>
      </w:pPr>
      <w:r>
        <w:t>Powyższa cena zawiera podatek VAT w wysokości .......... % tj. ……………………. PLN</w:t>
      </w:r>
    </w:p>
    <w:p w14:paraId="791FFFF3" w14:textId="35F97065" w:rsidR="009006D3" w:rsidRDefault="009006D3" w:rsidP="009006D3">
      <w:pPr>
        <w:pStyle w:val="Tekstpodstawowy"/>
      </w:pPr>
      <w:r>
        <w:t xml:space="preserve">Producent/model zaoferowanego </w:t>
      </w:r>
      <w:r w:rsidR="00DE0EAA">
        <w:t>urządzenia</w:t>
      </w:r>
      <w:r>
        <w:t>: ……………</w:t>
      </w:r>
      <w:r w:rsidR="00DE0EAA">
        <w:t>……………………………….</w:t>
      </w:r>
    </w:p>
    <w:p w14:paraId="5BAB0A1B" w14:textId="1740779B" w:rsidR="009006D3" w:rsidRPr="003B7FC3" w:rsidRDefault="009006D3" w:rsidP="009006D3">
      <w:pPr>
        <w:widowControl w:val="0"/>
        <w:spacing w:line="360" w:lineRule="auto"/>
        <w:ind w:right="1"/>
        <w:jc w:val="both"/>
        <w:rPr>
          <w:b/>
        </w:rPr>
      </w:pPr>
      <w:r w:rsidRPr="003B7FC3">
        <w:rPr>
          <w:b/>
        </w:rPr>
        <w:t xml:space="preserve">Termin realizacji umowy: </w:t>
      </w:r>
      <w:r w:rsidRPr="003B7FC3">
        <w:rPr>
          <w:b/>
          <w:bCs/>
        </w:rPr>
        <w:t>……… dni od daty podpisania umowy</w:t>
      </w:r>
      <w:r w:rsidRPr="003B7FC3">
        <w:t xml:space="preserve"> </w:t>
      </w:r>
    </w:p>
    <w:p w14:paraId="4BAF9F53" w14:textId="77777777" w:rsidR="009006D3" w:rsidRDefault="009006D3" w:rsidP="009006D3">
      <w:pPr>
        <w:widowControl w:val="0"/>
        <w:spacing w:line="360" w:lineRule="auto"/>
        <w:ind w:right="1"/>
        <w:jc w:val="both"/>
        <w:rPr>
          <w:b/>
        </w:rPr>
      </w:pPr>
      <w:r w:rsidRPr="003B7FC3">
        <w:rPr>
          <w:b/>
        </w:rPr>
        <w:t>Okres udzielonej gwarancji wynosi:</w:t>
      </w:r>
      <w:r w:rsidRPr="003B7FC3">
        <w:t xml:space="preserve"> </w:t>
      </w:r>
      <w:r w:rsidRPr="003B7FC3">
        <w:rPr>
          <w:b/>
          <w:bCs/>
        </w:rPr>
        <w:t>………… miesięcy</w:t>
      </w:r>
      <w:r w:rsidRPr="003B7FC3">
        <w:t xml:space="preserve"> (</w:t>
      </w:r>
      <w:r w:rsidRPr="003B7FC3">
        <w:rPr>
          <w:i/>
        </w:rPr>
        <w:t>kryterium oceny ofert)</w:t>
      </w:r>
    </w:p>
    <w:p w14:paraId="2B80141C" w14:textId="77777777" w:rsidR="009006D3" w:rsidRPr="00FE545C" w:rsidRDefault="009006D3" w:rsidP="009006D3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B9051A8" w14:textId="77777777" w:rsidR="009006D3" w:rsidRDefault="009006D3" w:rsidP="009006D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A9991EB" w14:textId="77777777" w:rsidR="009006D3" w:rsidRPr="00FE545C" w:rsidRDefault="009006D3" w:rsidP="00900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07FAFD4" w14:textId="77777777" w:rsidR="009006D3" w:rsidRDefault="009006D3" w:rsidP="009006D3">
      <w:pPr>
        <w:jc w:val="both"/>
        <w:rPr>
          <w:sz w:val="18"/>
          <w:szCs w:val="18"/>
        </w:rPr>
      </w:pPr>
    </w:p>
    <w:p w14:paraId="0D89081F" w14:textId="77777777" w:rsidR="009006D3" w:rsidRDefault="009006D3" w:rsidP="009006D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D095843" w14:textId="7851A6EB" w:rsidR="009006D3" w:rsidRPr="00730EFE" w:rsidRDefault="009006D3" w:rsidP="00900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 w:rsidR="00DE0EAA">
        <w:rPr>
          <w:color w:val="000000"/>
          <w:sz w:val="22"/>
          <w:szCs w:val="22"/>
          <w:lang w:eastAsia="ar-SA"/>
        </w:rPr>
        <w:t>wskazany w SWZ.</w:t>
      </w:r>
    </w:p>
    <w:p w14:paraId="4A8BFBB9" w14:textId="77777777" w:rsidR="009006D3" w:rsidRPr="001D671E" w:rsidRDefault="009006D3" w:rsidP="00900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744CBEF" w14:textId="77777777" w:rsidR="009006D3" w:rsidRDefault="009006D3" w:rsidP="00900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5086F6" w14:textId="77777777" w:rsidR="009006D3" w:rsidRDefault="009006D3" w:rsidP="00900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565E04" w14:textId="77777777" w:rsidR="009006D3" w:rsidRDefault="009006D3" w:rsidP="00900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618058" w14:textId="77777777" w:rsidR="009006D3" w:rsidRPr="001D671E" w:rsidRDefault="009006D3" w:rsidP="00900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06D3" w:rsidRPr="00FE545C" w14:paraId="643EEB97" w14:textId="77777777" w:rsidTr="006677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56EFB" w14:textId="77777777" w:rsidR="009006D3" w:rsidRPr="00FE545C" w:rsidRDefault="009006D3" w:rsidP="006677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F8A2C" w14:textId="77777777" w:rsidR="009006D3" w:rsidRPr="00FE545C" w:rsidRDefault="009006D3" w:rsidP="006677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3647E8C" w14:textId="77777777" w:rsidR="009006D3" w:rsidRPr="00FE545C" w:rsidRDefault="009006D3" w:rsidP="006677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77C0E" w14:textId="77777777" w:rsidR="009006D3" w:rsidRPr="00FE545C" w:rsidRDefault="009006D3" w:rsidP="006677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006D3" w:rsidRPr="00FE545C" w14:paraId="2E5ABBFD" w14:textId="77777777" w:rsidTr="006677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0FD22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BF62A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F89EA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006D3" w:rsidRPr="00FE545C" w14:paraId="668677A2" w14:textId="77777777" w:rsidTr="006677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A948D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1D58A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F3B0" w14:textId="77777777" w:rsidR="009006D3" w:rsidRPr="00FE545C" w:rsidRDefault="009006D3" w:rsidP="006677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FA873BE" w14:textId="77777777" w:rsidR="009006D3" w:rsidRDefault="009006D3" w:rsidP="00900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C6D1D76" w14:textId="77777777" w:rsidR="009006D3" w:rsidRPr="00D638CC" w:rsidRDefault="009006D3" w:rsidP="009006D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10FFEC0" w14:textId="77777777" w:rsidR="009006D3" w:rsidRPr="002F276A" w:rsidRDefault="009006D3" w:rsidP="00900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DACDF25" w14:textId="77777777" w:rsidR="009006D3" w:rsidRPr="002F276A" w:rsidRDefault="009006D3" w:rsidP="009006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BF96EA7" w14:textId="77777777" w:rsidR="009006D3" w:rsidRPr="002F276A" w:rsidRDefault="009006D3" w:rsidP="009006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B16B8D6" w14:textId="77777777" w:rsidR="009006D3" w:rsidRPr="002F276A" w:rsidRDefault="009006D3" w:rsidP="009006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1BDBE1D" w14:textId="77777777" w:rsidR="009006D3" w:rsidRPr="002F276A" w:rsidRDefault="009006D3" w:rsidP="009006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733263E" w14:textId="77777777" w:rsidR="009006D3" w:rsidRDefault="009006D3" w:rsidP="00900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04EEBD7" w14:textId="77777777" w:rsidR="009006D3" w:rsidRDefault="009006D3" w:rsidP="00900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BA96B6" w14:textId="77777777" w:rsidR="009006D3" w:rsidRDefault="009006D3" w:rsidP="00900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734847A" w14:textId="77777777" w:rsidR="009006D3" w:rsidRDefault="009006D3" w:rsidP="00900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4CB3DA6" w14:textId="77777777" w:rsidR="009006D3" w:rsidRDefault="009006D3" w:rsidP="00900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408D08F" w14:textId="77777777" w:rsidR="009006D3" w:rsidRDefault="009006D3" w:rsidP="00900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135F430" w14:textId="77777777" w:rsidR="009006D3" w:rsidRDefault="009006D3" w:rsidP="00900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E5A130" w14:textId="77777777" w:rsidR="009006D3" w:rsidRPr="000B45FE" w:rsidRDefault="009006D3" w:rsidP="00900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D65A0C7" w14:textId="77777777" w:rsidR="009006D3" w:rsidRDefault="009006D3" w:rsidP="009006D3">
      <w:pPr>
        <w:jc w:val="both"/>
        <w:rPr>
          <w:sz w:val="22"/>
          <w:szCs w:val="22"/>
        </w:rPr>
      </w:pPr>
    </w:p>
    <w:p w14:paraId="4ED5D32D" w14:textId="77777777" w:rsidR="009006D3" w:rsidRDefault="009006D3" w:rsidP="009006D3">
      <w:pPr>
        <w:jc w:val="both"/>
        <w:rPr>
          <w:sz w:val="22"/>
          <w:szCs w:val="22"/>
        </w:rPr>
      </w:pPr>
    </w:p>
    <w:p w14:paraId="7C1339DD" w14:textId="77777777" w:rsidR="009006D3" w:rsidRPr="00927A63" w:rsidRDefault="009006D3" w:rsidP="009006D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000796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6939D" w14:textId="77777777" w:rsidR="003863DD" w:rsidRDefault="003863DD">
      <w:r>
        <w:separator/>
      </w:r>
    </w:p>
  </w:endnote>
  <w:endnote w:type="continuationSeparator" w:id="0">
    <w:p w14:paraId="492C4130" w14:textId="77777777" w:rsidR="003863DD" w:rsidRDefault="00386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3FF9" w14:textId="77777777" w:rsidR="00AD5175" w:rsidRDefault="00AD51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D0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FB6A8" w14:textId="77777777" w:rsidR="00AD5175" w:rsidRDefault="00AD51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D7680" w14:textId="77777777" w:rsidR="003863DD" w:rsidRDefault="003863DD">
      <w:r>
        <w:separator/>
      </w:r>
    </w:p>
  </w:footnote>
  <w:footnote w:type="continuationSeparator" w:id="0">
    <w:p w14:paraId="34E2BC1A" w14:textId="77777777" w:rsidR="003863DD" w:rsidRDefault="00386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C84B6" w14:textId="77777777" w:rsidR="00AD5175" w:rsidRDefault="00AD5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71A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8D20" w14:textId="77777777" w:rsidR="00AD5175" w:rsidRDefault="00AD51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07802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3688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3860225">
    <w:abstractNumId w:val="0"/>
  </w:num>
  <w:num w:numId="4" w16cid:durableId="284965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3D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63DD"/>
    <w:rsid w:val="003B7FC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06D3"/>
    <w:rsid w:val="00970FE4"/>
    <w:rsid w:val="00A0022B"/>
    <w:rsid w:val="00A346FE"/>
    <w:rsid w:val="00A47B4D"/>
    <w:rsid w:val="00A83018"/>
    <w:rsid w:val="00AD5175"/>
    <w:rsid w:val="00B774DC"/>
    <w:rsid w:val="00C969A6"/>
    <w:rsid w:val="00CA7D36"/>
    <w:rsid w:val="00CB200C"/>
    <w:rsid w:val="00D1571A"/>
    <w:rsid w:val="00D24208"/>
    <w:rsid w:val="00D60C38"/>
    <w:rsid w:val="00D66893"/>
    <w:rsid w:val="00D90ACB"/>
    <w:rsid w:val="00DC1500"/>
    <w:rsid w:val="00DE0EA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5019D"/>
  <w15:chartTrackingRefBased/>
  <w15:docId w15:val="{63453C6C-80C6-4063-B088-9E1C9702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514</Words>
  <Characters>4479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2023-11-13T08:29:00Z</dcterms:created>
  <dcterms:modified xsi:type="dcterms:W3CDTF">2023-11-16T06:49:00Z</dcterms:modified>
</cp:coreProperties>
</file>