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75789" w14:textId="6ED7A2D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9660D2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1401C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C19E9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5EEE1811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6F1E1EC3" w14:textId="77777777" w:rsidR="00323B65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718F0FD4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185F34ED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177E13C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5AC9B586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0745B5AB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18570863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5DE97855" w14:textId="77777777" w:rsidR="00323B65" w:rsidRDefault="00323B65" w:rsidP="00323B65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04EC9D05" w14:textId="410031A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04506AF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C2518CB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Akademia Górniczo - Hutnicza</w:t>
      </w:r>
    </w:p>
    <w:p w14:paraId="5634F604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im. Stanisława Staszica w Krakowie</w:t>
      </w:r>
    </w:p>
    <w:p w14:paraId="48CEE23A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3C99EB1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Al. Mickiewicza</w:t>
      </w:r>
      <w:r w:rsidR="008D2AB8">
        <w:rPr>
          <w:b/>
        </w:rPr>
        <w:t xml:space="preserve"> </w:t>
      </w:r>
      <w:r w:rsidRPr="002C1AE0">
        <w:rPr>
          <w:b/>
        </w:rPr>
        <w:t>30</w:t>
      </w:r>
      <w:r w:rsidR="008D2AB8">
        <w:rPr>
          <w:b/>
        </w:rPr>
        <w:t xml:space="preserve"> </w:t>
      </w:r>
    </w:p>
    <w:p w14:paraId="28D9BB0D" w14:textId="77777777" w:rsidR="008D2AB8" w:rsidRDefault="002C1AE0" w:rsidP="008D2AB8">
      <w:pPr>
        <w:rPr>
          <w:b/>
        </w:rPr>
      </w:pPr>
      <w:r w:rsidRPr="002C1AE0">
        <w:rPr>
          <w:b/>
        </w:rPr>
        <w:t>30-059</w:t>
      </w:r>
      <w:r w:rsidR="008D2AB8">
        <w:rPr>
          <w:b/>
        </w:rPr>
        <w:t xml:space="preserve"> </w:t>
      </w:r>
      <w:r w:rsidRPr="002C1AE0">
        <w:rPr>
          <w:b/>
        </w:rPr>
        <w:t>Kraków</w:t>
      </w:r>
      <w:r w:rsidR="008D2AB8">
        <w:rPr>
          <w:b/>
        </w:rPr>
        <w:t xml:space="preserve">,  </w:t>
      </w:r>
    </w:p>
    <w:p w14:paraId="43E9B7E4" w14:textId="77777777" w:rsidR="008D2AB8" w:rsidRDefault="008D2AB8" w:rsidP="008D2AB8">
      <w:pPr>
        <w:ind w:firstLine="3969"/>
        <w:rPr>
          <w:b/>
        </w:rPr>
      </w:pPr>
    </w:p>
    <w:p w14:paraId="78407B51" w14:textId="1D554A32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64D1C" w:rsidRPr="00C64D1C">
        <w:rPr>
          <w:b/>
          <w:bCs/>
        </w:rPr>
        <w:t xml:space="preserve">dostawa sprzętu sportowego do badmintona do Hali Sportowej AGH  przy </w:t>
      </w:r>
      <w:r w:rsidR="00C64D1C">
        <w:rPr>
          <w:b/>
          <w:bCs/>
        </w:rPr>
        <w:br/>
      </w:r>
      <w:r w:rsidR="00C64D1C" w:rsidRPr="00C64D1C">
        <w:rPr>
          <w:b/>
          <w:bCs/>
        </w:rPr>
        <w:t>ul.</w:t>
      </w:r>
      <w:r w:rsidR="00C64D1C">
        <w:rPr>
          <w:b/>
          <w:bCs/>
        </w:rPr>
        <w:t xml:space="preserve"> </w:t>
      </w:r>
      <w:r w:rsidR="00C64D1C" w:rsidRPr="00C64D1C">
        <w:rPr>
          <w:b/>
          <w:bCs/>
        </w:rPr>
        <w:t>Armii Krajowej 5A w Krakowie - KC-zp.272-</w:t>
      </w:r>
      <w:r w:rsidR="001E1F2C">
        <w:rPr>
          <w:b/>
          <w:bCs/>
        </w:rPr>
        <w:t>6</w:t>
      </w:r>
      <w:r w:rsidR="00C64D1C" w:rsidRPr="00C64D1C">
        <w:rPr>
          <w:b/>
          <w:bCs/>
        </w:rPr>
        <w:t>82/23</w:t>
      </w:r>
      <w:r w:rsidR="00C64D1C">
        <w:rPr>
          <w:b/>
          <w:bCs/>
        </w:rPr>
        <w:t xml:space="preserve">, </w:t>
      </w:r>
      <w:r>
        <w:t>oferuję realizację przedmiotu zamówienia , zgodnie z zasadami określonymi w specyfikacji warunków zamówienia.</w:t>
      </w:r>
    </w:p>
    <w:p w14:paraId="5CC7DC4B" w14:textId="77777777" w:rsidR="008D2AB8" w:rsidRDefault="008D2AB8" w:rsidP="008D2AB8">
      <w:pPr>
        <w:tabs>
          <w:tab w:val="right" w:pos="9000"/>
        </w:tabs>
      </w:pPr>
    </w:p>
    <w:p w14:paraId="7A5B0B79" w14:textId="58ED6C5A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EC47DA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11D4262F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2C98B0E" w14:textId="1B0C722E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EC47DA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58E8517B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38ABAC4" w14:textId="51650774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4E1467">
        <w:t xml:space="preserve"> </w:t>
      </w:r>
      <w:r w:rsidRPr="00FB1B4F">
        <w:t>.......................................................................................................................</w:t>
      </w:r>
    </w:p>
    <w:p w14:paraId="5C2BDE4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9FBF56F" w14:textId="260D15BA" w:rsidR="008D2AB8" w:rsidRDefault="008D2AB8" w:rsidP="008D2AB8">
      <w:pPr>
        <w:pStyle w:val="Tekstpodstawowy"/>
      </w:pPr>
      <w:r>
        <w:t>Powyższa cena zawiera podatek VAT w wysokości .......... % tj.</w:t>
      </w:r>
      <w:r w:rsidR="004E1467">
        <w:t xml:space="preserve"> </w:t>
      </w:r>
      <w:r>
        <w:t>…………………….</w:t>
      </w:r>
      <w:r w:rsidR="004E1467">
        <w:t xml:space="preserve"> </w:t>
      </w:r>
      <w:r>
        <w:t>PLN</w:t>
      </w:r>
    </w:p>
    <w:p w14:paraId="07564EEE" w14:textId="36B6C424" w:rsidR="008D2AB8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Pr="001374F8">
        <w:rPr>
          <w:b/>
          <w:bCs/>
        </w:rPr>
        <w:t>………</w:t>
      </w:r>
      <w:r w:rsidR="004E1467" w:rsidRPr="001374F8">
        <w:rPr>
          <w:b/>
          <w:bCs/>
        </w:rPr>
        <w:t xml:space="preserve"> dni od daty podpisania umowy</w:t>
      </w:r>
      <w:r w:rsidR="004E1467">
        <w:t xml:space="preserve"> </w:t>
      </w:r>
      <w:r w:rsidR="003F7371">
        <w:t>.</w:t>
      </w:r>
    </w:p>
    <w:p w14:paraId="31B17ADA" w14:textId="601A5757" w:rsidR="001F7BD6" w:rsidRPr="001F7BD6" w:rsidRDefault="001F7BD6" w:rsidP="008D2AB8">
      <w:pPr>
        <w:widowControl w:val="0"/>
        <w:spacing w:line="360" w:lineRule="auto"/>
        <w:ind w:right="1"/>
        <w:jc w:val="both"/>
        <w:rPr>
          <w:b/>
          <w:bCs/>
        </w:rPr>
      </w:pPr>
      <w:r w:rsidRPr="001F7BD6">
        <w:rPr>
          <w:b/>
          <w:bCs/>
        </w:rPr>
        <w:t xml:space="preserve">Okres gwarancji na wyposażenie : </w:t>
      </w:r>
      <w:r>
        <w:rPr>
          <w:b/>
          <w:bCs/>
        </w:rPr>
        <w:t xml:space="preserve">……………. m-cy. </w:t>
      </w:r>
    </w:p>
    <w:p w14:paraId="151EB597" w14:textId="6A40ACB2" w:rsidR="008D2AB8" w:rsidRDefault="008D2AB8" w:rsidP="009751BB">
      <w:pPr>
        <w:widowControl w:val="0"/>
        <w:spacing w:line="360" w:lineRule="auto"/>
        <w:ind w:right="1"/>
        <w:rPr>
          <w:b/>
        </w:rPr>
      </w:pPr>
      <w:r>
        <w:rPr>
          <w:b/>
        </w:rPr>
        <w:t xml:space="preserve">Okres udzielonej gwarancji </w:t>
      </w:r>
      <w:r w:rsidR="001F7BD6">
        <w:rPr>
          <w:b/>
        </w:rPr>
        <w:t xml:space="preserve">na kort </w:t>
      </w:r>
      <w:r w:rsidR="009751BB">
        <w:rPr>
          <w:b/>
        </w:rPr>
        <w:t xml:space="preserve">do badmintona </w:t>
      </w:r>
      <w:r>
        <w:rPr>
          <w:b/>
        </w:rPr>
        <w:t>wynosi:</w:t>
      </w:r>
      <w:r w:rsidRPr="00FB1B4F">
        <w:t xml:space="preserve"> </w:t>
      </w:r>
      <w:r w:rsidRPr="001374F8">
        <w:rPr>
          <w:b/>
          <w:bCs/>
        </w:rPr>
        <w:t>………</w:t>
      </w:r>
      <w:r w:rsidR="004E1467" w:rsidRPr="001374F8">
        <w:rPr>
          <w:b/>
          <w:bCs/>
        </w:rPr>
        <w:t xml:space="preserve"> miesięcy</w:t>
      </w:r>
      <w:r w:rsidR="004E1467">
        <w:t xml:space="preserve"> </w:t>
      </w:r>
      <w:bookmarkStart w:id="0" w:name="_Hlk146876905"/>
      <w:r w:rsidR="009751BB">
        <w:br/>
      </w:r>
      <w:r w:rsidRPr="004E1467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  <w:bookmarkEnd w:id="0"/>
      <w:r w:rsidR="00D41E21">
        <w:rPr>
          <w:i/>
        </w:rPr>
        <w:br/>
      </w:r>
      <w:r w:rsidR="00D41E21">
        <w:rPr>
          <w:i/>
        </w:rPr>
        <w:br/>
      </w:r>
    </w:p>
    <w:p w14:paraId="56290D03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673B0F8" w14:textId="77777777" w:rsidR="007C05B4" w:rsidRDefault="008D2AB8" w:rsidP="007C05B4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E545C">
        <w:rPr>
          <w:b/>
          <w:sz w:val="22"/>
        </w:rPr>
        <w:t xml:space="preserve">Termin płatności: </w:t>
      </w:r>
      <w:r w:rsidR="007C05B4" w:rsidRPr="00664B34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FE51DE7" w14:textId="2F59053E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3812934" w14:textId="5E163929" w:rsidR="00151E89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D169FB0" w14:textId="77777777" w:rsidR="00151E89" w:rsidRPr="006666C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7F8D6B7" w14:textId="77777777" w:rsidR="00151E8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12B0CFAB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1B7C8F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863E95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1BC2A8" w14:textId="77777777" w:rsidR="00151E89" w:rsidRPr="006666C9" w:rsidRDefault="00151E89" w:rsidP="00151E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51E89" w:rsidRPr="006666C9" w14:paraId="404D5527" w14:textId="77777777" w:rsidTr="00FA61E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7696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4052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7126E742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2C85B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151E89" w:rsidRPr="006666C9" w14:paraId="78D7D20C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88A03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394EB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4D0B7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51E89" w:rsidRPr="006666C9" w14:paraId="377BBB80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200D6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6C991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F7F85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0D50175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26A5A4D2" w14:textId="77777777" w:rsidR="00151E89" w:rsidRPr="006666C9" w:rsidRDefault="00151E89" w:rsidP="00151E89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BB0D26C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98553AD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AE7D08A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A381CEC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(ych) dokumentu(ów)</w:t>
      </w:r>
    </w:p>
    <w:p w14:paraId="25BA3498" w14:textId="77777777" w:rsidR="00151E89" w:rsidRPr="006666C9" w:rsidRDefault="00151E89" w:rsidP="00151E89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808129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23E7E8D9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12DC967D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33860217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70B0D8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3E13312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0151DD6C" w14:textId="77777777" w:rsidR="00151E89" w:rsidRPr="006666C9" w:rsidRDefault="00151E89" w:rsidP="00151E89">
      <w:pPr>
        <w:spacing w:line="360" w:lineRule="auto"/>
        <w:ind w:left="1440"/>
        <w:jc w:val="both"/>
        <w:rPr>
          <w:sz w:val="22"/>
          <w:szCs w:val="22"/>
        </w:rPr>
      </w:pPr>
    </w:p>
    <w:p w14:paraId="3CA81E73" w14:textId="77777777" w:rsidR="00151E89" w:rsidRPr="006666C9" w:rsidRDefault="00151E89" w:rsidP="00151E8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2BC5AE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2EFCB" w14:textId="77777777" w:rsidR="001B3210" w:rsidRDefault="001B3210">
      <w:r>
        <w:separator/>
      </w:r>
    </w:p>
  </w:endnote>
  <w:endnote w:type="continuationSeparator" w:id="0">
    <w:p w14:paraId="265DD6A5" w14:textId="77777777" w:rsidR="001B3210" w:rsidRDefault="001B3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F102F" w14:textId="77777777" w:rsidR="002C1AE0" w:rsidRDefault="002C1A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E880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00E3F" w14:textId="77777777" w:rsidR="002C1AE0" w:rsidRDefault="002C1A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9DAC9" w14:textId="77777777" w:rsidR="001B3210" w:rsidRDefault="001B3210">
      <w:r>
        <w:separator/>
      </w:r>
    </w:p>
  </w:footnote>
  <w:footnote w:type="continuationSeparator" w:id="0">
    <w:p w14:paraId="42B48E3D" w14:textId="77777777" w:rsidR="001B3210" w:rsidRDefault="001B3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70FB7" w14:textId="77777777" w:rsidR="002C1AE0" w:rsidRDefault="002C1A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B81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7D460" w14:textId="77777777" w:rsidR="002C1AE0" w:rsidRDefault="002C1A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19516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29800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8827239">
    <w:abstractNumId w:val="0"/>
  </w:num>
  <w:num w:numId="4" w16cid:durableId="5165078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F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43E2"/>
    <w:rsid w:val="001374F8"/>
    <w:rsid w:val="00151E89"/>
    <w:rsid w:val="001801DD"/>
    <w:rsid w:val="001B3210"/>
    <w:rsid w:val="001D4612"/>
    <w:rsid w:val="001E1F2C"/>
    <w:rsid w:val="001F7BD6"/>
    <w:rsid w:val="00207E98"/>
    <w:rsid w:val="002723B0"/>
    <w:rsid w:val="002C1AE0"/>
    <w:rsid w:val="00315A4A"/>
    <w:rsid w:val="00323B65"/>
    <w:rsid w:val="003F7371"/>
    <w:rsid w:val="00401C9D"/>
    <w:rsid w:val="00426CDF"/>
    <w:rsid w:val="0047571B"/>
    <w:rsid w:val="004B7300"/>
    <w:rsid w:val="004C6753"/>
    <w:rsid w:val="004E1467"/>
    <w:rsid w:val="00595C87"/>
    <w:rsid w:val="005D2C65"/>
    <w:rsid w:val="005E6D94"/>
    <w:rsid w:val="0063384F"/>
    <w:rsid w:val="00643C6F"/>
    <w:rsid w:val="00646202"/>
    <w:rsid w:val="0065290F"/>
    <w:rsid w:val="006815F6"/>
    <w:rsid w:val="006C0EEB"/>
    <w:rsid w:val="00700CFF"/>
    <w:rsid w:val="00764BA4"/>
    <w:rsid w:val="007748F0"/>
    <w:rsid w:val="00787378"/>
    <w:rsid w:val="007A4321"/>
    <w:rsid w:val="007C05B4"/>
    <w:rsid w:val="00833933"/>
    <w:rsid w:val="00853083"/>
    <w:rsid w:val="008B2F0C"/>
    <w:rsid w:val="008B4928"/>
    <w:rsid w:val="008D2AB8"/>
    <w:rsid w:val="008F1C66"/>
    <w:rsid w:val="00970FE4"/>
    <w:rsid w:val="009751BB"/>
    <w:rsid w:val="00A0022B"/>
    <w:rsid w:val="00A346FE"/>
    <w:rsid w:val="00A47B4D"/>
    <w:rsid w:val="00A83018"/>
    <w:rsid w:val="00A90C52"/>
    <w:rsid w:val="00AF045A"/>
    <w:rsid w:val="00B774DC"/>
    <w:rsid w:val="00BA1DFC"/>
    <w:rsid w:val="00C64D1C"/>
    <w:rsid w:val="00C969A6"/>
    <w:rsid w:val="00CA7D36"/>
    <w:rsid w:val="00D24208"/>
    <w:rsid w:val="00D41E21"/>
    <w:rsid w:val="00D60C38"/>
    <w:rsid w:val="00D66893"/>
    <w:rsid w:val="00D90ACB"/>
    <w:rsid w:val="00DC1500"/>
    <w:rsid w:val="00E44371"/>
    <w:rsid w:val="00E529D7"/>
    <w:rsid w:val="00E949B0"/>
    <w:rsid w:val="00EC0BEA"/>
    <w:rsid w:val="00EC47DA"/>
    <w:rsid w:val="00EE42E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E24CA"/>
  <w15:chartTrackingRefBased/>
  <w15:docId w15:val="{F4A36EE9-93D2-4B5A-9A70-426225503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C5558-DD56-42D8-BB82-ADB359921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531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10</cp:revision>
  <cp:lastPrinted>1899-12-31T23:00:00Z</cp:lastPrinted>
  <dcterms:created xsi:type="dcterms:W3CDTF">2023-09-29T08:37:00Z</dcterms:created>
  <dcterms:modified xsi:type="dcterms:W3CDTF">2023-11-09T09:44:00Z</dcterms:modified>
</cp:coreProperties>
</file>