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BE273" w14:textId="542DF1E3" w:rsidR="00D665F5" w:rsidRPr="00721895" w:rsidRDefault="0045390D" w:rsidP="009D30BF">
      <w:pPr>
        <w:spacing w:after="240"/>
        <w:jc w:val="right"/>
        <w:rPr>
          <w:sz w:val="22"/>
          <w:szCs w:val="22"/>
        </w:rPr>
      </w:pPr>
      <w:r w:rsidRPr="00721895">
        <w:rPr>
          <w:sz w:val="22"/>
          <w:szCs w:val="22"/>
        </w:rPr>
        <w:t>Kraków</w:t>
      </w:r>
      <w:r w:rsidR="00D665F5" w:rsidRPr="00721895">
        <w:rPr>
          <w:sz w:val="22"/>
          <w:szCs w:val="22"/>
        </w:rPr>
        <w:t xml:space="preserve"> dnia: </w:t>
      </w:r>
      <w:r w:rsidRPr="00721895">
        <w:rPr>
          <w:sz w:val="22"/>
          <w:szCs w:val="22"/>
        </w:rPr>
        <w:t>2023-10-31</w:t>
      </w:r>
    </w:p>
    <w:p w14:paraId="424B4067" w14:textId="77777777" w:rsidR="0045390D" w:rsidRPr="00721895" w:rsidRDefault="0045390D" w:rsidP="00577BC6">
      <w:pPr>
        <w:spacing w:after="40"/>
        <w:rPr>
          <w:b/>
          <w:bCs/>
          <w:sz w:val="22"/>
          <w:szCs w:val="22"/>
        </w:rPr>
      </w:pPr>
      <w:r w:rsidRPr="00721895">
        <w:rPr>
          <w:b/>
          <w:bCs/>
          <w:sz w:val="22"/>
          <w:szCs w:val="22"/>
        </w:rPr>
        <w:t>Akademia Górniczo - Hutnicza</w:t>
      </w:r>
    </w:p>
    <w:p w14:paraId="5BF28C1A" w14:textId="77777777" w:rsidR="0045390D" w:rsidRPr="00721895" w:rsidRDefault="0045390D" w:rsidP="00577BC6">
      <w:pPr>
        <w:spacing w:after="40"/>
        <w:rPr>
          <w:b/>
          <w:bCs/>
          <w:sz w:val="22"/>
          <w:szCs w:val="22"/>
        </w:rPr>
      </w:pPr>
      <w:r w:rsidRPr="00721895">
        <w:rPr>
          <w:b/>
          <w:bCs/>
          <w:sz w:val="22"/>
          <w:szCs w:val="22"/>
        </w:rPr>
        <w:t>im. Stanisława Staszica w Krakowie</w:t>
      </w:r>
    </w:p>
    <w:p w14:paraId="02F5B5BD" w14:textId="77777777" w:rsidR="00D665F5" w:rsidRPr="00721895" w:rsidRDefault="0045390D" w:rsidP="00577BC6">
      <w:pPr>
        <w:spacing w:after="40"/>
        <w:rPr>
          <w:b/>
          <w:bCs/>
          <w:sz w:val="22"/>
          <w:szCs w:val="22"/>
        </w:rPr>
      </w:pPr>
      <w:r w:rsidRPr="00721895">
        <w:rPr>
          <w:b/>
          <w:bCs/>
          <w:sz w:val="22"/>
          <w:szCs w:val="22"/>
        </w:rPr>
        <w:t>Dział Zamówień Publicznych</w:t>
      </w:r>
    </w:p>
    <w:p w14:paraId="2749C38B" w14:textId="77777777" w:rsidR="00D665F5" w:rsidRPr="00721895" w:rsidRDefault="0045390D" w:rsidP="00D665F5">
      <w:pPr>
        <w:rPr>
          <w:sz w:val="22"/>
          <w:szCs w:val="22"/>
        </w:rPr>
      </w:pPr>
      <w:r w:rsidRPr="00721895">
        <w:rPr>
          <w:sz w:val="22"/>
          <w:szCs w:val="22"/>
        </w:rPr>
        <w:t>Al. Mickiewicza</w:t>
      </w:r>
      <w:r w:rsidR="00D665F5" w:rsidRPr="00721895">
        <w:rPr>
          <w:sz w:val="22"/>
          <w:szCs w:val="22"/>
        </w:rPr>
        <w:t xml:space="preserve"> </w:t>
      </w:r>
      <w:r w:rsidRPr="00721895">
        <w:rPr>
          <w:sz w:val="22"/>
          <w:szCs w:val="22"/>
        </w:rPr>
        <w:t>30</w:t>
      </w:r>
    </w:p>
    <w:p w14:paraId="53DF6199" w14:textId="77777777" w:rsidR="00D665F5" w:rsidRPr="00721895" w:rsidRDefault="0045390D" w:rsidP="00D665F5">
      <w:pPr>
        <w:rPr>
          <w:sz w:val="22"/>
          <w:szCs w:val="22"/>
        </w:rPr>
      </w:pPr>
      <w:r w:rsidRPr="00721895">
        <w:rPr>
          <w:sz w:val="22"/>
          <w:szCs w:val="22"/>
        </w:rPr>
        <w:t>30-059</w:t>
      </w:r>
      <w:r w:rsidR="00D665F5" w:rsidRPr="00721895">
        <w:rPr>
          <w:sz w:val="22"/>
          <w:szCs w:val="22"/>
        </w:rPr>
        <w:t xml:space="preserve"> </w:t>
      </w:r>
      <w:r w:rsidRPr="00721895">
        <w:rPr>
          <w:sz w:val="22"/>
          <w:szCs w:val="22"/>
        </w:rPr>
        <w:t>Kraków</w:t>
      </w:r>
    </w:p>
    <w:p w14:paraId="11DF15EC" w14:textId="77777777" w:rsidR="000C708E" w:rsidRPr="00721895" w:rsidRDefault="000C708E" w:rsidP="00D665F5">
      <w:pPr>
        <w:rPr>
          <w:sz w:val="22"/>
          <w:szCs w:val="22"/>
        </w:rPr>
      </w:pPr>
    </w:p>
    <w:p w14:paraId="03497856" w14:textId="77777777" w:rsidR="000C708E" w:rsidRPr="00721895" w:rsidRDefault="000C708E" w:rsidP="00D665F5">
      <w:pPr>
        <w:rPr>
          <w:sz w:val="22"/>
          <w:szCs w:val="22"/>
        </w:rPr>
      </w:pPr>
    </w:p>
    <w:p w14:paraId="692DE5D9" w14:textId="349A358A" w:rsidR="00A80738" w:rsidRPr="00721895" w:rsidRDefault="00D665F5" w:rsidP="000C708E">
      <w:pPr>
        <w:pStyle w:val="Nagwek"/>
        <w:tabs>
          <w:tab w:val="clear" w:pos="4536"/>
        </w:tabs>
        <w:rPr>
          <w:sz w:val="22"/>
          <w:szCs w:val="22"/>
        </w:rPr>
      </w:pPr>
      <w:r w:rsidRPr="00721895">
        <w:rPr>
          <w:sz w:val="22"/>
          <w:szCs w:val="22"/>
        </w:rPr>
        <w:t>Znak sprawy:</w:t>
      </w:r>
      <w:r w:rsidRPr="00721895">
        <w:rPr>
          <w:b/>
          <w:sz w:val="22"/>
          <w:szCs w:val="22"/>
        </w:rPr>
        <w:t xml:space="preserve"> </w:t>
      </w:r>
      <w:r w:rsidR="0045390D" w:rsidRPr="00721895">
        <w:rPr>
          <w:b/>
          <w:sz w:val="22"/>
          <w:szCs w:val="22"/>
        </w:rPr>
        <w:t>KC-zp.272-559/23</w:t>
      </w:r>
      <w:r w:rsidR="00A80738" w:rsidRPr="00721895">
        <w:rPr>
          <w:sz w:val="22"/>
          <w:szCs w:val="22"/>
        </w:rPr>
        <w:tab/>
        <w:t xml:space="preserve"> </w:t>
      </w:r>
    </w:p>
    <w:p w14:paraId="20D791FF" w14:textId="77777777" w:rsidR="00A80738" w:rsidRPr="0072189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08A727" w14:textId="77777777" w:rsidR="00A80738" w:rsidRPr="0072189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012988" w14:textId="77777777" w:rsidR="00A80738" w:rsidRPr="007218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21895">
        <w:rPr>
          <w:b/>
          <w:spacing w:val="20"/>
          <w:sz w:val="22"/>
          <w:szCs w:val="22"/>
        </w:rPr>
        <w:t>INFORMACJA Z OTWARCIA OFERT</w:t>
      </w:r>
    </w:p>
    <w:p w14:paraId="43A3203F" w14:textId="77777777" w:rsidR="00A80738" w:rsidRPr="007218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418E28F" w14:textId="77777777" w:rsidR="00C659E2" w:rsidRPr="00721895" w:rsidRDefault="00C659E2" w:rsidP="00C659E2">
      <w:pPr>
        <w:spacing w:before="120" w:after="120"/>
        <w:jc w:val="both"/>
        <w:rPr>
          <w:sz w:val="22"/>
          <w:szCs w:val="22"/>
        </w:rPr>
      </w:pPr>
      <w:r w:rsidRPr="00721895">
        <w:rPr>
          <w:bCs/>
          <w:sz w:val="22"/>
          <w:szCs w:val="22"/>
        </w:rPr>
        <w:t xml:space="preserve">Dotyczy </w:t>
      </w:r>
      <w:r w:rsidRPr="00721895">
        <w:rPr>
          <w:sz w:val="22"/>
          <w:szCs w:val="22"/>
        </w:rPr>
        <w:t xml:space="preserve">postępowania o udzielenie zamówienia publicznego prowadzonego w trybie </w:t>
      </w:r>
      <w:r w:rsidR="0045390D" w:rsidRPr="00721895">
        <w:rPr>
          <w:sz w:val="22"/>
          <w:szCs w:val="22"/>
        </w:rPr>
        <w:t>przetarg nieograniczony</w:t>
      </w:r>
      <w:r w:rsidRPr="00721895">
        <w:rPr>
          <w:sz w:val="22"/>
          <w:szCs w:val="22"/>
        </w:rPr>
        <w:t xml:space="preserve"> </w:t>
      </w:r>
      <w:r w:rsidR="007965DC" w:rsidRPr="00721895">
        <w:rPr>
          <w:sz w:val="22"/>
          <w:szCs w:val="22"/>
        </w:rPr>
        <w:t>prowadzonego pn.</w:t>
      </w:r>
      <w:r w:rsidRPr="00721895">
        <w:rPr>
          <w:sz w:val="22"/>
          <w:szCs w:val="22"/>
        </w:rPr>
        <w:t xml:space="preserve">: </w:t>
      </w:r>
    </w:p>
    <w:p w14:paraId="30848478" w14:textId="77777777" w:rsidR="009D30BF" w:rsidRPr="00721895" w:rsidRDefault="009D30BF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29B86157" w14:textId="77777777" w:rsidR="00A80738" w:rsidRPr="00721895" w:rsidRDefault="004539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21895">
        <w:rPr>
          <w:b/>
          <w:sz w:val="22"/>
          <w:szCs w:val="22"/>
        </w:rPr>
        <w:t xml:space="preserve">dostawa 18 sztuk zestawów komputerowych dla </w:t>
      </w:r>
      <w:proofErr w:type="spellStart"/>
      <w:r w:rsidRPr="00721895">
        <w:rPr>
          <w:b/>
          <w:sz w:val="22"/>
          <w:szCs w:val="22"/>
        </w:rPr>
        <w:t>WEAIiIB</w:t>
      </w:r>
      <w:proofErr w:type="spellEnd"/>
      <w:r w:rsidRPr="00721895">
        <w:rPr>
          <w:b/>
          <w:sz w:val="22"/>
          <w:szCs w:val="22"/>
        </w:rPr>
        <w:t xml:space="preserve"> - KC-zp.272-559/23</w:t>
      </w:r>
    </w:p>
    <w:p w14:paraId="217B14D5" w14:textId="31CD2F99" w:rsidR="00D665F5" w:rsidRPr="0072189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21895">
        <w:rPr>
          <w:sz w:val="22"/>
          <w:szCs w:val="22"/>
        </w:rPr>
        <w:t>Zamawiający, działając na podstawie art. 22</w:t>
      </w:r>
      <w:r w:rsidR="00601802" w:rsidRPr="00721895">
        <w:rPr>
          <w:sz w:val="22"/>
          <w:szCs w:val="22"/>
        </w:rPr>
        <w:t>2</w:t>
      </w:r>
      <w:r w:rsidRPr="00721895">
        <w:rPr>
          <w:sz w:val="22"/>
          <w:szCs w:val="22"/>
        </w:rPr>
        <w:t xml:space="preserve"> ust. 5 </w:t>
      </w:r>
      <w:r w:rsidRPr="00721895">
        <w:rPr>
          <w:bCs/>
          <w:sz w:val="22"/>
          <w:szCs w:val="22"/>
        </w:rPr>
        <w:t>ustawy z dnia 11 września 2019 r. Prawo zamówień publicznych</w:t>
      </w:r>
      <w:r w:rsidRPr="00721895">
        <w:rPr>
          <w:sz w:val="22"/>
          <w:szCs w:val="22"/>
        </w:rPr>
        <w:t xml:space="preserve"> </w:t>
      </w:r>
      <w:r w:rsidR="00A67C20" w:rsidRPr="00721895">
        <w:rPr>
          <w:sz w:val="22"/>
          <w:szCs w:val="22"/>
        </w:rPr>
        <w:t>(Dz. U. z 202</w:t>
      </w:r>
      <w:r w:rsidR="000C708E" w:rsidRPr="00721895">
        <w:rPr>
          <w:sz w:val="22"/>
          <w:szCs w:val="22"/>
        </w:rPr>
        <w:t>3</w:t>
      </w:r>
      <w:r w:rsidR="00A67C20" w:rsidRPr="00721895">
        <w:rPr>
          <w:sz w:val="22"/>
          <w:szCs w:val="22"/>
        </w:rPr>
        <w:t xml:space="preserve"> r. poz. 1</w:t>
      </w:r>
      <w:r w:rsidR="000C708E" w:rsidRPr="00721895">
        <w:rPr>
          <w:sz w:val="22"/>
          <w:szCs w:val="22"/>
        </w:rPr>
        <w:t>605</w:t>
      </w:r>
      <w:r w:rsidR="00A67C20" w:rsidRPr="00721895">
        <w:rPr>
          <w:sz w:val="22"/>
          <w:szCs w:val="22"/>
        </w:rPr>
        <w:t xml:space="preserve">) </w:t>
      </w:r>
      <w:r w:rsidRPr="00721895">
        <w:rPr>
          <w:sz w:val="22"/>
          <w:szCs w:val="22"/>
        </w:rPr>
        <w:t>udostępnia</w:t>
      </w:r>
      <w:r w:rsidR="00F95C33" w:rsidRPr="00721895">
        <w:rPr>
          <w:sz w:val="22"/>
          <w:szCs w:val="22"/>
        </w:rPr>
        <w:t xml:space="preserve"> </w:t>
      </w:r>
      <w:r w:rsidR="004C7E9B" w:rsidRPr="00721895">
        <w:rPr>
          <w:sz w:val="22"/>
          <w:szCs w:val="22"/>
        </w:rPr>
        <w:t>informacj</w:t>
      </w:r>
      <w:r w:rsidR="00577BC6" w:rsidRPr="00721895">
        <w:rPr>
          <w:sz w:val="22"/>
          <w:szCs w:val="22"/>
        </w:rPr>
        <w:t>ę</w:t>
      </w:r>
      <w:r w:rsidR="00035488" w:rsidRPr="00721895">
        <w:rPr>
          <w:sz w:val="22"/>
          <w:szCs w:val="22"/>
        </w:rPr>
        <w:t xml:space="preserve"> z otwarcia ofert</w:t>
      </w:r>
      <w:r w:rsidR="00577BC6" w:rsidRPr="00721895">
        <w:rPr>
          <w:sz w:val="22"/>
          <w:szCs w:val="22"/>
        </w:rPr>
        <w:t>.</w:t>
      </w:r>
    </w:p>
    <w:p w14:paraId="09DAFB23" w14:textId="77777777" w:rsidR="00A80738" w:rsidRPr="0072189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21895">
        <w:rPr>
          <w:sz w:val="22"/>
          <w:szCs w:val="22"/>
        </w:rPr>
        <w:t>Podczas otwarcia ofert, mającego miejsce</w:t>
      </w:r>
      <w:r w:rsidR="00FF4AB1" w:rsidRPr="00721895">
        <w:rPr>
          <w:sz w:val="22"/>
          <w:szCs w:val="22"/>
        </w:rPr>
        <w:t xml:space="preserve"> w dniu </w:t>
      </w:r>
      <w:r w:rsidR="0045390D" w:rsidRPr="00721895">
        <w:rPr>
          <w:sz w:val="22"/>
          <w:szCs w:val="22"/>
        </w:rPr>
        <w:t>31/10/2023</w:t>
      </w:r>
      <w:r w:rsidR="00FF4AB1" w:rsidRPr="00721895">
        <w:rPr>
          <w:sz w:val="22"/>
          <w:szCs w:val="22"/>
        </w:rPr>
        <w:t xml:space="preserve"> o godz. </w:t>
      </w:r>
      <w:r w:rsidR="0045390D" w:rsidRPr="00721895">
        <w:rPr>
          <w:sz w:val="22"/>
          <w:szCs w:val="22"/>
        </w:rPr>
        <w:t>11:00</w:t>
      </w:r>
      <w:r w:rsidRPr="0072189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21895" w14:paraId="71BE340B" w14:textId="77777777" w:rsidTr="003F57CD">
        <w:tc>
          <w:tcPr>
            <w:tcW w:w="993" w:type="dxa"/>
            <w:shd w:val="clear" w:color="auto" w:fill="auto"/>
            <w:vAlign w:val="center"/>
          </w:tcPr>
          <w:p w14:paraId="30E11355" w14:textId="77777777" w:rsidR="00D665F5" w:rsidRPr="007218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5AF5E66" w14:textId="77777777" w:rsidR="00D665F5" w:rsidRPr="007218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Nazwa</w:t>
            </w:r>
            <w:r w:rsidR="003F57CD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C54392" w14:textId="77777777" w:rsidR="00D665F5" w:rsidRPr="007218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Cena oferty</w:t>
            </w:r>
          </w:p>
        </w:tc>
      </w:tr>
      <w:tr w:rsidR="0045390D" w:rsidRPr="00721895" w14:paraId="57CBF7ED" w14:textId="77777777" w:rsidTr="00E23B1F">
        <w:tc>
          <w:tcPr>
            <w:tcW w:w="993" w:type="dxa"/>
            <w:shd w:val="clear" w:color="auto" w:fill="auto"/>
            <w:vAlign w:val="center"/>
          </w:tcPr>
          <w:p w14:paraId="28DF7B84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09231A0" w14:textId="23969F59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PIXEL</w:t>
            </w:r>
            <w:r w:rsidR="009524D3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Centrum Komputerowe Tomasz Dziedzic</w:t>
            </w:r>
          </w:p>
          <w:p w14:paraId="23868338" w14:textId="15FE6C8C" w:rsidR="0045390D" w:rsidRPr="00721895" w:rsidRDefault="000274D1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Wolica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60</w:t>
            </w:r>
            <w:r w:rsidR="0045390D" w:rsidRPr="00721895">
              <w:rPr>
                <w:sz w:val="22"/>
                <w:szCs w:val="22"/>
              </w:rPr>
              <w:t xml:space="preserve"> </w:t>
            </w:r>
          </w:p>
          <w:p w14:paraId="7A64C8BE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28-232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761338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43 460.82 zł</w:t>
            </w:r>
          </w:p>
        </w:tc>
      </w:tr>
      <w:tr w:rsidR="0045390D" w:rsidRPr="00721895" w14:paraId="7D6E7CB1" w14:textId="77777777" w:rsidTr="00E23B1F">
        <w:tc>
          <w:tcPr>
            <w:tcW w:w="993" w:type="dxa"/>
            <w:shd w:val="clear" w:color="auto" w:fill="auto"/>
            <w:vAlign w:val="center"/>
          </w:tcPr>
          <w:p w14:paraId="46F31BDC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77809BD0" w14:textId="77777777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BINO COMPUTERS S. BOBEK, B. BIELAK, S. BARA SPÓŁKA JAWNA</w:t>
            </w:r>
          </w:p>
          <w:p w14:paraId="72D87031" w14:textId="2DB1AC8E" w:rsidR="0045390D" w:rsidRPr="00721895" w:rsidRDefault="0045390D" w:rsidP="000C708E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ul. Urocza 27, 32-040 Wrząsowice</w:t>
            </w:r>
            <w:r w:rsidRPr="007218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550A06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43 726.50 zł</w:t>
            </w:r>
          </w:p>
        </w:tc>
      </w:tr>
      <w:tr w:rsidR="0045390D" w:rsidRPr="00721895" w14:paraId="7BB9FBFE" w14:textId="77777777" w:rsidTr="00E23B1F">
        <w:tc>
          <w:tcPr>
            <w:tcW w:w="993" w:type="dxa"/>
            <w:shd w:val="clear" w:color="auto" w:fill="auto"/>
            <w:vAlign w:val="center"/>
          </w:tcPr>
          <w:p w14:paraId="12B27D87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48654D2" w14:textId="1C20B465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NTT Technology </w:t>
            </w:r>
            <w:r w:rsidR="006E2436" w:rsidRPr="00721895">
              <w:rPr>
                <w:sz w:val="22"/>
                <w:szCs w:val="22"/>
              </w:rPr>
              <w:t>S</w:t>
            </w:r>
            <w:r w:rsidRPr="00721895">
              <w:rPr>
                <w:sz w:val="22"/>
                <w:szCs w:val="22"/>
              </w:rPr>
              <w:t>p. z o</w:t>
            </w:r>
            <w:r w:rsidR="006E2436" w:rsidRPr="00721895">
              <w:rPr>
                <w:sz w:val="22"/>
                <w:szCs w:val="22"/>
              </w:rPr>
              <w:t xml:space="preserve">. </w:t>
            </w:r>
            <w:r w:rsidRPr="00721895">
              <w:rPr>
                <w:sz w:val="22"/>
                <w:szCs w:val="22"/>
              </w:rPr>
              <w:t>o.</w:t>
            </w:r>
          </w:p>
          <w:p w14:paraId="1070DFA6" w14:textId="77777777" w:rsidR="0045390D" w:rsidRPr="00721895" w:rsidRDefault="0045390D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Zakręt, ul. Trakt Brzeski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89</w:t>
            </w:r>
            <w:r w:rsidRPr="00721895">
              <w:rPr>
                <w:sz w:val="22"/>
                <w:szCs w:val="22"/>
              </w:rPr>
              <w:t xml:space="preserve"> </w:t>
            </w:r>
          </w:p>
          <w:p w14:paraId="5540913C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05-077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Warszawa - Wesoła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091E6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42 243.12 zł</w:t>
            </w:r>
          </w:p>
        </w:tc>
      </w:tr>
      <w:tr w:rsidR="0045390D" w:rsidRPr="00721895" w14:paraId="30D199E8" w14:textId="77777777" w:rsidTr="00E23B1F">
        <w:tc>
          <w:tcPr>
            <w:tcW w:w="993" w:type="dxa"/>
            <w:shd w:val="clear" w:color="auto" w:fill="auto"/>
            <w:vAlign w:val="center"/>
          </w:tcPr>
          <w:p w14:paraId="29053E81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93B9ED3" w14:textId="7C47AF43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CEZAR Cezary </w:t>
            </w:r>
            <w:proofErr w:type="spellStart"/>
            <w:r w:rsidRPr="00721895">
              <w:rPr>
                <w:sz w:val="22"/>
                <w:szCs w:val="22"/>
              </w:rPr>
              <w:t>Machnio</w:t>
            </w:r>
            <w:proofErr w:type="spellEnd"/>
            <w:r w:rsidRPr="00721895">
              <w:rPr>
                <w:sz w:val="22"/>
                <w:szCs w:val="22"/>
              </w:rPr>
              <w:t xml:space="preserve"> i Piotr Gębka Sp. z o.</w:t>
            </w:r>
            <w:r w:rsidR="0064249E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o.</w:t>
            </w:r>
          </w:p>
          <w:p w14:paraId="0F48D4D4" w14:textId="77777777" w:rsidR="0045390D" w:rsidRPr="00721895" w:rsidRDefault="0045390D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ul. Wolność 8 lok. 4,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8/4</w:t>
            </w:r>
            <w:r w:rsidRPr="00721895">
              <w:rPr>
                <w:sz w:val="22"/>
                <w:szCs w:val="22"/>
              </w:rPr>
              <w:t xml:space="preserve"> </w:t>
            </w:r>
          </w:p>
          <w:p w14:paraId="78198A20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26-600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4E7E9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46 117.62 zł</w:t>
            </w:r>
          </w:p>
        </w:tc>
      </w:tr>
      <w:tr w:rsidR="0045390D" w:rsidRPr="00721895" w14:paraId="56420F13" w14:textId="77777777" w:rsidTr="00E23B1F">
        <w:tc>
          <w:tcPr>
            <w:tcW w:w="993" w:type="dxa"/>
            <w:shd w:val="clear" w:color="auto" w:fill="auto"/>
            <w:vAlign w:val="center"/>
          </w:tcPr>
          <w:p w14:paraId="740A1EF6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4352C0B9" w14:textId="1742D6DA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PROGRESS Systemy Komputerowe Sp. z o.</w:t>
            </w:r>
            <w:r w:rsidR="0064249E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o.</w:t>
            </w:r>
          </w:p>
          <w:p w14:paraId="58B84EB3" w14:textId="77777777" w:rsidR="0045390D" w:rsidRPr="00721895" w:rsidRDefault="0045390D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Al. Mickiewicza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27</w:t>
            </w:r>
            <w:r w:rsidRPr="00721895">
              <w:rPr>
                <w:sz w:val="22"/>
                <w:szCs w:val="22"/>
              </w:rPr>
              <w:t xml:space="preserve"> </w:t>
            </w:r>
          </w:p>
          <w:p w14:paraId="31B00C89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31-120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D9FA3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46 748.88 zł</w:t>
            </w:r>
          </w:p>
        </w:tc>
      </w:tr>
      <w:tr w:rsidR="0045390D" w:rsidRPr="00721895" w14:paraId="466EF7CC" w14:textId="77777777" w:rsidTr="00E23B1F">
        <w:tc>
          <w:tcPr>
            <w:tcW w:w="993" w:type="dxa"/>
            <w:shd w:val="clear" w:color="auto" w:fill="auto"/>
            <w:vAlign w:val="center"/>
          </w:tcPr>
          <w:p w14:paraId="3F492418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73FA7E8A" w14:textId="77777777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Web-Profit Maciej </w:t>
            </w:r>
            <w:proofErr w:type="spellStart"/>
            <w:r w:rsidRPr="00721895">
              <w:rPr>
                <w:sz w:val="22"/>
                <w:szCs w:val="22"/>
              </w:rPr>
              <w:t>Kuźlik</w:t>
            </w:r>
            <w:proofErr w:type="spellEnd"/>
          </w:p>
          <w:p w14:paraId="6BD55B75" w14:textId="478FC258" w:rsidR="0045390D" w:rsidRPr="00721895" w:rsidRDefault="00AC5B22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Spokojna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18</w:t>
            </w:r>
            <w:r w:rsidR="0045390D" w:rsidRPr="00721895">
              <w:rPr>
                <w:sz w:val="22"/>
                <w:szCs w:val="22"/>
              </w:rPr>
              <w:t xml:space="preserve"> </w:t>
            </w:r>
          </w:p>
          <w:p w14:paraId="732283EC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41-940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BEEA5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45 387.00 zł</w:t>
            </w:r>
          </w:p>
        </w:tc>
      </w:tr>
      <w:tr w:rsidR="0045390D" w:rsidRPr="00721895" w14:paraId="561157DB" w14:textId="77777777" w:rsidTr="00E23B1F">
        <w:tc>
          <w:tcPr>
            <w:tcW w:w="993" w:type="dxa"/>
            <w:shd w:val="clear" w:color="auto" w:fill="auto"/>
            <w:vAlign w:val="center"/>
          </w:tcPr>
          <w:p w14:paraId="2A252E5E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6F709D25" w14:textId="60196441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proofErr w:type="spellStart"/>
            <w:r w:rsidRPr="00721895">
              <w:rPr>
                <w:sz w:val="22"/>
                <w:szCs w:val="22"/>
              </w:rPr>
              <w:t>Framko</w:t>
            </w:r>
            <w:proofErr w:type="spellEnd"/>
            <w:r w:rsidRPr="00721895">
              <w:rPr>
                <w:sz w:val="22"/>
                <w:szCs w:val="22"/>
              </w:rPr>
              <w:t xml:space="preserve"> 2 </w:t>
            </w:r>
            <w:r w:rsidR="004A4E6A" w:rsidRPr="00721895">
              <w:rPr>
                <w:sz w:val="22"/>
                <w:szCs w:val="22"/>
              </w:rPr>
              <w:t>S</w:t>
            </w:r>
            <w:r w:rsidRPr="00721895">
              <w:rPr>
                <w:sz w:val="22"/>
                <w:szCs w:val="22"/>
              </w:rPr>
              <w:t>półka jawna J.</w:t>
            </w:r>
            <w:r w:rsidR="004A4E6A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Strykowski S.</w:t>
            </w:r>
            <w:r w:rsidR="004A4E6A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Miazga</w:t>
            </w:r>
          </w:p>
          <w:p w14:paraId="4E497BD8" w14:textId="735E087D" w:rsidR="0045390D" w:rsidRPr="00721895" w:rsidRDefault="004A4E6A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Duża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22</w:t>
            </w:r>
            <w:r w:rsidR="0045390D" w:rsidRPr="00721895">
              <w:rPr>
                <w:sz w:val="22"/>
                <w:szCs w:val="22"/>
              </w:rPr>
              <w:t xml:space="preserve"> </w:t>
            </w:r>
          </w:p>
          <w:p w14:paraId="7420DA6B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25-013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8299E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44 127.23 zł</w:t>
            </w:r>
          </w:p>
        </w:tc>
      </w:tr>
      <w:tr w:rsidR="0045390D" w:rsidRPr="00721895" w14:paraId="50695064" w14:textId="77777777" w:rsidTr="00E23B1F">
        <w:tc>
          <w:tcPr>
            <w:tcW w:w="993" w:type="dxa"/>
            <w:shd w:val="clear" w:color="auto" w:fill="auto"/>
            <w:vAlign w:val="center"/>
          </w:tcPr>
          <w:p w14:paraId="72645502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14:paraId="0E1E0F83" w14:textId="070F4656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CPU ZETO Sp.  z o.</w:t>
            </w:r>
            <w:r w:rsidR="00457818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o.</w:t>
            </w:r>
          </w:p>
          <w:p w14:paraId="3245C9B7" w14:textId="2B6C1BD9" w:rsidR="0045390D" w:rsidRPr="00721895" w:rsidRDefault="00457818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Powstańców Wielkopolskich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20</w:t>
            </w:r>
            <w:r w:rsidR="0045390D" w:rsidRPr="00721895">
              <w:rPr>
                <w:sz w:val="22"/>
                <w:szCs w:val="22"/>
              </w:rPr>
              <w:t xml:space="preserve"> </w:t>
            </w:r>
          </w:p>
          <w:p w14:paraId="3A584301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58-500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0F48D0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48 293.98 zł</w:t>
            </w:r>
          </w:p>
        </w:tc>
      </w:tr>
      <w:tr w:rsidR="0045390D" w:rsidRPr="00721895" w14:paraId="2C59AF70" w14:textId="77777777" w:rsidTr="00E23B1F">
        <w:tc>
          <w:tcPr>
            <w:tcW w:w="993" w:type="dxa"/>
            <w:shd w:val="clear" w:color="auto" w:fill="auto"/>
            <w:vAlign w:val="center"/>
          </w:tcPr>
          <w:p w14:paraId="733DFDB1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2C3A68B0" w14:textId="409D1D62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System Data Sp. z o.</w:t>
            </w:r>
            <w:r w:rsidR="00533350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o</w:t>
            </w:r>
          </w:p>
          <w:p w14:paraId="57CEE54D" w14:textId="5CADD9A6" w:rsidR="0045390D" w:rsidRPr="00721895" w:rsidRDefault="00533350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Sienkiewicza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42</w:t>
            </w:r>
          </w:p>
          <w:p w14:paraId="373FB21C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39-300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0AEAC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44 789.22 zł</w:t>
            </w:r>
          </w:p>
        </w:tc>
      </w:tr>
      <w:tr w:rsidR="0045390D" w:rsidRPr="00721895" w14:paraId="63104014" w14:textId="77777777" w:rsidTr="00E23B1F">
        <w:tc>
          <w:tcPr>
            <w:tcW w:w="993" w:type="dxa"/>
            <w:shd w:val="clear" w:color="auto" w:fill="auto"/>
            <w:vAlign w:val="center"/>
          </w:tcPr>
          <w:p w14:paraId="07AC22F3" w14:textId="77777777" w:rsidR="0045390D" w:rsidRPr="00721895" w:rsidRDefault="0045390D" w:rsidP="00E23B1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71C56DC9" w14:textId="1483A1F4" w:rsidR="0045390D" w:rsidRPr="00721895" w:rsidRDefault="0045390D" w:rsidP="00E23B1F">
            <w:pPr>
              <w:spacing w:before="40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iCOD.pl Sp. z o.</w:t>
            </w:r>
            <w:r w:rsidR="00533350"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o.</w:t>
            </w:r>
          </w:p>
          <w:p w14:paraId="3E11A9FC" w14:textId="3D273886" w:rsidR="0045390D" w:rsidRPr="00721895" w:rsidRDefault="00533350" w:rsidP="00E23B1F">
            <w:pPr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 xml:space="preserve">ul. </w:t>
            </w:r>
            <w:r w:rsidR="0045390D" w:rsidRPr="00721895">
              <w:rPr>
                <w:sz w:val="22"/>
                <w:szCs w:val="22"/>
              </w:rPr>
              <w:t>Grażyńskiego</w:t>
            </w:r>
            <w:r w:rsidR="0045390D" w:rsidRPr="00721895">
              <w:rPr>
                <w:sz w:val="22"/>
                <w:szCs w:val="22"/>
              </w:rPr>
              <w:t xml:space="preserve"> </w:t>
            </w:r>
            <w:r w:rsidR="0045390D" w:rsidRPr="00721895">
              <w:rPr>
                <w:sz w:val="22"/>
                <w:szCs w:val="22"/>
              </w:rPr>
              <w:t>51</w:t>
            </w:r>
            <w:r w:rsidR="0045390D" w:rsidRPr="00721895">
              <w:rPr>
                <w:sz w:val="22"/>
                <w:szCs w:val="22"/>
              </w:rPr>
              <w:t xml:space="preserve"> </w:t>
            </w:r>
          </w:p>
          <w:p w14:paraId="46B30D07" w14:textId="77777777" w:rsidR="0045390D" w:rsidRPr="00721895" w:rsidRDefault="0045390D" w:rsidP="00E23B1F">
            <w:pPr>
              <w:spacing w:after="4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43-300</w:t>
            </w:r>
            <w:r w:rsidRPr="00721895">
              <w:rPr>
                <w:sz w:val="22"/>
                <w:szCs w:val="22"/>
              </w:rPr>
              <w:t xml:space="preserve"> </w:t>
            </w:r>
            <w:r w:rsidRPr="00721895">
              <w:rPr>
                <w:sz w:val="22"/>
                <w:szCs w:val="22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078F45" w14:textId="77777777" w:rsidR="0045390D" w:rsidRPr="00721895" w:rsidRDefault="0045390D" w:rsidP="00E23B1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21895">
              <w:rPr>
                <w:sz w:val="22"/>
                <w:szCs w:val="22"/>
              </w:rPr>
              <w:t>42 840.90 zł</w:t>
            </w:r>
          </w:p>
        </w:tc>
      </w:tr>
    </w:tbl>
    <w:p w14:paraId="01771C55" w14:textId="77777777" w:rsidR="00577BC6" w:rsidRPr="0072189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7218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704A3" w14:textId="77777777" w:rsidR="00A81DB1" w:rsidRDefault="00A81DB1">
      <w:r>
        <w:separator/>
      </w:r>
    </w:p>
  </w:endnote>
  <w:endnote w:type="continuationSeparator" w:id="0">
    <w:p w14:paraId="20BF5F56" w14:textId="77777777" w:rsidR="00A81DB1" w:rsidRDefault="00A8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46F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D328D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907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E7E66F">
        <v:line id="_x0000_s1025" style="position:absolute;left:0;text-align:left;z-index:251657728" from="-3.85pt,8.7pt" to="455.15pt,8.7pt"/>
      </w:pict>
    </w:r>
  </w:p>
  <w:p w14:paraId="22BD79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A67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2CC5B" w14:textId="77777777" w:rsidR="009F189D" w:rsidRDefault="009F189D">
    <w:pPr>
      <w:pStyle w:val="Stopka"/>
      <w:tabs>
        <w:tab w:val="clear" w:pos="4536"/>
      </w:tabs>
      <w:jc w:val="center"/>
    </w:pPr>
  </w:p>
  <w:p w14:paraId="33D68C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F976" w14:textId="77777777" w:rsidR="00A81DB1" w:rsidRDefault="00A81DB1">
      <w:r>
        <w:separator/>
      </w:r>
    </w:p>
  </w:footnote>
  <w:footnote w:type="continuationSeparator" w:id="0">
    <w:p w14:paraId="3A4FBB46" w14:textId="77777777" w:rsidR="00A81DB1" w:rsidRDefault="00A81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A45CA" w14:textId="77777777" w:rsidR="0045390D" w:rsidRDefault="00453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7CD4C" w14:textId="77777777" w:rsidR="0045390D" w:rsidRDefault="00453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8202" w14:textId="77777777" w:rsidR="0045390D" w:rsidRDefault="00453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1DB1"/>
    <w:rsid w:val="00007727"/>
    <w:rsid w:val="00017720"/>
    <w:rsid w:val="000274D1"/>
    <w:rsid w:val="00035488"/>
    <w:rsid w:val="000C708E"/>
    <w:rsid w:val="000D7F25"/>
    <w:rsid w:val="000E00E5"/>
    <w:rsid w:val="001146A4"/>
    <w:rsid w:val="00173B20"/>
    <w:rsid w:val="001C69FF"/>
    <w:rsid w:val="0023318D"/>
    <w:rsid w:val="002F1476"/>
    <w:rsid w:val="003B6B36"/>
    <w:rsid w:val="003D72FD"/>
    <w:rsid w:val="003F57CD"/>
    <w:rsid w:val="00423179"/>
    <w:rsid w:val="0045390D"/>
    <w:rsid w:val="00457818"/>
    <w:rsid w:val="00490DC0"/>
    <w:rsid w:val="00493F8C"/>
    <w:rsid w:val="004A4E6A"/>
    <w:rsid w:val="004C7E9B"/>
    <w:rsid w:val="00527E18"/>
    <w:rsid w:val="005324A5"/>
    <w:rsid w:val="00533350"/>
    <w:rsid w:val="00577BC6"/>
    <w:rsid w:val="00601802"/>
    <w:rsid w:val="0064249E"/>
    <w:rsid w:val="0069085C"/>
    <w:rsid w:val="006E2436"/>
    <w:rsid w:val="00721895"/>
    <w:rsid w:val="0073323E"/>
    <w:rsid w:val="007965DC"/>
    <w:rsid w:val="00843263"/>
    <w:rsid w:val="00861E75"/>
    <w:rsid w:val="009524D3"/>
    <w:rsid w:val="009D19BD"/>
    <w:rsid w:val="009D30BF"/>
    <w:rsid w:val="009F189D"/>
    <w:rsid w:val="00A67C20"/>
    <w:rsid w:val="00A80738"/>
    <w:rsid w:val="00A81DB1"/>
    <w:rsid w:val="00AC5B2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50777"/>
  <w15:chartTrackingRefBased/>
  <w15:docId w15:val="{6F9ED62A-9DAA-4454-8B67-0492B6A11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269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15</cp:revision>
  <dcterms:created xsi:type="dcterms:W3CDTF">2023-10-31T11:04:00Z</dcterms:created>
  <dcterms:modified xsi:type="dcterms:W3CDTF">2023-10-31T11:09:00Z</dcterms:modified>
</cp:coreProperties>
</file>