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61FDCC7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DA2B25">
        <w:rPr>
          <w:b/>
          <w:sz w:val="24"/>
        </w:rPr>
        <w:t>604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3DC65E89" w:rsidR="00B12BC7" w:rsidRPr="00B12BC7" w:rsidRDefault="00DA2B25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A2B25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stanowiska do pomiaru gęstości dla </w:t>
      </w:r>
      <w:proofErr w:type="spellStart"/>
      <w:r w:rsidRPr="00DA2B25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DA2B25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KC-zp.272-604/23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9360A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9360A2" w:rsidRDefault="009360A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9360A2" w:rsidRDefault="009360A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9360A2" w:rsidRDefault="00DA2B2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9360A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360A2" w:rsidRDefault="009360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360A2" w:rsidRDefault="00936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9360A2" w:rsidRDefault="00936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360A2" w:rsidRDefault="00936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9360A2"/>
    <w:rsid w:val="00B12BC7"/>
    <w:rsid w:val="00BC579B"/>
    <w:rsid w:val="00D137A1"/>
    <w:rsid w:val="00D6653B"/>
    <w:rsid w:val="00D70839"/>
    <w:rsid w:val="00DA2B25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2023-10-13T11:23:00Z</dcterms:created>
  <dcterms:modified xsi:type="dcterms:W3CDTF">2023-10-13T11:23:00Z</dcterms:modified>
</cp:coreProperties>
</file>