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27815" w14:textId="77777777" w:rsidR="00276415" w:rsidRPr="00880CA1" w:rsidRDefault="00276415" w:rsidP="00276415">
      <w:pPr>
        <w:jc w:val="right"/>
        <w:rPr>
          <w:b/>
          <w:sz w:val="22"/>
          <w:szCs w:val="22"/>
          <w:lang w:val="pl-PL"/>
        </w:rPr>
      </w:pPr>
      <w:r w:rsidRPr="00880CA1">
        <w:rPr>
          <w:b/>
          <w:sz w:val="22"/>
          <w:szCs w:val="22"/>
          <w:lang w:val="pl-PL"/>
        </w:rPr>
        <w:t xml:space="preserve">Załącznik nr </w:t>
      </w:r>
      <w:r>
        <w:rPr>
          <w:b/>
          <w:sz w:val="22"/>
          <w:szCs w:val="22"/>
          <w:lang w:val="pl-PL"/>
        </w:rPr>
        <w:t>3</w:t>
      </w:r>
    </w:p>
    <w:p w14:paraId="33458171" w14:textId="77777777" w:rsidR="00276415" w:rsidRPr="00880CA1" w:rsidRDefault="00276415" w:rsidP="00276415">
      <w:pPr>
        <w:jc w:val="right"/>
        <w:rPr>
          <w:b/>
          <w:sz w:val="22"/>
          <w:szCs w:val="22"/>
          <w:lang w:val="pl-PL"/>
        </w:rPr>
      </w:pPr>
    </w:p>
    <w:p w14:paraId="0C838E4A" w14:textId="77777777" w:rsidR="00276415" w:rsidRPr="00880CA1" w:rsidRDefault="00276415" w:rsidP="00276415">
      <w:pPr>
        <w:jc w:val="center"/>
        <w:rPr>
          <w:b/>
          <w:sz w:val="22"/>
          <w:szCs w:val="22"/>
          <w:lang w:val="pl-PL"/>
        </w:rPr>
      </w:pPr>
      <w:r w:rsidRPr="00880CA1">
        <w:rPr>
          <w:b/>
          <w:sz w:val="22"/>
          <w:szCs w:val="22"/>
          <w:lang w:val="pl-PL"/>
        </w:rPr>
        <w:t>WZÓR UMOWY</w:t>
      </w:r>
    </w:p>
    <w:p w14:paraId="2DF6763D" w14:textId="77777777" w:rsidR="00276415" w:rsidRPr="00880CA1" w:rsidRDefault="00276415" w:rsidP="00276415">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6322D554" w14:textId="77777777" w:rsidR="00276415" w:rsidRPr="00880CA1" w:rsidRDefault="00276415" w:rsidP="00276415">
      <w:pPr>
        <w:jc w:val="center"/>
        <w:rPr>
          <w:b/>
          <w:sz w:val="22"/>
          <w:szCs w:val="22"/>
          <w:lang w:val="pl-PL"/>
        </w:rPr>
      </w:pPr>
    </w:p>
    <w:p w14:paraId="4A5EE92E" w14:textId="18FA5CCB" w:rsidR="00276415" w:rsidRPr="00880CA1" w:rsidRDefault="00276415" w:rsidP="00276415">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 xml:space="preserve">w trybie </w:t>
      </w:r>
      <w:r>
        <w:rPr>
          <w:sz w:val="22"/>
          <w:szCs w:val="22"/>
          <w:lang w:val="pl-PL"/>
        </w:rPr>
        <w:t>podstawowym bez negocjacji</w:t>
      </w:r>
      <w:r>
        <w:rPr>
          <w:b/>
          <w:bCs/>
          <w:sz w:val="22"/>
          <w:szCs w:val="22"/>
          <w:lang w:val="pl-PL"/>
        </w:rPr>
        <w:t xml:space="preserve">, </w:t>
      </w:r>
      <w:r w:rsidRPr="007059F1">
        <w:rPr>
          <w:sz w:val="22"/>
          <w:szCs w:val="22"/>
          <w:lang w:val="pl-PL"/>
        </w:rPr>
        <w:t>znak sprawy: KC-zp.272-</w:t>
      </w:r>
      <w:r>
        <w:rPr>
          <w:sz w:val="22"/>
          <w:szCs w:val="22"/>
          <w:lang w:val="pl-PL"/>
        </w:rPr>
        <w:t>638</w:t>
      </w:r>
      <w:r w:rsidRPr="007059F1">
        <w:rPr>
          <w:sz w:val="22"/>
          <w:szCs w:val="22"/>
          <w:lang w:val="pl-PL"/>
        </w:rPr>
        <w:t>/23</w:t>
      </w:r>
      <w:r w:rsidRPr="00880CA1">
        <w:rPr>
          <w:sz w:val="22"/>
          <w:szCs w:val="22"/>
          <w:lang w:val="pl-PL"/>
        </w:rPr>
        <w:t xml:space="preserve"> pomiędzy:</w:t>
      </w:r>
    </w:p>
    <w:p w14:paraId="3624789B" w14:textId="77777777" w:rsidR="00276415" w:rsidRPr="00880CA1" w:rsidRDefault="00276415" w:rsidP="00276415">
      <w:pPr>
        <w:pStyle w:val="Tekstpodstawowywcity"/>
        <w:spacing w:after="0"/>
        <w:ind w:left="0"/>
        <w:jc w:val="both"/>
        <w:rPr>
          <w:sz w:val="22"/>
          <w:szCs w:val="22"/>
          <w:lang w:val="pl-PL"/>
        </w:rPr>
      </w:pPr>
    </w:p>
    <w:p w14:paraId="3033A58E"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48630ADB"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1AA45E56"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2EC3B680" w14:textId="77777777" w:rsidR="00276415" w:rsidRPr="00880CA1" w:rsidRDefault="00276415" w:rsidP="00276415">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Z-cę Kwestora/ ......................................................................................................</w:t>
      </w:r>
    </w:p>
    <w:p w14:paraId="253D1B40"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344B3C6B"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4559AA5D"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1BE9954B"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6B111A1D"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0A23A966"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15266009"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7C3EF2A9"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15F042D8" w14:textId="77777777" w:rsidR="00276415" w:rsidRPr="00880CA1" w:rsidRDefault="00276415" w:rsidP="00276415">
      <w:pPr>
        <w:pStyle w:val="Tekstpodstawowy"/>
        <w:spacing w:line="240" w:lineRule="auto"/>
        <w:ind w:right="-47"/>
        <w:jc w:val="center"/>
        <w:rPr>
          <w:rFonts w:ascii="Times New Roman" w:hAnsi="Times New Roman"/>
          <w:b/>
          <w:sz w:val="22"/>
          <w:szCs w:val="22"/>
        </w:rPr>
      </w:pPr>
    </w:p>
    <w:p w14:paraId="3D411F47" w14:textId="77777777" w:rsidR="00276415" w:rsidRPr="00880CA1" w:rsidRDefault="00276415" w:rsidP="0027641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0659B339" w14:textId="2641E027" w:rsidR="00276415" w:rsidRPr="00880CA1" w:rsidRDefault="00276415" w:rsidP="00276415">
      <w:pPr>
        <w:pStyle w:val="Akapitzlist"/>
        <w:numPr>
          <w:ilvl w:val="0"/>
          <w:numId w:val="28"/>
        </w:numPr>
        <w:tabs>
          <w:tab w:val="num" w:pos="360"/>
        </w:tabs>
        <w:ind w:left="360"/>
        <w:jc w:val="both"/>
        <w:rPr>
          <w:b/>
          <w:bCs/>
          <w:sz w:val="22"/>
          <w:szCs w:val="22"/>
          <w:lang w:val="pl-PL"/>
        </w:rPr>
      </w:pPr>
      <w:r w:rsidRPr="00880CA1">
        <w:rPr>
          <w:sz w:val="22"/>
          <w:szCs w:val="22"/>
          <w:lang w:val="pl-PL"/>
        </w:rPr>
        <w:t>Przedmiotem niniejszej umowy jest</w:t>
      </w:r>
      <w:bookmarkStart w:id="0" w:name="_Hlk58842586"/>
      <w:r w:rsidRPr="00880CA1">
        <w:rPr>
          <w:sz w:val="22"/>
          <w:szCs w:val="22"/>
          <w:lang w:val="pl-PL"/>
        </w:rPr>
        <w:t xml:space="preserve">: </w:t>
      </w:r>
      <w:r w:rsidR="00D34825">
        <w:rPr>
          <w:b/>
          <w:lang w:val="pl-PL"/>
        </w:rPr>
        <w:t>d</w:t>
      </w:r>
      <w:r w:rsidR="00D34825" w:rsidRPr="00D34825">
        <w:rPr>
          <w:b/>
          <w:lang w:val="pl-PL"/>
        </w:rPr>
        <w:t>ostawa stanowiska do analiz hydrostatycznych płynów na potrzeby WEiP</w:t>
      </w:r>
      <w:r>
        <w:rPr>
          <w:b/>
          <w:lang w:val="pl-PL"/>
        </w:rPr>
        <w:t>.</w:t>
      </w:r>
    </w:p>
    <w:p w14:paraId="3A3D4FAC" w14:textId="77777777" w:rsidR="00276415" w:rsidRPr="00880CA1" w:rsidRDefault="00276415" w:rsidP="00276415">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880CA1">
        <w:rPr>
          <w:rFonts w:ascii="Times New Roman" w:hAnsi="Times New Roman"/>
          <w:sz w:val="22"/>
          <w:szCs w:val="22"/>
        </w:rPr>
        <w:t xml:space="preserve">Szczegółowa specyfikacja sprzętu </w:t>
      </w:r>
      <w:bookmarkEnd w:id="1"/>
      <w:r w:rsidRPr="00880CA1">
        <w:rPr>
          <w:rFonts w:ascii="Times New Roman" w:hAnsi="Times New Roman"/>
          <w:sz w:val="22"/>
          <w:szCs w:val="22"/>
        </w:rPr>
        <w:t xml:space="preserve">jest określona w </w:t>
      </w:r>
      <w:r w:rsidRPr="00880CA1">
        <w:rPr>
          <w:rFonts w:ascii="Times New Roman" w:hAnsi="Times New Roman"/>
          <w:iCs/>
          <w:sz w:val="22"/>
          <w:szCs w:val="22"/>
        </w:rPr>
        <w:t>załączniku nr 1 - ofercie Sprzedawcy, który stanowi integralną część niniejszej umowy.</w:t>
      </w:r>
    </w:p>
    <w:p w14:paraId="5D265BA4" w14:textId="77777777" w:rsidR="00276415" w:rsidRPr="00880CA1" w:rsidRDefault="00276415" w:rsidP="0027641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23967A79" w14:textId="77777777" w:rsidR="00276415" w:rsidRPr="00880CA1" w:rsidRDefault="00276415" w:rsidP="00276415">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 xml:space="preserve">Sprzedawca zobowiązuje się dostarczyć sprzęt, o którym mowa w § 1 w terminie do ……. </w:t>
      </w:r>
      <w:r w:rsidRPr="00880CA1">
        <w:rPr>
          <w:rFonts w:ascii="Times New Roman" w:hAnsi="Times New Roman"/>
          <w:b/>
          <w:bCs/>
          <w:sz w:val="22"/>
          <w:szCs w:val="22"/>
        </w:rPr>
        <w:t xml:space="preserve">dni </w:t>
      </w:r>
      <w:r>
        <w:rPr>
          <w:rFonts w:ascii="Times New Roman" w:hAnsi="Times New Roman"/>
          <w:b/>
          <w:bCs/>
          <w:sz w:val="22"/>
          <w:szCs w:val="22"/>
        </w:rPr>
        <w:t>miesięcy</w:t>
      </w:r>
      <w:r w:rsidRPr="00880CA1">
        <w:rPr>
          <w:rFonts w:ascii="Times New Roman" w:hAnsi="Times New Roman"/>
          <w:b/>
          <w:bCs/>
          <w:sz w:val="22"/>
          <w:szCs w:val="22"/>
        </w:rPr>
        <w:t xml:space="preserve"> </w:t>
      </w:r>
      <w:r w:rsidRPr="00880CA1">
        <w:rPr>
          <w:rFonts w:ascii="Times New Roman" w:hAnsi="Times New Roman"/>
          <w:sz w:val="22"/>
          <w:szCs w:val="22"/>
        </w:rPr>
        <w:t>od daty podpisania umowy do siedziby Kupującego.</w:t>
      </w:r>
    </w:p>
    <w:p w14:paraId="5EE529E7" w14:textId="77777777" w:rsidR="00276415" w:rsidRPr="00880CA1" w:rsidRDefault="00276415" w:rsidP="00276415">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18857ABB" w14:textId="77777777" w:rsidR="00276415" w:rsidRPr="00880CA1" w:rsidRDefault="00276415" w:rsidP="00276415">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53C21C6B" w14:textId="77777777" w:rsidR="00276415" w:rsidRPr="00880CA1" w:rsidRDefault="00276415" w:rsidP="0027641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58C90F75" w14:textId="77777777" w:rsidR="00276415" w:rsidRPr="00880CA1" w:rsidRDefault="00276415" w:rsidP="00276415">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3462EC7F" w14:textId="77777777" w:rsidR="00276415" w:rsidRPr="00880CA1" w:rsidRDefault="00276415" w:rsidP="00276415">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52179AAE" w14:textId="77777777" w:rsidR="00276415" w:rsidRPr="00880CA1" w:rsidRDefault="00276415" w:rsidP="00276415">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6E95D72E" w14:textId="77777777" w:rsidR="00276415" w:rsidRPr="00880CA1" w:rsidRDefault="00276415" w:rsidP="00276415">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056CF4FA" w14:textId="77777777" w:rsidR="00276415" w:rsidRPr="00880CA1" w:rsidRDefault="00276415" w:rsidP="00276415">
      <w:pPr>
        <w:pStyle w:val="Tekstpodstawowy"/>
        <w:spacing w:line="240" w:lineRule="auto"/>
        <w:ind w:right="-47"/>
        <w:jc w:val="center"/>
        <w:rPr>
          <w:rFonts w:ascii="Times New Roman" w:hAnsi="Times New Roman"/>
          <w:b/>
          <w:sz w:val="22"/>
          <w:szCs w:val="22"/>
        </w:rPr>
      </w:pPr>
    </w:p>
    <w:p w14:paraId="3FFED8A3" w14:textId="77777777" w:rsidR="00276415" w:rsidRPr="00880CA1" w:rsidRDefault="00276415" w:rsidP="0027641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2EC9B970" w14:textId="77777777" w:rsidR="00276415" w:rsidRDefault="00276415" w:rsidP="00276415">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BDBB776" w14:textId="77777777" w:rsidR="00276415" w:rsidRPr="00880CA1" w:rsidRDefault="00276415" w:rsidP="00276415">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t xml:space="preserve">o podatku od towarów i usług. W przypadku braku, na dzień zapłaty, numeru rachunku w </w:t>
      </w:r>
      <w:r w:rsidRPr="00880CA1">
        <w:rPr>
          <w:rFonts w:ascii="Times New Roman" w:hAnsi="Times New Roman"/>
          <w:sz w:val="22"/>
          <w:szCs w:val="22"/>
        </w:rPr>
        <w:lastRenderedPageBreak/>
        <w:t>powyższym wykazie nie mają zastosowania zapisy dotyczące naliczania odsetek ustawowych za nieterminową zapłatę o których mowa w ust. 3.</w:t>
      </w:r>
    </w:p>
    <w:p w14:paraId="0719DF12" w14:textId="77777777" w:rsidR="00276415" w:rsidRPr="00880CA1" w:rsidRDefault="00276415" w:rsidP="00276415">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68F67AC" w14:textId="77777777" w:rsidR="00276415" w:rsidRPr="00880CA1" w:rsidRDefault="00276415" w:rsidP="00276415">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4688D274" w14:textId="77777777" w:rsidR="00276415" w:rsidRPr="00880CA1" w:rsidRDefault="00276415" w:rsidP="00276415">
      <w:pPr>
        <w:pStyle w:val="Tekstpodstawowy"/>
        <w:spacing w:line="240" w:lineRule="auto"/>
        <w:ind w:right="-47"/>
        <w:jc w:val="center"/>
        <w:rPr>
          <w:rFonts w:ascii="Times New Roman" w:hAnsi="Times New Roman"/>
          <w:b/>
          <w:sz w:val="22"/>
          <w:szCs w:val="22"/>
        </w:rPr>
      </w:pPr>
    </w:p>
    <w:p w14:paraId="09FE82FC" w14:textId="77777777" w:rsidR="00276415" w:rsidRPr="00880CA1" w:rsidRDefault="00276415" w:rsidP="0027641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03F3C508" w14:textId="77777777" w:rsidR="00276415" w:rsidRPr="00880CA1" w:rsidRDefault="00276415" w:rsidP="0027641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39DA8252" w14:textId="77777777" w:rsidR="00276415" w:rsidRPr="00880CA1" w:rsidRDefault="00276415" w:rsidP="0027641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0EC66965" w14:textId="77777777" w:rsidR="00276415" w:rsidRPr="00880CA1" w:rsidRDefault="00276415" w:rsidP="00276415">
      <w:pPr>
        <w:pStyle w:val="Tekstpodstawowy"/>
        <w:numPr>
          <w:ilvl w:val="1"/>
          <w:numId w:val="32"/>
        </w:numPr>
        <w:tabs>
          <w:tab w:val="num" w:pos="709"/>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wykonaniu przedmiotu umowy w wysokości 0,2% ceny netto określonej w §  3 pkt. 1  za każdy dzień zwłoki;</w:t>
      </w:r>
    </w:p>
    <w:p w14:paraId="6CC606DB" w14:textId="77777777" w:rsidR="00276415" w:rsidRPr="00880CA1" w:rsidRDefault="00276415" w:rsidP="0027641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usunięciu wad stwierdzonych przy odbiorze lub w okresie rękojmi, gwarancji w wysokości 0,2%</w:t>
      </w:r>
      <w:r w:rsidRPr="00880CA1">
        <w:rPr>
          <w:rFonts w:ascii="Times New Roman" w:hAnsi="Times New Roman"/>
          <w:i/>
          <w:sz w:val="22"/>
          <w:szCs w:val="22"/>
        </w:rPr>
        <w:t xml:space="preserve"> </w:t>
      </w:r>
      <w:r w:rsidRPr="00880CA1">
        <w:rPr>
          <w:rFonts w:ascii="Times New Roman" w:hAnsi="Times New Roman"/>
          <w:sz w:val="22"/>
          <w:szCs w:val="22"/>
        </w:rPr>
        <w:t>ceny netto określonej w § 3 pkt.1 za każdy dzień zwłoki liczony od dnia  wyznaczonego na usunięcie wad;</w:t>
      </w:r>
    </w:p>
    <w:p w14:paraId="0401DE1F" w14:textId="77777777" w:rsidR="00276415" w:rsidRPr="00880CA1" w:rsidRDefault="00276415" w:rsidP="0027641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56B307BA" w14:textId="77777777" w:rsidR="00276415" w:rsidRPr="00880CA1" w:rsidRDefault="00276415" w:rsidP="0027641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2D3C5AD0" w14:textId="77777777" w:rsidR="00276415" w:rsidRPr="00880CA1" w:rsidRDefault="00276415" w:rsidP="0027641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7F74BB25" w14:textId="77777777" w:rsidR="00276415" w:rsidRPr="00880CA1" w:rsidRDefault="00276415" w:rsidP="00276415">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3C3C75A0" w14:textId="77777777" w:rsidR="00276415" w:rsidRPr="00880CA1" w:rsidRDefault="00276415" w:rsidP="00276415">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76794646" w14:textId="77777777" w:rsidR="00276415" w:rsidRPr="00880CA1" w:rsidRDefault="00276415" w:rsidP="0027641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2589F2C1" w14:textId="77777777" w:rsidR="00276415" w:rsidRPr="00880CA1" w:rsidRDefault="00276415" w:rsidP="0027641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38328B63" w14:textId="77777777" w:rsidR="00276415" w:rsidRPr="00880CA1" w:rsidRDefault="00276415" w:rsidP="0027641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061A346D" w14:textId="77777777" w:rsidR="00276415" w:rsidRPr="00880CA1" w:rsidRDefault="00276415" w:rsidP="0027641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659FCCF" w14:textId="77777777" w:rsidR="00276415" w:rsidRPr="00880CA1" w:rsidRDefault="00276415" w:rsidP="00276415">
      <w:pPr>
        <w:pStyle w:val="Tekstpodstawowy"/>
        <w:ind w:right="-47"/>
        <w:jc w:val="center"/>
        <w:rPr>
          <w:rFonts w:ascii="Times New Roman" w:hAnsi="Times New Roman"/>
          <w:b/>
          <w:sz w:val="22"/>
          <w:szCs w:val="22"/>
        </w:rPr>
      </w:pPr>
    </w:p>
    <w:p w14:paraId="3544686B" w14:textId="77777777" w:rsidR="00276415" w:rsidRPr="00880CA1" w:rsidRDefault="00276415" w:rsidP="00276415">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1C6694D5" w14:textId="77777777" w:rsidR="00276415" w:rsidRPr="00880CA1" w:rsidRDefault="00276415" w:rsidP="00276415">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26687F8E" w14:textId="77777777" w:rsidR="00276415" w:rsidRPr="00880CA1" w:rsidRDefault="00276415" w:rsidP="00276415">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11F22BB4" w14:textId="77777777" w:rsidR="00276415" w:rsidRPr="00880CA1" w:rsidRDefault="00276415" w:rsidP="00276415">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128345F3" w14:textId="77777777" w:rsidR="00276415" w:rsidRPr="00880CA1" w:rsidRDefault="00276415" w:rsidP="00276415">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11F3F89" w14:textId="77777777" w:rsidR="00276415" w:rsidRPr="00880CA1" w:rsidRDefault="00276415" w:rsidP="00276415">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880CA1">
        <w:rPr>
          <w:color w:val="000000"/>
          <w:sz w:val="22"/>
          <w:szCs w:val="22"/>
          <w:lang w:val="pl-PL"/>
        </w:rPr>
        <w:lastRenderedPageBreak/>
        <w:t xml:space="preserve">wszelkie zapłacone przez niego z tego tytułu odszkodowania, kary umowne, grzywny i inne podobne płatności, w tym poniesione opłaty i koszty sądowe. </w:t>
      </w:r>
    </w:p>
    <w:p w14:paraId="36D556D1" w14:textId="77777777" w:rsidR="00276415" w:rsidRPr="00880CA1" w:rsidRDefault="00276415" w:rsidP="00276415">
      <w:pPr>
        <w:rPr>
          <w:color w:val="00000A"/>
          <w:sz w:val="22"/>
          <w:szCs w:val="22"/>
          <w:lang w:val="pl-PL"/>
        </w:rPr>
      </w:pPr>
    </w:p>
    <w:p w14:paraId="317066EB" w14:textId="77777777" w:rsidR="00276415" w:rsidRPr="00880CA1" w:rsidRDefault="00276415" w:rsidP="00276415">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40291ACA" w14:textId="77777777" w:rsidR="00276415" w:rsidRPr="00880CA1" w:rsidRDefault="00276415" w:rsidP="00276415">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3F593EC" w14:textId="77777777" w:rsidR="00276415" w:rsidRPr="00880CA1" w:rsidRDefault="00276415" w:rsidP="00276415">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F3884B8" w14:textId="77777777" w:rsidR="00276415" w:rsidRPr="00880CA1" w:rsidRDefault="00276415" w:rsidP="00276415">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6488BB1" w14:textId="77777777" w:rsidR="00276415" w:rsidRPr="00880CA1" w:rsidRDefault="00276415" w:rsidP="00276415">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823E117" w14:textId="77777777" w:rsidR="00276415" w:rsidRPr="00880CA1" w:rsidRDefault="00276415" w:rsidP="00276415">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337EF663" w14:textId="77777777" w:rsidR="00276415" w:rsidRPr="00880CA1" w:rsidRDefault="00276415" w:rsidP="00276415">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8BF154C" w14:textId="77777777" w:rsidR="00276415" w:rsidRPr="00880CA1" w:rsidRDefault="00276415" w:rsidP="00276415">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45A0DC93" w14:textId="77777777" w:rsidR="00276415" w:rsidRPr="00880CA1" w:rsidRDefault="00276415" w:rsidP="00276415">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73AD6AF" w14:textId="77777777" w:rsidR="00276415" w:rsidRPr="00880CA1" w:rsidRDefault="00276415" w:rsidP="00276415">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74AC4E7" w14:textId="77777777" w:rsidR="00276415" w:rsidRPr="00880CA1" w:rsidRDefault="00276415" w:rsidP="00276415">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A7096C7" w14:textId="77777777" w:rsidR="00276415" w:rsidRPr="00880CA1" w:rsidRDefault="00276415" w:rsidP="00276415">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5C55275C" w14:textId="77777777" w:rsidR="00276415" w:rsidRPr="00880CA1" w:rsidRDefault="00276415" w:rsidP="00276415">
      <w:pPr>
        <w:ind w:left="720"/>
        <w:jc w:val="both"/>
        <w:rPr>
          <w:color w:val="00000A"/>
          <w:sz w:val="22"/>
          <w:szCs w:val="22"/>
          <w:lang w:val="pl-PL"/>
        </w:rPr>
      </w:pPr>
    </w:p>
    <w:p w14:paraId="49D3D0CF" w14:textId="77777777" w:rsidR="00276415" w:rsidRPr="00880CA1" w:rsidRDefault="00276415" w:rsidP="00276415">
      <w:pPr>
        <w:ind w:left="170"/>
        <w:jc w:val="both"/>
        <w:rPr>
          <w:color w:val="00000A"/>
          <w:sz w:val="22"/>
          <w:szCs w:val="22"/>
          <w:lang w:val="pl-PL"/>
        </w:rPr>
      </w:pPr>
    </w:p>
    <w:p w14:paraId="5DFE6D9D" w14:textId="77777777" w:rsidR="00276415" w:rsidRPr="00880CA1" w:rsidRDefault="00276415" w:rsidP="00276415">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04C006C4" w14:textId="77777777" w:rsidR="00276415" w:rsidRPr="00880CA1" w:rsidRDefault="00276415" w:rsidP="00276415">
      <w:pPr>
        <w:numPr>
          <w:ilvl w:val="0"/>
          <w:numId w:val="37"/>
        </w:numPr>
        <w:ind w:left="284" w:hanging="284"/>
        <w:jc w:val="both"/>
        <w:rPr>
          <w:bCs/>
          <w:sz w:val="22"/>
          <w:szCs w:val="22"/>
          <w:lang w:val="pl-PL" w:eastAsia="en-US"/>
        </w:rPr>
      </w:pPr>
      <w:r w:rsidRPr="00880CA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5D041CD" w14:textId="77777777" w:rsidR="00276415" w:rsidRPr="00880CA1" w:rsidRDefault="00276415" w:rsidP="00276415">
      <w:pPr>
        <w:numPr>
          <w:ilvl w:val="0"/>
          <w:numId w:val="37"/>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317942F2" w14:textId="77777777" w:rsidR="00276415" w:rsidRPr="00880CA1" w:rsidRDefault="00276415" w:rsidP="00276415">
      <w:pPr>
        <w:numPr>
          <w:ilvl w:val="0"/>
          <w:numId w:val="37"/>
        </w:numPr>
        <w:ind w:left="284" w:hanging="284"/>
        <w:jc w:val="both"/>
        <w:rPr>
          <w:bCs/>
          <w:sz w:val="22"/>
          <w:szCs w:val="22"/>
          <w:lang w:val="pl-PL" w:eastAsia="en-US"/>
        </w:rPr>
      </w:pPr>
      <w:r w:rsidRPr="00880CA1">
        <w:rPr>
          <w:bCs/>
          <w:sz w:val="22"/>
          <w:szCs w:val="22"/>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w:t>
      </w:r>
      <w:r w:rsidRPr="00880CA1">
        <w:rPr>
          <w:bCs/>
          <w:sz w:val="22"/>
          <w:szCs w:val="22"/>
          <w:lang w:val="pl-PL" w:eastAsia="en-US"/>
        </w:rPr>
        <w:lastRenderedPageBreak/>
        <w:t>gwarancyjnym, a także niespełnianie funkcji użytkowych Sprzętu, deklarowanych przez Wykonawcę.</w:t>
      </w:r>
    </w:p>
    <w:p w14:paraId="1409FFDB" w14:textId="77777777" w:rsidR="00276415" w:rsidRPr="00880CA1" w:rsidRDefault="00276415" w:rsidP="00276415">
      <w:pPr>
        <w:numPr>
          <w:ilvl w:val="0"/>
          <w:numId w:val="37"/>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5EA9220A" w14:textId="77777777" w:rsidR="00276415" w:rsidRPr="00880CA1" w:rsidRDefault="00276415" w:rsidP="00276415">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198BBD4A" w14:textId="77777777" w:rsidR="00276415" w:rsidRPr="00880CA1" w:rsidRDefault="00276415" w:rsidP="00276415">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20E989B0" w14:textId="77777777" w:rsidR="00276415" w:rsidRPr="00880CA1" w:rsidRDefault="00276415" w:rsidP="00276415">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3A53FB8E" w14:textId="77777777" w:rsidR="00276415" w:rsidRPr="00880CA1" w:rsidRDefault="00276415" w:rsidP="00276415">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42E64F87" w14:textId="77777777" w:rsidR="00276415" w:rsidRPr="00880CA1" w:rsidRDefault="00276415" w:rsidP="00276415">
      <w:pPr>
        <w:numPr>
          <w:ilvl w:val="1"/>
          <w:numId w:val="35"/>
        </w:numPr>
        <w:jc w:val="both"/>
        <w:rPr>
          <w:bCs/>
          <w:sz w:val="22"/>
          <w:szCs w:val="22"/>
          <w:lang w:val="pl-PL" w:eastAsia="en-US"/>
        </w:rPr>
      </w:pPr>
      <w:r w:rsidRPr="00880CA1">
        <w:rPr>
          <w:bCs/>
          <w:sz w:val="22"/>
          <w:szCs w:val="22"/>
          <w:lang w:val="pl-PL" w:eastAsia="en-US"/>
        </w:rPr>
        <w:t xml:space="preserve">Czas reakcji na zgłoszenie usterki nie może być dłuższy niż </w:t>
      </w:r>
      <w:r>
        <w:rPr>
          <w:bCs/>
          <w:sz w:val="22"/>
          <w:szCs w:val="22"/>
          <w:lang w:val="pl-PL" w:eastAsia="en-US"/>
        </w:rPr>
        <w:t>7 dni</w:t>
      </w:r>
      <w:r w:rsidRPr="00880CA1">
        <w:rPr>
          <w:bCs/>
          <w:sz w:val="22"/>
          <w:szCs w:val="22"/>
          <w:lang w:val="pl-PL" w:eastAsia="en-US"/>
        </w:rPr>
        <w:t xml:space="preserve"> od momentu zgłoszenia, czas naprawy nie dłuższy niż </w:t>
      </w:r>
      <w:r>
        <w:rPr>
          <w:bCs/>
          <w:sz w:val="22"/>
          <w:szCs w:val="22"/>
          <w:lang w:val="pl-PL" w:eastAsia="en-US"/>
        </w:rPr>
        <w:t>21</w:t>
      </w:r>
      <w:r w:rsidRPr="00880CA1">
        <w:rPr>
          <w:bCs/>
          <w:sz w:val="22"/>
          <w:szCs w:val="22"/>
          <w:lang w:val="pl-PL" w:eastAsia="en-US"/>
        </w:rPr>
        <w:t xml:space="preserve"> dni roboczych od momentu zgłoszenia.</w:t>
      </w:r>
    </w:p>
    <w:p w14:paraId="1885B8D3" w14:textId="77777777" w:rsidR="00276415" w:rsidRPr="00880CA1" w:rsidRDefault="00276415" w:rsidP="00276415">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D1034C4" w14:textId="77777777" w:rsidR="00276415" w:rsidRPr="00880CA1" w:rsidRDefault="00276415" w:rsidP="00276415">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51C5334C" w14:textId="77777777" w:rsidR="00276415" w:rsidRPr="00880CA1" w:rsidRDefault="00276415" w:rsidP="00276415">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154DBA43" w14:textId="77777777" w:rsidR="00276415" w:rsidRPr="00880CA1" w:rsidRDefault="00276415" w:rsidP="00276415">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1EF5309" w14:textId="77777777" w:rsidR="00276415" w:rsidRPr="00880CA1" w:rsidRDefault="00276415" w:rsidP="00276415">
      <w:pPr>
        <w:ind w:left="567"/>
        <w:jc w:val="both"/>
        <w:rPr>
          <w:bCs/>
          <w:sz w:val="22"/>
          <w:szCs w:val="22"/>
          <w:lang w:val="pl-PL" w:eastAsia="en-US"/>
        </w:rPr>
      </w:pPr>
    </w:p>
    <w:p w14:paraId="3551710A" w14:textId="77777777" w:rsidR="00276415" w:rsidRPr="00880CA1" w:rsidRDefault="00276415" w:rsidP="00276415">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106A4E46" w14:textId="77777777" w:rsidR="00276415" w:rsidRPr="00880CA1" w:rsidRDefault="00276415" w:rsidP="00276415">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59498B66" w14:textId="77777777" w:rsidR="00276415" w:rsidRPr="00880CA1" w:rsidRDefault="00276415" w:rsidP="00276415">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75BC31" w14:textId="77777777" w:rsidR="00276415" w:rsidRPr="00880CA1" w:rsidRDefault="00276415" w:rsidP="00276415">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40C19278" w14:textId="77777777" w:rsidR="00276415" w:rsidRPr="00880CA1" w:rsidRDefault="00276415" w:rsidP="00276415">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D1CEA5F" w14:textId="77777777" w:rsidR="00276415" w:rsidRPr="00880CA1" w:rsidRDefault="00276415" w:rsidP="00276415">
      <w:pPr>
        <w:numPr>
          <w:ilvl w:val="0"/>
          <w:numId w:val="37"/>
        </w:numPr>
        <w:ind w:left="284" w:hanging="284"/>
        <w:jc w:val="both"/>
        <w:rPr>
          <w:sz w:val="22"/>
          <w:szCs w:val="22"/>
          <w:lang w:val="pl-PL"/>
        </w:rPr>
      </w:pPr>
      <w:r w:rsidRPr="00880CA1">
        <w:rPr>
          <w:bCs/>
          <w:sz w:val="22"/>
          <w:szCs w:val="22"/>
          <w:lang w:val="pl-PL" w:eastAsia="en-US"/>
        </w:rPr>
        <w:t>Sprzedawca zobowiązuje się do wymiany wadliwego urządzenia (zespołu) na wolny od wad po bezskutecznych dwóch naprawach gwarancyjnych.</w:t>
      </w:r>
    </w:p>
    <w:p w14:paraId="3958241D" w14:textId="77777777" w:rsidR="00276415" w:rsidRPr="00880CA1" w:rsidRDefault="00276415" w:rsidP="00276415">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56E5211" w14:textId="77777777" w:rsidR="00276415" w:rsidRPr="00880CA1" w:rsidRDefault="00276415" w:rsidP="00276415">
      <w:pPr>
        <w:numPr>
          <w:ilvl w:val="0"/>
          <w:numId w:val="37"/>
        </w:numPr>
        <w:ind w:left="284" w:hanging="284"/>
        <w:jc w:val="both"/>
        <w:rPr>
          <w:sz w:val="22"/>
          <w:szCs w:val="22"/>
          <w:lang w:val="pl-PL"/>
        </w:rPr>
      </w:pPr>
      <w:r w:rsidRPr="00880CA1">
        <w:rPr>
          <w:bCs/>
          <w:sz w:val="22"/>
          <w:szCs w:val="22"/>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44F0E5E" w14:textId="77777777" w:rsidR="00276415" w:rsidRPr="00880CA1" w:rsidRDefault="00276415" w:rsidP="00276415">
      <w:pPr>
        <w:pStyle w:val="Tekstpodstawowy"/>
        <w:spacing w:line="240" w:lineRule="auto"/>
        <w:ind w:right="-47"/>
        <w:rPr>
          <w:rFonts w:ascii="Times New Roman" w:hAnsi="Times New Roman"/>
          <w:b/>
          <w:sz w:val="22"/>
          <w:szCs w:val="22"/>
        </w:rPr>
      </w:pPr>
    </w:p>
    <w:p w14:paraId="17E73532" w14:textId="77777777" w:rsidR="00276415" w:rsidRPr="00880CA1" w:rsidRDefault="00276415" w:rsidP="0027641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1BF07B2F"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3B28081" w14:textId="77777777" w:rsidR="00276415" w:rsidRPr="00880CA1" w:rsidRDefault="00276415" w:rsidP="00276415">
      <w:pPr>
        <w:pStyle w:val="Tekstpodstawowy"/>
        <w:spacing w:line="240" w:lineRule="auto"/>
        <w:ind w:right="-47"/>
        <w:jc w:val="both"/>
        <w:rPr>
          <w:rFonts w:ascii="Times New Roman" w:hAnsi="Times New Roman"/>
          <w:sz w:val="22"/>
          <w:szCs w:val="22"/>
        </w:rPr>
      </w:pPr>
    </w:p>
    <w:p w14:paraId="21F8CB2D" w14:textId="77777777" w:rsidR="00276415" w:rsidRPr="00880CA1" w:rsidRDefault="00276415" w:rsidP="00276415">
      <w:pPr>
        <w:spacing w:line="240" w:lineRule="atLeast"/>
        <w:ind w:right="-47"/>
        <w:jc w:val="center"/>
        <w:rPr>
          <w:b/>
          <w:sz w:val="22"/>
          <w:szCs w:val="22"/>
        </w:rPr>
      </w:pPr>
      <w:r w:rsidRPr="00880CA1">
        <w:rPr>
          <w:b/>
          <w:sz w:val="22"/>
          <w:szCs w:val="22"/>
        </w:rPr>
        <w:t>§ 10</w:t>
      </w:r>
    </w:p>
    <w:p w14:paraId="60974FFE" w14:textId="77777777" w:rsidR="00276415" w:rsidRPr="00880CA1" w:rsidRDefault="00276415" w:rsidP="00276415">
      <w:pPr>
        <w:spacing w:line="240" w:lineRule="atLeast"/>
        <w:ind w:right="-47"/>
        <w:rPr>
          <w:sz w:val="22"/>
          <w:szCs w:val="22"/>
          <w:lang w:val="pl-PL"/>
        </w:rPr>
      </w:pPr>
    </w:p>
    <w:p w14:paraId="27E4AA87" w14:textId="77777777" w:rsidR="00276415" w:rsidRPr="00880CA1" w:rsidRDefault="00276415" w:rsidP="00276415">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0A6EBC10" w14:textId="77777777" w:rsidR="00276415" w:rsidRPr="00880CA1" w:rsidRDefault="00276415" w:rsidP="00276415">
      <w:pPr>
        <w:tabs>
          <w:tab w:val="left" w:pos="367"/>
        </w:tabs>
        <w:spacing w:line="276" w:lineRule="auto"/>
        <w:ind w:left="360" w:right="60"/>
        <w:contextualSpacing/>
        <w:jc w:val="both"/>
        <w:rPr>
          <w:rFonts w:eastAsia="Calibri"/>
          <w:sz w:val="22"/>
          <w:szCs w:val="22"/>
          <w:lang w:val="pl-PL" w:eastAsia="en-US"/>
        </w:rPr>
      </w:pPr>
    </w:p>
    <w:p w14:paraId="55315C12" w14:textId="77777777" w:rsidR="00276415" w:rsidRPr="00880CA1" w:rsidRDefault="00276415" w:rsidP="00276415">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61A60976" w14:textId="77777777" w:rsidR="00276415" w:rsidRPr="00880CA1" w:rsidRDefault="00276415" w:rsidP="00276415">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39C5D56D" w14:textId="77777777" w:rsidR="00276415" w:rsidRPr="00880CA1" w:rsidRDefault="00276415" w:rsidP="00276415">
      <w:pPr>
        <w:tabs>
          <w:tab w:val="left" w:pos="387"/>
        </w:tabs>
        <w:spacing w:line="276" w:lineRule="auto"/>
        <w:ind w:left="720" w:right="60"/>
        <w:contextualSpacing/>
        <w:jc w:val="both"/>
        <w:rPr>
          <w:rFonts w:eastAsia="Calibri"/>
          <w:sz w:val="22"/>
          <w:szCs w:val="22"/>
          <w:lang w:val="pl-PL" w:eastAsia="en-US"/>
        </w:rPr>
      </w:pPr>
    </w:p>
    <w:p w14:paraId="75997D1A" w14:textId="77777777" w:rsidR="00276415" w:rsidRPr="00880CA1" w:rsidRDefault="00276415" w:rsidP="00276415">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1C614BBA" w14:textId="77777777" w:rsidR="00276415" w:rsidRPr="00880CA1" w:rsidRDefault="00276415" w:rsidP="00276415">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BA2ED05" w14:textId="77777777" w:rsidR="00276415" w:rsidRPr="00880CA1" w:rsidRDefault="00276415" w:rsidP="00276415">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46BB97A" w14:textId="77777777" w:rsidR="00276415" w:rsidRPr="00880CA1" w:rsidRDefault="00276415" w:rsidP="00276415">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03B73CF0" w14:textId="77777777" w:rsidR="00276415" w:rsidRPr="00880CA1" w:rsidRDefault="00276415" w:rsidP="00276415">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7A97ED5" w14:textId="77777777" w:rsidR="00276415" w:rsidRPr="00880CA1" w:rsidRDefault="00276415" w:rsidP="00276415">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2C737B56" w14:textId="77777777" w:rsidR="00276415" w:rsidRPr="00880CA1" w:rsidRDefault="00276415" w:rsidP="0027641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54F506E" w14:textId="77777777" w:rsidR="00276415" w:rsidRPr="00880CA1" w:rsidRDefault="00276415" w:rsidP="0027641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2ECD8306" w14:textId="77777777" w:rsidR="00276415" w:rsidRPr="00880CA1" w:rsidRDefault="00276415" w:rsidP="00276415">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lastRenderedPageBreak/>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D2848B6" w14:textId="77777777" w:rsidR="00276415" w:rsidRPr="00880CA1" w:rsidRDefault="00276415" w:rsidP="00276415">
      <w:pPr>
        <w:pStyle w:val="Standard"/>
        <w:widowControl w:val="0"/>
        <w:spacing w:after="0"/>
        <w:jc w:val="both"/>
        <w:rPr>
          <w:rFonts w:ascii="Times New Roman" w:eastAsia="Lucida Sans Unicode" w:hAnsi="Times New Roman" w:cs="Times New Roman"/>
          <w:lang w:eastAsia="ar-SA"/>
        </w:rPr>
      </w:pPr>
    </w:p>
    <w:p w14:paraId="2D7A2531" w14:textId="77777777" w:rsidR="00276415" w:rsidRPr="00880CA1" w:rsidRDefault="00276415" w:rsidP="00276415">
      <w:pPr>
        <w:tabs>
          <w:tab w:val="left" w:pos="387"/>
        </w:tabs>
        <w:spacing w:line="276" w:lineRule="auto"/>
        <w:ind w:left="720" w:right="60"/>
        <w:contextualSpacing/>
        <w:jc w:val="both"/>
        <w:rPr>
          <w:rFonts w:eastAsia="Calibri"/>
          <w:sz w:val="22"/>
          <w:szCs w:val="22"/>
          <w:lang w:val="pl-PL" w:eastAsia="en-US"/>
        </w:rPr>
      </w:pPr>
    </w:p>
    <w:p w14:paraId="41F18FAF" w14:textId="77777777" w:rsidR="00276415" w:rsidRPr="00880CA1" w:rsidRDefault="00276415" w:rsidP="00276415">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6B21FFF8" w14:textId="77777777" w:rsidR="00276415" w:rsidRPr="00880CA1" w:rsidRDefault="00276415" w:rsidP="00276415">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1265AD4E" w14:textId="77777777" w:rsidR="00276415" w:rsidRPr="00880CA1" w:rsidRDefault="00276415" w:rsidP="00276415">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61B64580" w14:textId="77777777" w:rsidR="00276415" w:rsidRPr="00880CA1" w:rsidRDefault="00276415" w:rsidP="00276415">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8953A3C" w14:textId="77777777" w:rsidR="00276415" w:rsidRPr="00880CA1" w:rsidRDefault="00276415" w:rsidP="00276415">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7FE7D780" w14:textId="77777777" w:rsidR="00276415" w:rsidRPr="00880CA1" w:rsidRDefault="00276415" w:rsidP="00276415">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7C43432E" w14:textId="77777777" w:rsidR="00276415" w:rsidRPr="00880CA1" w:rsidRDefault="00276415" w:rsidP="00276415">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3B753B50" w14:textId="77777777" w:rsidR="00276415" w:rsidRPr="00880CA1" w:rsidRDefault="00276415" w:rsidP="00276415">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1B7152CB" w14:textId="77777777" w:rsidR="00276415" w:rsidRPr="00880CA1" w:rsidRDefault="00276415" w:rsidP="00276415">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581EA58" w14:textId="77777777" w:rsidR="00276415" w:rsidRPr="00880CA1" w:rsidRDefault="00276415" w:rsidP="00276415">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4081F70" w14:textId="77777777" w:rsidR="00276415" w:rsidRPr="00880CA1" w:rsidRDefault="00276415" w:rsidP="00276415">
      <w:pPr>
        <w:widowControl w:val="0"/>
        <w:suppressAutoHyphens/>
        <w:autoSpaceDN w:val="0"/>
        <w:ind w:left="360"/>
        <w:jc w:val="center"/>
        <w:textAlignment w:val="baseline"/>
        <w:rPr>
          <w:rFonts w:eastAsia="SimSun"/>
          <w:b/>
          <w:bCs/>
          <w:color w:val="000000"/>
          <w:kern w:val="2"/>
          <w:sz w:val="22"/>
          <w:szCs w:val="22"/>
          <w:lang w:val="pl-PL"/>
        </w:rPr>
      </w:pPr>
    </w:p>
    <w:p w14:paraId="06AAF3FE" w14:textId="77777777" w:rsidR="00276415" w:rsidRPr="00880CA1" w:rsidRDefault="00276415" w:rsidP="00276415">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675F04C1" w14:textId="77777777" w:rsidR="00276415" w:rsidRPr="00880CA1" w:rsidRDefault="00276415" w:rsidP="00276415">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34643C5" w14:textId="77777777" w:rsidR="00276415" w:rsidRPr="00880CA1" w:rsidRDefault="00276415" w:rsidP="00276415">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9A2A65E" w14:textId="77777777" w:rsidR="00276415" w:rsidRPr="00880CA1" w:rsidRDefault="00276415" w:rsidP="00276415">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FD56120" w14:textId="77777777" w:rsidR="00276415" w:rsidRPr="00880CA1" w:rsidRDefault="00276415" w:rsidP="00276415">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7FC07ED" w14:textId="77777777" w:rsidR="00276415" w:rsidRPr="00880CA1" w:rsidRDefault="00276415" w:rsidP="0027641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4AC90050" w14:textId="77777777" w:rsidR="00276415" w:rsidRPr="00880CA1" w:rsidRDefault="00276415" w:rsidP="0027641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C1DE883" w14:textId="77777777" w:rsidR="00276415" w:rsidRPr="00880CA1" w:rsidRDefault="00276415" w:rsidP="0027641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26DAF33" w14:textId="77777777" w:rsidR="00276415" w:rsidRPr="00880CA1" w:rsidRDefault="00276415" w:rsidP="0027641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04E7078E" w14:textId="77777777" w:rsidR="00276415" w:rsidRPr="00880CA1" w:rsidRDefault="00276415" w:rsidP="0027641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E1985C3" w14:textId="77777777" w:rsidR="00276415" w:rsidRPr="00880CA1" w:rsidRDefault="00276415" w:rsidP="0027641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42D6601" w14:textId="77777777" w:rsidR="00276415" w:rsidRPr="00880CA1" w:rsidRDefault="00276415" w:rsidP="00276415">
      <w:pPr>
        <w:pStyle w:val="Tekstpodstawowy"/>
        <w:spacing w:line="240" w:lineRule="auto"/>
        <w:ind w:right="-47"/>
        <w:jc w:val="center"/>
        <w:rPr>
          <w:rFonts w:ascii="Times New Roman" w:hAnsi="Times New Roman"/>
          <w:b/>
          <w:sz w:val="22"/>
          <w:szCs w:val="22"/>
        </w:rPr>
      </w:pPr>
    </w:p>
    <w:p w14:paraId="7CAEF7DF" w14:textId="77777777" w:rsidR="00276415" w:rsidRPr="00880CA1" w:rsidRDefault="00276415" w:rsidP="00276415">
      <w:pPr>
        <w:pStyle w:val="Tekstpodstawowy"/>
        <w:spacing w:line="240" w:lineRule="auto"/>
        <w:ind w:right="-47"/>
        <w:jc w:val="center"/>
        <w:rPr>
          <w:rFonts w:ascii="Times New Roman" w:hAnsi="Times New Roman"/>
          <w:b/>
          <w:sz w:val="22"/>
          <w:szCs w:val="22"/>
        </w:rPr>
      </w:pPr>
    </w:p>
    <w:p w14:paraId="5F68191A" w14:textId="77777777" w:rsidR="00276415" w:rsidRPr="00880CA1" w:rsidRDefault="00276415" w:rsidP="0027641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3797D449" w14:textId="77777777" w:rsidR="00276415" w:rsidRPr="00880CA1" w:rsidRDefault="00276415" w:rsidP="00276415">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56B7C631" w14:textId="77777777" w:rsidR="00276415" w:rsidRPr="00880CA1" w:rsidRDefault="00276415" w:rsidP="00276415">
      <w:pPr>
        <w:jc w:val="center"/>
        <w:rPr>
          <w:b/>
          <w:sz w:val="22"/>
          <w:szCs w:val="22"/>
          <w:lang w:val="pl-PL"/>
        </w:rPr>
      </w:pPr>
    </w:p>
    <w:p w14:paraId="633B1F30" w14:textId="77777777" w:rsidR="00276415" w:rsidRPr="00880CA1" w:rsidRDefault="00276415" w:rsidP="00276415">
      <w:pPr>
        <w:jc w:val="center"/>
        <w:rPr>
          <w:b/>
          <w:sz w:val="22"/>
          <w:szCs w:val="22"/>
          <w:lang w:val="pl-PL"/>
        </w:rPr>
      </w:pPr>
      <w:r w:rsidRPr="00880CA1">
        <w:rPr>
          <w:b/>
          <w:sz w:val="22"/>
          <w:szCs w:val="22"/>
          <w:lang w:val="pl-PL"/>
        </w:rPr>
        <w:t>§16</w:t>
      </w:r>
    </w:p>
    <w:p w14:paraId="6E286906"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1F51FD4C" w14:textId="77777777" w:rsidR="00276415" w:rsidRPr="00880CA1" w:rsidRDefault="00276415" w:rsidP="0027641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276F18AA"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6C11F33E" w14:textId="77777777" w:rsidR="00276415" w:rsidRPr="00880CA1" w:rsidRDefault="00276415" w:rsidP="00276415">
      <w:pPr>
        <w:pStyle w:val="Tekstpodstawowy"/>
        <w:spacing w:line="240" w:lineRule="auto"/>
        <w:ind w:right="-47"/>
        <w:jc w:val="center"/>
        <w:rPr>
          <w:rFonts w:ascii="Times New Roman" w:hAnsi="Times New Roman"/>
          <w:b/>
          <w:sz w:val="22"/>
          <w:szCs w:val="22"/>
        </w:rPr>
      </w:pPr>
    </w:p>
    <w:p w14:paraId="07AD884A" w14:textId="77777777" w:rsidR="00276415" w:rsidRPr="00880CA1" w:rsidRDefault="00276415" w:rsidP="0027641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27522E9D" w14:textId="77777777" w:rsidR="00276415" w:rsidRPr="00880CA1" w:rsidRDefault="00276415" w:rsidP="00276415">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16D30B90" w14:textId="77777777" w:rsidR="00276415" w:rsidRPr="00880CA1" w:rsidRDefault="00276415" w:rsidP="00276415">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396F5493" w14:textId="77777777" w:rsidR="00276415" w:rsidRPr="00880CA1" w:rsidRDefault="00276415" w:rsidP="00276415">
      <w:pPr>
        <w:pStyle w:val="Tekstpodstawowy"/>
        <w:spacing w:line="240" w:lineRule="auto"/>
        <w:ind w:right="-47"/>
        <w:jc w:val="both"/>
        <w:rPr>
          <w:rFonts w:ascii="Times New Roman" w:hAnsi="Times New Roman"/>
          <w:sz w:val="22"/>
          <w:szCs w:val="22"/>
        </w:rPr>
      </w:pPr>
    </w:p>
    <w:p w14:paraId="7F0C6D41" w14:textId="77777777" w:rsidR="00276415" w:rsidRPr="00880CA1" w:rsidRDefault="00276415" w:rsidP="0027641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1AC85F5C" w14:textId="77777777" w:rsidR="00276415" w:rsidRPr="00880CA1" w:rsidRDefault="00276415" w:rsidP="0027641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13FF12EF" w14:textId="77777777" w:rsidR="00276415" w:rsidRPr="00880CA1" w:rsidRDefault="00276415" w:rsidP="00276415">
      <w:pPr>
        <w:pStyle w:val="Tekstpodstawowy2"/>
        <w:spacing w:line="240" w:lineRule="auto"/>
        <w:ind w:right="-47"/>
        <w:rPr>
          <w:sz w:val="22"/>
          <w:szCs w:val="22"/>
        </w:rPr>
      </w:pPr>
    </w:p>
    <w:p w14:paraId="3B860B61" w14:textId="77777777" w:rsidR="00276415" w:rsidRPr="00880CA1" w:rsidRDefault="00276415" w:rsidP="00276415">
      <w:pPr>
        <w:pStyle w:val="Tekstpodstawowy2"/>
        <w:spacing w:line="240" w:lineRule="auto"/>
        <w:ind w:right="-47"/>
        <w:rPr>
          <w:sz w:val="22"/>
          <w:szCs w:val="22"/>
        </w:rPr>
      </w:pPr>
    </w:p>
    <w:p w14:paraId="206F56B1" w14:textId="77777777" w:rsidR="00276415" w:rsidRPr="00880CA1" w:rsidRDefault="00276415" w:rsidP="00276415">
      <w:pPr>
        <w:pStyle w:val="Tekstpodstawowy2"/>
        <w:spacing w:line="240" w:lineRule="auto"/>
        <w:ind w:right="-47"/>
        <w:rPr>
          <w:b/>
          <w:sz w:val="22"/>
          <w:szCs w:val="22"/>
        </w:rPr>
      </w:pPr>
      <w:r w:rsidRPr="00880CA1">
        <w:rPr>
          <w:b/>
          <w:sz w:val="22"/>
          <w:szCs w:val="22"/>
        </w:rPr>
        <w:t xml:space="preserve">         Za Sprzedawcę                                                                  Za Kupującego</w:t>
      </w:r>
    </w:p>
    <w:p w14:paraId="6A5D7E98" w14:textId="77777777" w:rsidR="00276415" w:rsidRDefault="00276415" w:rsidP="0027641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FCE7333" w14:textId="77777777" w:rsidR="00276415" w:rsidRDefault="00276415" w:rsidP="0027641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E26272B" w14:textId="77777777" w:rsidR="00276415" w:rsidRDefault="00276415" w:rsidP="00276415">
      <w:pPr>
        <w:pStyle w:val="Zwykytekst"/>
        <w:rPr>
          <w:rFonts w:ascii="Times New Roman" w:hAnsi="Times New Roman" w:cs="Times New Roman"/>
          <w:sz w:val="16"/>
          <w:szCs w:val="16"/>
          <w:lang w:val="pl-PL"/>
        </w:rPr>
      </w:pPr>
    </w:p>
    <w:p w14:paraId="28B98CF1" w14:textId="77777777" w:rsidR="00276415" w:rsidRDefault="00276415" w:rsidP="00276415">
      <w:pPr>
        <w:rPr>
          <w:lang w:val="pl-PL"/>
        </w:rPr>
      </w:pPr>
      <w:r>
        <w:rPr>
          <w:lang w:val="pl-PL"/>
        </w:rPr>
        <w:t>* Egzemplarz dla Wykonawcy / AGH</w:t>
      </w:r>
    </w:p>
    <w:p w14:paraId="7160B7BD" w14:textId="77777777" w:rsidR="00276415" w:rsidRPr="00515AFA" w:rsidRDefault="00276415" w:rsidP="0027641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675C4B9" w14:textId="77777777" w:rsidR="00276415" w:rsidRPr="00515AFA" w:rsidRDefault="00276415" w:rsidP="0027641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0F08B8D0" w14:textId="77777777" w:rsidR="00276415" w:rsidRPr="00515AFA" w:rsidRDefault="00276415" w:rsidP="0027641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CA6C19A" w14:textId="77777777" w:rsidR="00276415" w:rsidRPr="00515AFA" w:rsidRDefault="00276415" w:rsidP="00276415">
      <w:pPr>
        <w:widowControl w:val="0"/>
        <w:autoSpaceDE w:val="0"/>
        <w:autoSpaceDN w:val="0"/>
        <w:jc w:val="right"/>
        <w:textAlignment w:val="baseline"/>
        <w:rPr>
          <w:sz w:val="22"/>
          <w:szCs w:val="22"/>
          <w:lang w:val="pl-PL"/>
        </w:rPr>
      </w:pPr>
    </w:p>
    <w:p w14:paraId="045E1A13" w14:textId="77777777" w:rsidR="00276415" w:rsidRDefault="00276415" w:rsidP="00276415">
      <w:pPr>
        <w:widowControl w:val="0"/>
        <w:autoSpaceDE w:val="0"/>
        <w:autoSpaceDN w:val="0"/>
        <w:jc w:val="right"/>
        <w:textAlignment w:val="baseline"/>
        <w:rPr>
          <w:sz w:val="22"/>
          <w:szCs w:val="22"/>
          <w:lang w:val="pl-PL"/>
        </w:rPr>
      </w:pPr>
    </w:p>
    <w:p w14:paraId="291AF850" w14:textId="77777777" w:rsidR="00276415" w:rsidRDefault="00276415" w:rsidP="00276415">
      <w:pPr>
        <w:widowControl w:val="0"/>
        <w:autoSpaceDE w:val="0"/>
        <w:autoSpaceDN w:val="0"/>
        <w:jc w:val="right"/>
        <w:textAlignment w:val="baseline"/>
        <w:rPr>
          <w:sz w:val="22"/>
          <w:szCs w:val="22"/>
          <w:lang w:val="pl-PL"/>
        </w:rPr>
      </w:pPr>
    </w:p>
    <w:p w14:paraId="0AB4CB64" w14:textId="77777777" w:rsidR="00276415" w:rsidRDefault="00276415" w:rsidP="00276415">
      <w:pPr>
        <w:widowControl w:val="0"/>
        <w:autoSpaceDE w:val="0"/>
        <w:autoSpaceDN w:val="0"/>
        <w:jc w:val="right"/>
        <w:textAlignment w:val="baseline"/>
        <w:rPr>
          <w:sz w:val="22"/>
          <w:szCs w:val="22"/>
          <w:lang w:val="pl-PL"/>
        </w:rPr>
      </w:pPr>
    </w:p>
    <w:p w14:paraId="54EB62E4" w14:textId="77777777" w:rsidR="00276415" w:rsidRDefault="00276415" w:rsidP="00276415">
      <w:pPr>
        <w:widowControl w:val="0"/>
        <w:autoSpaceDE w:val="0"/>
        <w:autoSpaceDN w:val="0"/>
        <w:jc w:val="right"/>
        <w:textAlignment w:val="baseline"/>
        <w:rPr>
          <w:sz w:val="22"/>
          <w:szCs w:val="22"/>
          <w:lang w:val="pl-PL"/>
        </w:rPr>
      </w:pPr>
    </w:p>
    <w:p w14:paraId="653D9B12" w14:textId="77777777" w:rsidR="00276415" w:rsidRDefault="00276415" w:rsidP="00276415">
      <w:pPr>
        <w:widowControl w:val="0"/>
        <w:autoSpaceDE w:val="0"/>
        <w:autoSpaceDN w:val="0"/>
        <w:jc w:val="right"/>
        <w:textAlignment w:val="baseline"/>
        <w:rPr>
          <w:sz w:val="22"/>
          <w:szCs w:val="22"/>
          <w:lang w:val="pl-PL"/>
        </w:rPr>
      </w:pPr>
    </w:p>
    <w:p w14:paraId="0772DE01" w14:textId="77777777" w:rsidR="00276415" w:rsidRDefault="00276415" w:rsidP="00276415">
      <w:pPr>
        <w:widowControl w:val="0"/>
        <w:autoSpaceDE w:val="0"/>
        <w:autoSpaceDN w:val="0"/>
        <w:jc w:val="right"/>
        <w:textAlignment w:val="baseline"/>
        <w:rPr>
          <w:sz w:val="22"/>
          <w:szCs w:val="22"/>
          <w:lang w:val="pl-PL"/>
        </w:rPr>
      </w:pPr>
    </w:p>
    <w:p w14:paraId="5CBB8562" w14:textId="77777777" w:rsidR="00276415" w:rsidRDefault="00276415" w:rsidP="00276415">
      <w:pPr>
        <w:widowControl w:val="0"/>
        <w:autoSpaceDE w:val="0"/>
        <w:autoSpaceDN w:val="0"/>
        <w:jc w:val="right"/>
        <w:textAlignment w:val="baseline"/>
        <w:rPr>
          <w:sz w:val="22"/>
          <w:szCs w:val="22"/>
          <w:lang w:val="pl-PL"/>
        </w:rPr>
      </w:pPr>
    </w:p>
    <w:p w14:paraId="20F8E336" w14:textId="77777777" w:rsidR="00276415" w:rsidRDefault="00276415" w:rsidP="00276415">
      <w:pPr>
        <w:widowControl w:val="0"/>
        <w:autoSpaceDE w:val="0"/>
        <w:autoSpaceDN w:val="0"/>
        <w:jc w:val="right"/>
        <w:textAlignment w:val="baseline"/>
        <w:rPr>
          <w:sz w:val="22"/>
          <w:szCs w:val="22"/>
          <w:lang w:val="pl-PL"/>
        </w:rPr>
      </w:pPr>
    </w:p>
    <w:p w14:paraId="07314398" w14:textId="77777777" w:rsidR="00276415" w:rsidRPr="00515AFA" w:rsidRDefault="00276415" w:rsidP="00276415">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07FAE1CF" w14:textId="77777777" w:rsidR="00276415" w:rsidRPr="00515AFA" w:rsidRDefault="00276415" w:rsidP="00276415">
      <w:pPr>
        <w:widowControl w:val="0"/>
        <w:autoSpaceDE w:val="0"/>
        <w:autoSpaceDN w:val="0"/>
        <w:jc w:val="both"/>
        <w:textAlignment w:val="baseline"/>
        <w:rPr>
          <w:sz w:val="22"/>
          <w:szCs w:val="22"/>
          <w:lang w:val="pl-PL"/>
        </w:rPr>
      </w:pPr>
    </w:p>
    <w:p w14:paraId="3EB56F88" w14:textId="77777777" w:rsidR="00276415" w:rsidRPr="00515AFA" w:rsidRDefault="00276415" w:rsidP="00276415">
      <w:pPr>
        <w:widowControl w:val="0"/>
        <w:autoSpaceDE w:val="0"/>
        <w:autoSpaceDN w:val="0"/>
        <w:jc w:val="both"/>
        <w:textAlignment w:val="baseline"/>
        <w:rPr>
          <w:sz w:val="22"/>
          <w:szCs w:val="22"/>
          <w:lang w:val="pl-PL"/>
        </w:rPr>
      </w:pPr>
    </w:p>
    <w:p w14:paraId="51848A20" w14:textId="77777777" w:rsidR="00276415" w:rsidRPr="00515AFA" w:rsidRDefault="00276415" w:rsidP="00276415">
      <w:pPr>
        <w:widowControl w:val="0"/>
        <w:autoSpaceDE w:val="0"/>
        <w:autoSpaceDN w:val="0"/>
        <w:jc w:val="both"/>
        <w:textAlignment w:val="baseline"/>
        <w:rPr>
          <w:sz w:val="22"/>
          <w:szCs w:val="22"/>
          <w:lang w:val="pl-PL"/>
        </w:rPr>
      </w:pPr>
      <w:r w:rsidRPr="00515AFA">
        <w:rPr>
          <w:sz w:val="22"/>
          <w:szCs w:val="22"/>
          <w:lang w:val="pl-PL"/>
        </w:rPr>
        <w:t>.....................................… </w:t>
      </w:r>
    </w:p>
    <w:p w14:paraId="64B3BFAB" w14:textId="77777777" w:rsidR="00276415" w:rsidRPr="00515AFA" w:rsidRDefault="00276415" w:rsidP="00276415">
      <w:pPr>
        <w:widowControl w:val="0"/>
        <w:autoSpaceDE w:val="0"/>
        <w:autoSpaceDN w:val="0"/>
        <w:ind w:firstLine="555"/>
        <w:textAlignment w:val="baseline"/>
        <w:rPr>
          <w:sz w:val="22"/>
          <w:szCs w:val="22"/>
          <w:lang w:val="pl-PL"/>
        </w:rPr>
      </w:pPr>
      <w:r w:rsidRPr="00515AFA">
        <w:rPr>
          <w:sz w:val="22"/>
          <w:szCs w:val="22"/>
          <w:lang w:val="pl-PL"/>
        </w:rPr>
        <w:t>Nazwa Wykonawcy</w:t>
      </w:r>
    </w:p>
    <w:p w14:paraId="5ECCFF5A" w14:textId="77777777" w:rsidR="00276415" w:rsidRPr="00515AFA" w:rsidRDefault="00276415" w:rsidP="00276415">
      <w:pPr>
        <w:widowControl w:val="0"/>
        <w:autoSpaceDE w:val="0"/>
        <w:autoSpaceDN w:val="0"/>
        <w:textAlignment w:val="baseline"/>
        <w:rPr>
          <w:sz w:val="22"/>
          <w:szCs w:val="22"/>
          <w:lang w:val="pl-PL"/>
        </w:rPr>
      </w:pPr>
    </w:p>
    <w:p w14:paraId="796CFFAD" w14:textId="77777777" w:rsidR="00276415" w:rsidRPr="00515AFA" w:rsidRDefault="00276415" w:rsidP="00276415">
      <w:pPr>
        <w:widowControl w:val="0"/>
        <w:autoSpaceDE w:val="0"/>
        <w:autoSpaceDN w:val="0"/>
        <w:jc w:val="both"/>
        <w:textAlignment w:val="baseline"/>
        <w:rPr>
          <w:sz w:val="22"/>
          <w:szCs w:val="22"/>
          <w:lang w:val="pl-PL"/>
        </w:rPr>
      </w:pPr>
      <w:r w:rsidRPr="00515AFA">
        <w:rPr>
          <w:sz w:val="22"/>
          <w:szCs w:val="22"/>
          <w:lang w:val="pl-PL"/>
        </w:rPr>
        <w:t>.....................................…</w:t>
      </w:r>
    </w:p>
    <w:p w14:paraId="659983D6" w14:textId="77777777" w:rsidR="00276415" w:rsidRPr="00515AFA" w:rsidRDefault="00276415" w:rsidP="00276415">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D638979" w14:textId="77777777" w:rsidR="00276415" w:rsidRPr="00515AFA" w:rsidRDefault="00276415" w:rsidP="00276415">
      <w:pPr>
        <w:widowControl w:val="0"/>
        <w:autoSpaceDE w:val="0"/>
        <w:autoSpaceDN w:val="0"/>
        <w:spacing w:before="90"/>
        <w:ind w:left="115" w:right="110"/>
        <w:jc w:val="both"/>
        <w:outlineLvl w:val="0"/>
        <w:rPr>
          <w:rFonts w:eastAsia="Verdana"/>
          <w:b/>
          <w:bCs/>
          <w:sz w:val="22"/>
          <w:szCs w:val="22"/>
          <w:lang w:val="pl-PL" w:eastAsia="en-US"/>
        </w:rPr>
      </w:pPr>
    </w:p>
    <w:p w14:paraId="7E9DD3E6" w14:textId="77777777" w:rsidR="00276415" w:rsidRPr="00515AFA" w:rsidRDefault="00276415" w:rsidP="00276415">
      <w:pPr>
        <w:widowControl w:val="0"/>
        <w:autoSpaceDE w:val="0"/>
        <w:autoSpaceDN w:val="0"/>
        <w:spacing w:before="90"/>
        <w:ind w:right="110"/>
        <w:jc w:val="both"/>
        <w:outlineLvl w:val="0"/>
        <w:rPr>
          <w:rFonts w:eastAsia="Verdana"/>
          <w:b/>
          <w:bCs/>
          <w:sz w:val="22"/>
          <w:szCs w:val="22"/>
          <w:lang w:val="pl-PL" w:eastAsia="en-US"/>
        </w:rPr>
      </w:pPr>
    </w:p>
    <w:p w14:paraId="07D722CF" w14:textId="77777777" w:rsidR="00276415" w:rsidRPr="00515AFA" w:rsidRDefault="00276415" w:rsidP="00276415">
      <w:pPr>
        <w:widowControl w:val="0"/>
        <w:autoSpaceDE w:val="0"/>
        <w:autoSpaceDN w:val="0"/>
        <w:jc w:val="center"/>
        <w:textAlignment w:val="baseline"/>
        <w:rPr>
          <w:b/>
          <w:bCs/>
          <w:sz w:val="22"/>
          <w:szCs w:val="22"/>
          <w:lang w:val="pl-PL"/>
        </w:rPr>
      </w:pPr>
    </w:p>
    <w:p w14:paraId="635F033D" w14:textId="77777777" w:rsidR="00276415" w:rsidRPr="00515AFA" w:rsidRDefault="00276415" w:rsidP="00276415">
      <w:pPr>
        <w:widowControl w:val="0"/>
        <w:autoSpaceDE w:val="0"/>
        <w:autoSpaceDN w:val="0"/>
        <w:jc w:val="center"/>
        <w:textAlignment w:val="baseline"/>
        <w:rPr>
          <w:b/>
          <w:bCs/>
          <w:sz w:val="22"/>
          <w:szCs w:val="22"/>
          <w:lang w:val="pl-PL"/>
        </w:rPr>
      </w:pPr>
    </w:p>
    <w:p w14:paraId="4F0C2329" w14:textId="77777777" w:rsidR="00276415" w:rsidRPr="00515AFA" w:rsidRDefault="00276415" w:rsidP="00276415">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FADBA3B" w14:textId="77777777" w:rsidR="00276415" w:rsidRPr="00515AFA" w:rsidRDefault="00276415" w:rsidP="00276415">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66CE3735" w14:textId="77777777" w:rsidR="00276415" w:rsidRPr="00515AFA" w:rsidRDefault="00276415" w:rsidP="00276415">
      <w:pPr>
        <w:widowControl w:val="0"/>
        <w:autoSpaceDE w:val="0"/>
        <w:autoSpaceDN w:val="0"/>
        <w:jc w:val="center"/>
        <w:textAlignment w:val="baseline"/>
        <w:rPr>
          <w:b/>
          <w:bCs/>
          <w:sz w:val="22"/>
          <w:szCs w:val="22"/>
          <w:lang w:val="pl-PL"/>
        </w:rPr>
      </w:pPr>
    </w:p>
    <w:p w14:paraId="1028DAED" w14:textId="77777777" w:rsidR="00276415" w:rsidRPr="00515AFA" w:rsidRDefault="00276415" w:rsidP="00276415">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A637471" w14:textId="77777777" w:rsidR="00276415" w:rsidRPr="00515AFA" w:rsidRDefault="00276415" w:rsidP="0027641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476CB53" w14:textId="77777777" w:rsidR="00276415" w:rsidRPr="00515AFA" w:rsidRDefault="00276415" w:rsidP="0027641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C62F26F" w14:textId="77777777" w:rsidR="00276415" w:rsidRPr="00515AFA" w:rsidRDefault="00276415" w:rsidP="0027641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AFB90DE" w14:textId="77777777" w:rsidR="00276415" w:rsidRPr="00515AFA" w:rsidRDefault="00276415" w:rsidP="00276415">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FF1A14B" w14:textId="77777777" w:rsidR="00276415" w:rsidRPr="00515AFA" w:rsidRDefault="00276415" w:rsidP="00276415">
      <w:pPr>
        <w:spacing w:after="200" w:line="276" w:lineRule="auto"/>
        <w:ind w:left="780"/>
        <w:contextualSpacing/>
        <w:textAlignment w:val="baseline"/>
        <w:rPr>
          <w:sz w:val="22"/>
          <w:szCs w:val="22"/>
          <w:lang w:val="pl-PL"/>
        </w:rPr>
      </w:pPr>
    </w:p>
    <w:p w14:paraId="13C56B7A" w14:textId="77777777" w:rsidR="00276415" w:rsidRPr="00515AFA" w:rsidRDefault="00276415" w:rsidP="00276415">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7B8E7C3" w14:textId="77777777" w:rsidR="00276415" w:rsidRPr="00515AFA" w:rsidRDefault="00276415" w:rsidP="00276415">
      <w:pPr>
        <w:widowControl w:val="0"/>
        <w:autoSpaceDE w:val="0"/>
        <w:autoSpaceDN w:val="0"/>
        <w:spacing w:before="90"/>
        <w:ind w:right="110"/>
        <w:jc w:val="both"/>
        <w:outlineLvl w:val="0"/>
        <w:rPr>
          <w:rFonts w:eastAsia="Verdana"/>
          <w:b/>
          <w:bCs/>
          <w:sz w:val="22"/>
          <w:szCs w:val="22"/>
          <w:lang w:val="pl-PL" w:eastAsia="en-US"/>
        </w:rPr>
      </w:pPr>
    </w:p>
    <w:p w14:paraId="2B9FDF69" w14:textId="77777777" w:rsidR="00276415" w:rsidRPr="00515AFA" w:rsidRDefault="00276415" w:rsidP="00276415">
      <w:pPr>
        <w:widowControl w:val="0"/>
        <w:autoSpaceDE w:val="0"/>
        <w:autoSpaceDN w:val="0"/>
        <w:spacing w:before="90"/>
        <w:ind w:right="110"/>
        <w:jc w:val="both"/>
        <w:outlineLvl w:val="0"/>
        <w:rPr>
          <w:rFonts w:eastAsia="Verdana"/>
          <w:b/>
          <w:bCs/>
          <w:sz w:val="22"/>
          <w:szCs w:val="22"/>
          <w:lang w:val="pl-PL" w:eastAsia="en-US"/>
        </w:rPr>
      </w:pPr>
    </w:p>
    <w:p w14:paraId="2F4A8222" w14:textId="77777777" w:rsidR="00276415" w:rsidRPr="00515AFA" w:rsidRDefault="00276415" w:rsidP="00276415">
      <w:pPr>
        <w:widowControl w:val="0"/>
        <w:autoSpaceDE w:val="0"/>
        <w:autoSpaceDN w:val="0"/>
        <w:spacing w:before="90"/>
        <w:ind w:right="110"/>
        <w:jc w:val="both"/>
        <w:outlineLvl w:val="0"/>
        <w:rPr>
          <w:rFonts w:eastAsia="Verdana"/>
          <w:b/>
          <w:bCs/>
          <w:sz w:val="22"/>
          <w:szCs w:val="22"/>
          <w:lang w:val="pl-PL" w:eastAsia="en-US"/>
        </w:rPr>
      </w:pPr>
    </w:p>
    <w:p w14:paraId="586F14A9" w14:textId="77777777" w:rsidR="00276415" w:rsidRPr="00515AFA" w:rsidRDefault="00276415" w:rsidP="00276415">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276415" w:rsidRPr="00D34825" w14:paraId="17A800E4" w14:textId="77777777" w:rsidTr="007B10C5">
        <w:tc>
          <w:tcPr>
            <w:tcW w:w="4105" w:type="dxa"/>
            <w:hideMark/>
          </w:tcPr>
          <w:p w14:paraId="38788E15" w14:textId="77777777" w:rsidR="00276415" w:rsidRPr="00515AFA" w:rsidRDefault="00276415" w:rsidP="007B10C5">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3EF8AAF" w14:textId="77777777" w:rsidR="00276415" w:rsidRPr="00515AFA" w:rsidRDefault="00276415" w:rsidP="007B10C5">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2336EFD7" w14:textId="77777777" w:rsidR="00276415" w:rsidRPr="00515AFA" w:rsidRDefault="00276415" w:rsidP="00276415">
      <w:pPr>
        <w:spacing w:line="360" w:lineRule="auto"/>
        <w:jc w:val="both"/>
        <w:rPr>
          <w:rFonts w:eastAsia="Calibri"/>
          <w:color w:val="222A35"/>
          <w:sz w:val="22"/>
          <w:szCs w:val="22"/>
          <w:lang w:val="pl-PL" w:eastAsia="x-none"/>
        </w:rPr>
      </w:pPr>
    </w:p>
    <w:p w14:paraId="0D9BC9C0" w14:textId="77777777" w:rsidR="00276415" w:rsidRPr="00AA1A16" w:rsidRDefault="00276415" w:rsidP="00276415">
      <w:pPr>
        <w:rPr>
          <w:lang w:val="pl-PL"/>
        </w:rPr>
      </w:pPr>
    </w:p>
    <w:p w14:paraId="743DFD31" w14:textId="77777777" w:rsidR="00496551" w:rsidRPr="00276415" w:rsidRDefault="00496551" w:rsidP="00276415">
      <w:pPr>
        <w:rPr>
          <w:lang w:val="pl-PL"/>
        </w:rPr>
      </w:pPr>
    </w:p>
    <w:sectPr w:rsidR="00496551" w:rsidRPr="0027641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541A8" w14:textId="77777777" w:rsidR="00296A11" w:rsidRDefault="00296A11">
      <w:r>
        <w:separator/>
      </w:r>
    </w:p>
  </w:endnote>
  <w:endnote w:type="continuationSeparator" w:id="0">
    <w:p w14:paraId="34FECDB2" w14:textId="77777777" w:rsidR="00296A11" w:rsidRDefault="00296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FF961" w14:textId="77777777" w:rsidR="00F84940" w:rsidRDefault="00F8494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F0A4F" w14:textId="77777777" w:rsidR="00276415" w:rsidRDefault="00276415">
    <w:pPr>
      <w:pStyle w:val="Stopka"/>
      <w:jc w:val="right"/>
    </w:pPr>
    <w:r>
      <w:fldChar w:fldCharType="begin"/>
    </w:r>
    <w:r>
      <w:instrText>PAGE   \* MERGEFORMAT</w:instrText>
    </w:r>
    <w:r>
      <w:fldChar w:fldCharType="separate"/>
    </w:r>
    <w:r>
      <w:rPr>
        <w:lang w:val="pl-PL"/>
      </w:rPr>
      <w:t>2</w:t>
    </w:r>
    <w:r>
      <w:fldChar w:fldCharType="end"/>
    </w:r>
  </w:p>
  <w:p w14:paraId="3EDE7ECB" w14:textId="77777777" w:rsidR="00F84940" w:rsidRDefault="00F8494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16435" w14:textId="77777777" w:rsidR="00F84940" w:rsidRDefault="00F8494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6A8E6" w14:textId="77777777" w:rsidR="00296A11" w:rsidRDefault="00296A11">
      <w:r>
        <w:separator/>
      </w:r>
    </w:p>
  </w:footnote>
  <w:footnote w:type="continuationSeparator" w:id="0">
    <w:p w14:paraId="646BDFA9" w14:textId="77777777" w:rsidR="00296A11" w:rsidRDefault="00296A11">
      <w:r>
        <w:continuationSeparator/>
      </w:r>
    </w:p>
  </w:footnote>
  <w:footnote w:id="1">
    <w:p w14:paraId="2C977888" w14:textId="77777777" w:rsidR="00276415" w:rsidRDefault="00276415" w:rsidP="0027641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9F7D292" w14:textId="77777777" w:rsidR="00276415" w:rsidRDefault="00276415" w:rsidP="0027641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3560AB9" w14:textId="77777777" w:rsidR="00276415" w:rsidRDefault="00276415" w:rsidP="00276415">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E63352" w14:textId="77777777" w:rsidR="00276415" w:rsidRDefault="00276415" w:rsidP="00276415">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84BC201" w14:textId="77777777" w:rsidR="00276415" w:rsidRDefault="00276415" w:rsidP="00276415">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D5E8BCF" w14:textId="77777777" w:rsidR="00276415" w:rsidRDefault="00276415" w:rsidP="00276415">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F26702B" w14:textId="77777777" w:rsidR="00276415" w:rsidRDefault="00276415" w:rsidP="0027641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0AA1815" w14:textId="77777777" w:rsidR="00276415" w:rsidRDefault="00276415" w:rsidP="00276415">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86ABE22" w14:textId="77777777" w:rsidR="00276415" w:rsidRDefault="00276415" w:rsidP="00276415">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20D1CC2" w14:textId="77777777" w:rsidR="00276415" w:rsidRDefault="00276415" w:rsidP="00276415">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C150270" w14:textId="77777777" w:rsidR="00276415" w:rsidRDefault="00276415" w:rsidP="00276415">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D0B52DD" w14:textId="77777777" w:rsidR="00276415" w:rsidRDefault="00276415" w:rsidP="00276415">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676A967" w14:textId="77777777" w:rsidR="00276415" w:rsidRDefault="00276415" w:rsidP="0027641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4D81FA" w14:textId="77777777" w:rsidR="00276415" w:rsidRDefault="00276415" w:rsidP="0027641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5801814" w14:textId="77777777" w:rsidR="00276415" w:rsidRDefault="00276415" w:rsidP="0027641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E28A34F" w14:textId="77777777" w:rsidR="00276415" w:rsidRDefault="00276415" w:rsidP="0027641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80E0B0D" w14:textId="77777777" w:rsidR="00276415" w:rsidRDefault="00276415" w:rsidP="0027641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DCAED94" w14:textId="77777777" w:rsidR="00276415" w:rsidRDefault="00276415" w:rsidP="0027641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D092A58" w14:textId="77777777" w:rsidR="00276415" w:rsidRDefault="00276415" w:rsidP="0027641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AA5B2B" w14:textId="77777777" w:rsidR="00276415" w:rsidRDefault="00276415" w:rsidP="0027641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9785B5D" w14:textId="77777777" w:rsidR="00276415" w:rsidRDefault="00276415" w:rsidP="0027641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955B0FD" w14:textId="77777777" w:rsidR="00276415" w:rsidRDefault="00276415" w:rsidP="00276415">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773A836" w14:textId="77777777" w:rsidR="00276415" w:rsidRDefault="00276415" w:rsidP="0027641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B08F257" w14:textId="77777777" w:rsidR="00276415" w:rsidRDefault="00276415" w:rsidP="0027641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145BB76" w14:textId="77777777" w:rsidR="00276415" w:rsidRDefault="00276415" w:rsidP="0027641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B357F20" w14:textId="77777777" w:rsidR="00276415" w:rsidRDefault="00276415" w:rsidP="0027641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E5ABF9F" w14:textId="77777777" w:rsidR="00276415" w:rsidRDefault="00276415" w:rsidP="0027641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A761E2A" w14:textId="77777777" w:rsidR="00276415" w:rsidRDefault="00276415" w:rsidP="0027641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06FFE35" w14:textId="77777777" w:rsidR="00276415" w:rsidRDefault="00276415" w:rsidP="0027641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37825FF" w14:textId="77777777" w:rsidR="00276415" w:rsidRDefault="00276415" w:rsidP="00276415">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D99D6" w14:textId="77777777" w:rsidR="00F84940" w:rsidRDefault="00F8494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B8792" w14:textId="77777777" w:rsidR="00F84940" w:rsidRDefault="00F8494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221BA" w14:textId="77777777" w:rsidR="00F84940" w:rsidRDefault="00F8494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88649296">
    <w:abstractNumId w:val="19"/>
  </w:num>
  <w:num w:numId="2" w16cid:durableId="9813467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25021104">
    <w:abstractNumId w:val="29"/>
  </w:num>
  <w:num w:numId="4" w16cid:durableId="1114330343">
    <w:abstractNumId w:val="11"/>
  </w:num>
  <w:num w:numId="5" w16cid:durableId="1557011560">
    <w:abstractNumId w:val="30"/>
  </w:num>
  <w:num w:numId="6" w16cid:durableId="84498190">
    <w:abstractNumId w:val="32"/>
  </w:num>
  <w:num w:numId="7" w16cid:durableId="62604676">
    <w:abstractNumId w:val="35"/>
  </w:num>
  <w:num w:numId="8" w16cid:durableId="733820966">
    <w:abstractNumId w:val="25"/>
  </w:num>
  <w:num w:numId="9" w16cid:durableId="1363092971">
    <w:abstractNumId w:val="39"/>
  </w:num>
  <w:num w:numId="10" w16cid:durableId="1857229385">
    <w:abstractNumId w:val="27"/>
  </w:num>
  <w:num w:numId="11" w16cid:durableId="832837016">
    <w:abstractNumId w:val="6"/>
  </w:num>
  <w:num w:numId="12" w16cid:durableId="339507944">
    <w:abstractNumId w:val="10"/>
  </w:num>
  <w:num w:numId="13" w16cid:durableId="1479414488">
    <w:abstractNumId w:val="14"/>
  </w:num>
  <w:num w:numId="14" w16cid:durableId="619725901">
    <w:abstractNumId w:val="40"/>
  </w:num>
  <w:num w:numId="15" w16cid:durableId="2134054839">
    <w:abstractNumId w:val="13"/>
  </w:num>
  <w:num w:numId="16" w16cid:durableId="1939367893">
    <w:abstractNumId w:val="9"/>
  </w:num>
  <w:num w:numId="17" w16cid:durableId="817724999">
    <w:abstractNumId w:val="37"/>
  </w:num>
  <w:num w:numId="18" w16cid:durableId="1008942546">
    <w:abstractNumId w:val="28"/>
  </w:num>
  <w:num w:numId="19" w16cid:durableId="1859927829">
    <w:abstractNumId w:val="23"/>
  </w:num>
  <w:num w:numId="20" w16cid:durableId="1406805298">
    <w:abstractNumId w:val="26"/>
  </w:num>
  <w:num w:numId="21" w16cid:durableId="893005455">
    <w:abstractNumId w:val="20"/>
  </w:num>
  <w:num w:numId="22" w16cid:durableId="1651590554">
    <w:abstractNumId w:val="0"/>
  </w:num>
  <w:num w:numId="23" w16cid:durableId="1492022857">
    <w:abstractNumId w:val="38"/>
  </w:num>
  <w:num w:numId="24" w16cid:durableId="447700998">
    <w:abstractNumId w:val="18"/>
  </w:num>
  <w:num w:numId="25" w16cid:durableId="469177858">
    <w:abstractNumId w:val="3"/>
  </w:num>
  <w:num w:numId="26" w16cid:durableId="115098582">
    <w:abstractNumId w:val="31"/>
  </w:num>
  <w:num w:numId="27" w16cid:durableId="6458197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695806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381177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601874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227454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890260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9288745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33438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1734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708128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170774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1637207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748065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456304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818729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1092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819347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132408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68152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357388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324878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986737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6A11"/>
    <w:rsid w:val="000033EA"/>
    <w:rsid w:val="0002467C"/>
    <w:rsid w:val="00040A7A"/>
    <w:rsid w:val="0007315E"/>
    <w:rsid w:val="000936CA"/>
    <w:rsid w:val="00097182"/>
    <w:rsid w:val="000B1A00"/>
    <w:rsid w:val="000C0F66"/>
    <w:rsid w:val="001764D4"/>
    <w:rsid w:val="001F341B"/>
    <w:rsid w:val="002430FD"/>
    <w:rsid w:val="00267340"/>
    <w:rsid w:val="00275C59"/>
    <w:rsid w:val="00276415"/>
    <w:rsid w:val="00296A11"/>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34825"/>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8494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C24D5C"/>
  <w15:chartTrackingRefBased/>
  <w15:docId w15:val="{0F005C45-AC2C-4DD2-943A-1F278F1BA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764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7641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3244</Words>
  <Characters>21749</Characters>
  <Application>Microsoft Office Word</Application>
  <DocSecurity>0</DocSecurity>
  <Lines>181</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24944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1899-12-31T23:00:00Z</cp:lastPrinted>
  <dcterms:created xsi:type="dcterms:W3CDTF">2023-10-23T10:22:00Z</dcterms:created>
  <dcterms:modified xsi:type="dcterms:W3CDTF">2023-10-23T10:24:00Z</dcterms:modified>
</cp:coreProperties>
</file>