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BC96A8" w14:textId="77777777" w:rsidR="00565A3D" w:rsidRPr="00240E71" w:rsidRDefault="00F13856" w:rsidP="00565A3D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28739AD">
          <v:roundrect id="_x0000_s1027" style="position:absolute;left:0;text-align:left;margin-left:-25.5pt;margin-top:-13.15pt;width:162pt;height:1in;z-index:251658240" arcsize="10923f"/>
        </w:pict>
      </w:r>
      <w:r w:rsidR="00565A3D">
        <w:rPr>
          <w:b w:val="0"/>
          <w:sz w:val="22"/>
          <w:szCs w:val="22"/>
        </w:rPr>
        <w:tab/>
      </w:r>
      <w:r w:rsidR="00565A3D">
        <w:rPr>
          <w:b w:val="0"/>
          <w:sz w:val="22"/>
          <w:szCs w:val="22"/>
        </w:rPr>
        <w:tab/>
      </w:r>
      <w:r w:rsidR="00565A3D">
        <w:rPr>
          <w:b w:val="0"/>
          <w:sz w:val="22"/>
          <w:szCs w:val="22"/>
        </w:rPr>
        <w:tab/>
      </w:r>
      <w:r w:rsidR="00565A3D">
        <w:rPr>
          <w:b w:val="0"/>
          <w:sz w:val="22"/>
          <w:szCs w:val="22"/>
        </w:rPr>
        <w:tab/>
      </w:r>
      <w:r w:rsidR="00565A3D">
        <w:rPr>
          <w:b w:val="0"/>
          <w:sz w:val="22"/>
          <w:szCs w:val="22"/>
        </w:rPr>
        <w:tab/>
      </w:r>
      <w:r w:rsidR="00565A3D">
        <w:rPr>
          <w:b w:val="0"/>
          <w:sz w:val="22"/>
          <w:szCs w:val="22"/>
        </w:rPr>
        <w:tab/>
      </w:r>
      <w:r w:rsidR="00565A3D">
        <w:rPr>
          <w:b w:val="0"/>
          <w:sz w:val="22"/>
          <w:szCs w:val="22"/>
        </w:rPr>
        <w:tab/>
      </w:r>
      <w:r w:rsidR="00565A3D" w:rsidRPr="004C278E">
        <w:rPr>
          <w:rFonts w:ascii="Times New Roman" w:hAnsi="Times New Roman"/>
        </w:rPr>
        <w:t xml:space="preserve">Załącznik nr </w:t>
      </w:r>
      <w:r w:rsidR="00565A3D">
        <w:rPr>
          <w:rFonts w:ascii="Times New Roman" w:hAnsi="Times New Roman"/>
        </w:rPr>
        <w:t>1</w:t>
      </w:r>
    </w:p>
    <w:p w14:paraId="75ECB20D" w14:textId="77777777" w:rsidR="00565A3D" w:rsidRDefault="00565A3D" w:rsidP="00565A3D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47782DA" w14:textId="77777777" w:rsidR="00565A3D" w:rsidRPr="0022732C" w:rsidRDefault="00565A3D" w:rsidP="00565A3D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7E3AEDA" w14:textId="77777777" w:rsidR="00565A3D" w:rsidRDefault="00565A3D" w:rsidP="00565A3D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4B7A9E1" w14:textId="77777777" w:rsidR="00565A3D" w:rsidRPr="0022732C" w:rsidRDefault="00565A3D" w:rsidP="00565A3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4FCD78F" w14:textId="77777777" w:rsidR="00565A3D" w:rsidRPr="0022732C" w:rsidRDefault="00565A3D" w:rsidP="00565A3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42E652FB" w14:textId="77777777" w:rsidR="00565A3D" w:rsidRPr="0022732C" w:rsidRDefault="00565A3D" w:rsidP="00565A3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190A2C58" w14:textId="77777777" w:rsidR="00565A3D" w:rsidRPr="0022732C" w:rsidRDefault="00565A3D" w:rsidP="00565A3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3653F88C" w14:textId="77777777" w:rsidR="00565A3D" w:rsidRPr="0022732C" w:rsidRDefault="00565A3D" w:rsidP="00565A3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4E72DEC3" w14:textId="77777777" w:rsidR="00565A3D" w:rsidRPr="0022732C" w:rsidRDefault="00565A3D" w:rsidP="00565A3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27D8B8C1" w14:textId="77777777" w:rsidR="00565A3D" w:rsidRPr="0022732C" w:rsidRDefault="00565A3D" w:rsidP="00565A3D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40349CC1" w14:textId="77777777" w:rsidR="00565A3D" w:rsidRPr="0022732C" w:rsidRDefault="00565A3D" w:rsidP="00565A3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D6E6D62" w14:textId="77777777" w:rsidR="00565A3D" w:rsidRPr="0022732C" w:rsidRDefault="00565A3D" w:rsidP="00565A3D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50671733" w14:textId="77777777" w:rsidR="00565A3D" w:rsidRDefault="00565A3D" w:rsidP="00565A3D">
      <w:pPr>
        <w:spacing w:line="360" w:lineRule="auto"/>
      </w:pPr>
      <w:r>
        <w:t>Do: Nazwa i siedziba Zamawiającego:</w:t>
      </w:r>
    </w:p>
    <w:p w14:paraId="1DF1EE20" w14:textId="77777777" w:rsidR="00565A3D" w:rsidRPr="00C35C8C" w:rsidRDefault="00565A3D" w:rsidP="00565A3D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6548F8FF" w14:textId="77777777" w:rsidR="00565A3D" w:rsidRPr="00C35C8C" w:rsidRDefault="00565A3D" w:rsidP="00565A3D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3B853165" w14:textId="77777777" w:rsidR="00565A3D" w:rsidRDefault="00565A3D" w:rsidP="00565A3D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FC4B299" w14:textId="77777777" w:rsidR="00565A3D" w:rsidRDefault="00565A3D" w:rsidP="00565A3D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38049FA7" w14:textId="77777777" w:rsidR="00565A3D" w:rsidRDefault="00565A3D" w:rsidP="00565A3D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246D9E1D" w14:textId="77777777" w:rsidR="00565A3D" w:rsidRDefault="00565A3D" w:rsidP="00565A3D">
      <w:pPr>
        <w:ind w:firstLine="3969"/>
        <w:rPr>
          <w:b/>
        </w:rPr>
      </w:pPr>
    </w:p>
    <w:p w14:paraId="65D11FD0" w14:textId="44C71FC6" w:rsidR="00565A3D" w:rsidRDefault="00565A3D" w:rsidP="00F13856">
      <w:pPr>
        <w:jc w:val="both"/>
      </w:pPr>
      <w:r>
        <w:t xml:space="preserve">Przystępując do postępowania o udzielenie zamówienia publicznego, którego przedmiotem jest </w:t>
      </w:r>
      <w:r w:rsidR="00F13856" w:rsidRPr="00F13856">
        <w:rPr>
          <w:b/>
        </w:rPr>
        <w:t xml:space="preserve">Dostawa subskrypcji pakietu bezpieczeństwa wraz z przedłużeniem gwarancji na sprzęt dla 2 urządzeń </w:t>
      </w:r>
      <w:proofErr w:type="spellStart"/>
      <w:r w:rsidR="00F13856" w:rsidRPr="00F13856">
        <w:rPr>
          <w:b/>
        </w:rPr>
        <w:t>FortiGate</w:t>
      </w:r>
      <w:proofErr w:type="spellEnd"/>
      <w:r w:rsidR="00F13856" w:rsidRPr="00F13856">
        <w:rPr>
          <w:b/>
        </w:rPr>
        <w:t xml:space="preserve"> 100F oraz 2 urządzeń </w:t>
      </w:r>
      <w:proofErr w:type="spellStart"/>
      <w:r w:rsidR="00F13856" w:rsidRPr="00F13856">
        <w:rPr>
          <w:b/>
        </w:rPr>
        <w:t>FortiWeb</w:t>
      </w:r>
      <w:proofErr w:type="spellEnd"/>
      <w:r w:rsidR="00F13856" w:rsidRPr="00F13856">
        <w:rPr>
          <w:b/>
        </w:rPr>
        <w:t xml:space="preserve"> 1000E na okres 12 miesięcy</w:t>
      </w:r>
      <w:r>
        <w:rPr>
          <w:b/>
          <w:sz w:val="26"/>
        </w:rPr>
        <w:t xml:space="preserve"> nr sprawy: KC-zp.272-</w:t>
      </w:r>
      <w:r w:rsidR="00F13856">
        <w:rPr>
          <w:b/>
          <w:sz w:val="26"/>
        </w:rPr>
        <w:t>601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14:paraId="22BE6E8B" w14:textId="77777777" w:rsidR="00565A3D" w:rsidRDefault="00565A3D" w:rsidP="00565A3D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565A3D" w:rsidRPr="002A16E2" w14:paraId="4635528E" w14:textId="77777777" w:rsidTr="00B147F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A38742" w14:textId="77777777" w:rsidR="00565A3D" w:rsidRPr="002A16E2" w:rsidRDefault="00565A3D" w:rsidP="00B147F6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288FB17" w14:textId="77777777" w:rsidR="00565A3D" w:rsidRDefault="00565A3D" w:rsidP="00B14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3C1594F8" w14:textId="77777777" w:rsidR="00565A3D" w:rsidRPr="008A2B7D" w:rsidRDefault="00565A3D" w:rsidP="00B147F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Licencji</w:t>
            </w:r>
          </w:p>
          <w:p w14:paraId="2300D25A" w14:textId="77777777" w:rsidR="00565A3D" w:rsidRPr="008A2B7D" w:rsidRDefault="00565A3D" w:rsidP="00B147F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927B84" w14:textId="77777777" w:rsidR="00565A3D" w:rsidRPr="0084309D" w:rsidRDefault="00565A3D" w:rsidP="00B147F6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/ 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producent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997955" w14:textId="77777777" w:rsidR="00565A3D" w:rsidRPr="008A2B7D" w:rsidRDefault="00565A3D" w:rsidP="00B14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9D06773" w14:textId="77777777" w:rsidR="00565A3D" w:rsidRPr="008A2B7D" w:rsidRDefault="00565A3D" w:rsidP="00B14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1DA21B" w14:textId="77777777" w:rsidR="00565A3D" w:rsidRPr="008A2B7D" w:rsidRDefault="00565A3D" w:rsidP="00B14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AE0E543" w14:textId="77777777" w:rsidR="00565A3D" w:rsidRPr="008A2B7D" w:rsidRDefault="00565A3D" w:rsidP="00B14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60C81421" w14:textId="77777777" w:rsidR="00565A3D" w:rsidRPr="008A2B7D" w:rsidRDefault="00565A3D" w:rsidP="00B14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6B91931" w14:textId="77777777" w:rsidR="00565A3D" w:rsidRPr="008A2B7D" w:rsidRDefault="00565A3D" w:rsidP="00B14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36085986" w14:textId="77777777" w:rsidR="00565A3D" w:rsidRPr="008A2B7D" w:rsidRDefault="00565A3D" w:rsidP="00B147F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95F32BB" w14:textId="77777777" w:rsidR="00565A3D" w:rsidRPr="008A2B7D" w:rsidRDefault="00565A3D" w:rsidP="00B147F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2A33F5" w14:textId="77777777" w:rsidR="00565A3D" w:rsidRPr="008A2B7D" w:rsidRDefault="00565A3D" w:rsidP="00B14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21819F0" w14:textId="77777777" w:rsidR="00565A3D" w:rsidRPr="008A2B7D" w:rsidRDefault="00565A3D" w:rsidP="00B147F6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1A80786" w14:textId="77777777" w:rsidR="00565A3D" w:rsidRPr="008A2B7D" w:rsidRDefault="00565A3D" w:rsidP="00B147F6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565A3D" w:rsidRPr="002A16E2" w14:paraId="47A7B54B" w14:textId="77777777" w:rsidTr="00B147F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ACF83E" w14:textId="77777777" w:rsidR="00565A3D" w:rsidRPr="002A16E2" w:rsidRDefault="00565A3D" w:rsidP="00B14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4BC1028" w14:textId="77777777" w:rsidR="00565A3D" w:rsidRPr="002A16E2" w:rsidRDefault="00565A3D" w:rsidP="00B14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C499C3" w14:textId="77777777" w:rsidR="00565A3D" w:rsidRPr="002A16E2" w:rsidRDefault="00565A3D" w:rsidP="00B14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A4B8F66" w14:textId="77777777" w:rsidR="00565A3D" w:rsidRPr="002A16E2" w:rsidRDefault="00565A3D" w:rsidP="00B14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FC939C8" w14:textId="77777777" w:rsidR="00565A3D" w:rsidRPr="002A16E2" w:rsidRDefault="00565A3D" w:rsidP="00B14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5BAA5EB" w14:textId="77777777" w:rsidR="00565A3D" w:rsidRPr="002A16E2" w:rsidRDefault="00565A3D" w:rsidP="00B14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47BF061" w14:textId="77777777" w:rsidR="00565A3D" w:rsidRPr="002A16E2" w:rsidRDefault="00565A3D" w:rsidP="00B14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1C18212" w14:textId="77777777" w:rsidR="00565A3D" w:rsidRPr="002A16E2" w:rsidRDefault="00565A3D" w:rsidP="00B147F6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565A3D" w:rsidRPr="002A16E2" w14:paraId="479D8504" w14:textId="77777777" w:rsidTr="00B147F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7E2E666" w14:textId="77777777" w:rsidR="00565A3D" w:rsidRPr="002A16E2" w:rsidRDefault="00565A3D" w:rsidP="00B147F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D9CF7" w14:textId="5ACA84F1" w:rsidR="00565A3D" w:rsidRPr="005D5797" w:rsidRDefault="00565A3D" w:rsidP="00B147F6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 w:rsidRPr="005D5797">
              <w:rPr>
                <w:b/>
                <w:sz w:val="18"/>
                <w:szCs w:val="18"/>
              </w:rPr>
              <w:t xml:space="preserve">Licencja aktywacyjna (kontynuacja subskrypcji pakietu bezpieczeństwa) dla urządzenia </w:t>
            </w:r>
            <w:proofErr w:type="spellStart"/>
            <w:r w:rsidRPr="005D5797">
              <w:rPr>
                <w:b/>
                <w:sz w:val="18"/>
                <w:szCs w:val="18"/>
              </w:rPr>
              <w:t>FortiGate</w:t>
            </w:r>
            <w:proofErr w:type="spellEnd"/>
            <w:r w:rsidRPr="005D579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100</w:t>
            </w:r>
            <w:r w:rsidR="00F13856">
              <w:rPr>
                <w:b/>
                <w:sz w:val="18"/>
                <w:szCs w:val="18"/>
              </w:rPr>
              <w:t>F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B7543" w14:textId="77777777" w:rsidR="00565A3D" w:rsidRPr="00A47B30" w:rsidRDefault="00565A3D" w:rsidP="00B147F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7AC2" w14:textId="77777777" w:rsidR="00565A3D" w:rsidRPr="00F55968" w:rsidRDefault="00565A3D" w:rsidP="00B147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84236" w14:textId="77777777" w:rsidR="00565A3D" w:rsidRPr="002A16E2" w:rsidRDefault="00565A3D" w:rsidP="00B147F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0F460" w14:textId="77777777" w:rsidR="00565A3D" w:rsidRPr="002A16E2" w:rsidRDefault="00565A3D" w:rsidP="00B147F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EBBC9C9" w14:textId="77777777" w:rsidR="00565A3D" w:rsidRPr="002A16E2" w:rsidRDefault="00565A3D" w:rsidP="00B14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53905BB" w14:textId="77777777" w:rsidR="00565A3D" w:rsidRPr="002A16E2" w:rsidRDefault="00565A3D" w:rsidP="00B147F6">
            <w:pPr>
              <w:ind w:right="425"/>
              <w:rPr>
                <w:sz w:val="22"/>
                <w:szCs w:val="22"/>
              </w:rPr>
            </w:pPr>
          </w:p>
        </w:tc>
      </w:tr>
      <w:tr w:rsidR="00565A3D" w:rsidRPr="002A16E2" w14:paraId="2D125C88" w14:textId="77777777" w:rsidTr="00B147F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8AC931" w14:textId="4A2E7BB7" w:rsidR="00565A3D" w:rsidRPr="002A16E2" w:rsidRDefault="00F13856" w:rsidP="00B147F6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5C1B" w14:textId="1EEF16C3" w:rsidR="00565A3D" w:rsidRPr="005D5797" w:rsidRDefault="00F13856" w:rsidP="00B147F6">
            <w:pPr>
              <w:suppressAutoHyphens/>
              <w:spacing w:after="120"/>
              <w:rPr>
                <w:b/>
                <w:sz w:val="18"/>
                <w:szCs w:val="18"/>
              </w:rPr>
            </w:pPr>
            <w:r w:rsidRPr="005D5797">
              <w:rPr>
                <w:b/>
                <w:sz w:val="18"/>
                <w:szCs w:val="18"/>
              </w:rPr>
              <w:t>Licencja aktywacyjna (kontynuacja subskrypcji pakietu bezpieczeństwa) dla urządzenia</w:t>
            </w:r>
            <w:r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F13856">
              <w:rPr>
                <w:b/>
                <w:sz w:val="20"/>
                <w:szCs w:val="20"/>
              </w:rPr>
              <w:t>FortiWeb</w:t>
            </w:r>
            <w:proofErr w:type="spellEnd"/>
            <w:r w:rsidRPr="00F13856">
              <w:rPr>
                <w:b/>
                <w:sz w:val="20"/>
                <w:szCs w:val="20"/>
              </w:rPr>
              <w:t xml:space="preserve"> 1000E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B42AA" w14:textId="77777777" w:rsidR="00565A3D" w:rsidRPr="00A47B30" w:rsidRDefault="00565A3D" w:rsidP="00B147F6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938D7" w14:textId="4D1469FE" w:rsidR="00565A3D" w:rsidRDefault="00F13856" w:rsidP="00B147F6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67C13" w14:textId="77777777" w:rsidR="00565A3D" w:rsidRPr="002A16E2" w:rsidRDefault="00565A3D" w:rsidP="00B147F6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DB5C" w14:textId="77777777" w:rsidR="00565A3D" w:rsidRPr="002A16E2" w:rsidRDefault="00565A3D" w:rsidP="00B147F6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1365F5E" w14:textId="77777777" w:rsidR="00565A3D" w:rsidRPr="002A16E2" w:rsidRDefault="00565A3D" w:rsidP="00B14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F5783B" w14:textId="77777777" w:rsidR="00565A3D" w:rsidRPr="002A16E2" w:rsidRDefault="00565A3D" w:rsidP="00B147F6">
            <w:pPr>
              <w:ind w:right="425"/>
              <w:rPr>
                <w:sz w:val="22"/>
                <w:szCs w:val="22"/>
              </w:rPr>
            </w:pPr>
          </w:p>
        </w:tc>
      </w:tr>
      <w:tr w:rsidR="00565A3D" w:rsidRPr="002A16E2" w14:paraId="2FE4E9F2" w14:textId="77777777" w:rsidTr="00B147F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04B922" w14:textId="77777777" w:rsidR="00565A3D" w:rsidRDefault="00565A3D" w:rsidP="00B147F6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2D3EF630" w14:textId="77777777" w:rsidR="00565A3D" w:rsidRDefault="00565A3D" w:rsidP="00B147F6">
            <w:pPr>
              <w:ind w:right="425"/>
              <w:rPr>
                <w:sz w:val="22"/>
                <w:szCs w:val="22"/>
              </w:rPr>
            </w:pPr>
          </w:p>
          <w:p w14:paraId="6377690D" w14:textId="77777777" w:rsidR="00565A3D" w:rsidRPr="002A16E2" w:rsidRDefault="00565A3D" w:rsidP="00B147F6">
            <w:pPr>
              <w:ind w:right="425"/>
              <w:rPr>
                <w:sz w:val="22"/>
                <w:szCs w:val="22"/>
              </w:rPr>
            </w:pPr>
          </w:p>
          <w:p w14:paraId="7706065A" w14:textId="77777777" w:rsidR="00565A3D" w:rsidRDefault="00565A3D" w:rsidP="00B147F6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D2E9F22" w14:textId="77777777" w:rsidR="00565A3D" w:rsidRPr="002A16E2" w:rsidRDefault="00565A3D" w:rsidP="00B147F6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BBFAE" w14:textId="77777777" w:rsidR="00565A3D" w:rsidRPr="002A16E2" w:rsidRDefault="00565A3D" w:rsidP="00B14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15585E" w14:textId="77777777" w:rsidR="00565A3D" w:rsidRPr="002A16E2" w:rsidRDefault="00565A3D" w:rsidP="00B14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7EBE609" w14:textId="77777777" w:rsidR="00565A3D" w:rsidRPr="002A16E2" w:rsidRDefault="00565A3D" w:rsidP="00B147F6">
            <w:pPr>
              <w:ind w:right="425"/>
              <w:rPr>
                <w:sz w:val="22"/>
                <w:szCs w:val="22"/>
              </w:rPr>
            </w:pPr>
          </w:p>
        </w:tc>
      </w:tr>
      <w:tr w:rsidR="00565A3D" w:rsidRPr="002A16E2" w14:paraId="0BBE3512" w14:textId="77777777" w:rsidTr="00B147F6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BEFBA5C" w14:textId="77777777" w:rsidR="00565A3D" w:rsidRPr="002A16E2" w:rsidRDefault="00565A3D" w:rsidP="00B147F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6CD4645" w14:textId="77777777" w:rsidR="00565A3D" w:rsidRPr="002A16E2" w:rsidRDefault="00565A3D" w:rsidP="00B147F6">
            <w:pPr>
              <w:rPr>
                <w:sz w:val="22"/>
                <w:szCs w:val="22"/>
              </w:rPr>
            </w:pPr>
          </w:p>
          <w:p w14:paraId="7C0D9FCD" w14:textId="77777777" w:rsidR="00565A3D" w:rsidRPr="002A16E2" w:rsidRDefault="00565A3D" w:rsidP="00B147F6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31B87A67" w14:textId="77777777" w:rsidR="00565A3D" w:rsidRPr="002A16E2" w:rsidRDefault="00565A3D" w:rsidP="00B14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8FDF" w14:textId="77777777" w:rsidR="00565A3D" w:rsidRPr="002A16E2" w:rsidRDefault="00565A3D" w:rsidP="00B14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68184E" w14:textId="77777777" w:rsidR="00565A3D" w:rsidRPr="002A16E2" w:rsidRDefault="00565A3D" w:rsidP="00B147F6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F794E51" w14:textId="77777777" w:rsidR="00565A3D" w:rsidRPr="002A16E2" w:rsidRDefault="00565A3D" w:rsidP="00B147F6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B06BD7F" w14:textId="77777777" w:rsidR="00565A3D" w:rsidRPr="00FB1B4F" w:rsidRDefault="00565A3D" w:rsidP="00565A3D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6CA06F53" w14:textId="77777777" w:rsidR="00565A3D" w:rsidRPr="00FB1B4F" w:rsidRDefault="00565A3D" w:rsidP="00565A3D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1DBBA36" w14:textId="77777777" w:rsidR="00565A3D" w:rsidRPr="00FB1B4F" w:rsidRDefault="00565A3D" w:rsidP="00565A3D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5839B95" w14:textId="77777777" w:rsidR="00565A3D" w:rsidRDefault="00565A3D" w:rsidP="00565A3D">
      <w:pPr>
        <w:pStyle w:val="Tekstpodstawowy"/>
      </w:pPr>
      <w:r>
        <w:t>Powyższa cena zawiera  podatek VAT w wysokości 23% tj.…………………….PLN</w:t>
      </w:r>
    </w:p>
    <w:p w14:paraId="64F48788" w14:textId="77777777" w:rsidR="00565A3D" w:rsidRDefault="00565A3D" w:rsidP="00565A3D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>
        <w:t xml:space="preserve"> dni od daty podpisania umowy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14005589" w14:textId="77777777" w:rsidR="00565A3D" w:rsidRDefault="00565A3D" w:rsidP="00565A3D">
      <w:pPr>
        <w:widowControl w:val="0"/>
        <w:ind w:right="1"/>
        <w:jc w:val="both"/>
        <w:rPr>
          <w:b/>
        </w:rPr>
      </w:pPr>
      <w:r>
        <w:rPr>
          <w:b/>
        </w:rPr>
        <w:t>Okres obowiązywania umowy:</w:t>
      </w:r>
      <w:r w:rsidRPr="00FB1B4F">
        <w:t xml:space="preserve"> </w:t>
      </w:r>
      <w:r>
        <w:rPr>
          <w:b/>
          <w:bCs/>
        </w:rPr>
        <w:t>12</w:t>
      </w:r>
      <w:r w:rsidRPr="005D5797">
        <w:rPr>
          <w:b/>
          <w:bCs/>
        </w:rPr>
        <w:t xml:space="preserve"> miesięcy</w:t>
      </w:r>
    </w:p>
    <w:p w14:paraId="6BDE162C" w14:textId="77777777" w:rsidR="00565A3D" w:rsidRPr="00FE545C" w:rsidRDefault="00565A3D" w:rsidP="00565A3D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42059909" w14:textId="77777777" w:rsidR="00565A3D" w:rsidRPr="00FE545C" w:rsidRDefault="00565A3D" w:rsidP="00565A3D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6BCCBC44" w14:textId="77777777" w:rsidR="00565A3D" w:rsidRDefault="00565A3D" w:rsidP="00565A3D">
      <w:pPr>
        <w:jc w:val="both"/>
        <w:rPr>
          <w:sz w:val="18"/>
          <w:szCs w:val="18"/>
        </w:rPr>
      </w:pPr>
    </w:p>
    <w:p w14:paraId="285F8047" w14:textId="77777777" w:rsidR="00565A3D" w:rsidRPr="002A16E2" w:rsidRDefault="00565A3D" w:rsidP="00565A3D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72C8FC21" w14:textId="77777777" w:rsidR="00565A3D" w:rsidRPr="002A16E2" w:rsidRDefault="00565A3D" w:rsidP="00565A3D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237D841D" w14:textId="77777777" w:rsidR="00565A3D" w:rsidRDefault="00565A3D" w:rsidP="00565A3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21420568" w14:textId="77777777" w:rsidR="00565A3D" w:rsidRPr="003E2056" w:rsidRDefault="00565A3D" w:rsidP="00565A3D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CD63B72" w14:textId="77777777" w:rsidR="00565A3D" w:rsidRPr="002A16E2" w:rsidRDefault="00565A3D" w:rsidP="00565A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1B38E5B" w14:textId="77777777" w:rsidR="00565A3D" w:rsidRPr="002A16E2" w:rsidRDefault="00565A3D" w:rsidP="00565A3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692256" w14:textId="77777777" w:rsidR="00565A3D" w:rsidRPr="002A16E2" w:rsidRDefault="00565A3D" w:rsidP="00565A3D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56F895" w14:textId="77777777" w:rsidR="00565A3D" w:rsidRPr="002A16E2" w:rsidRDefault="00565A3D" w:rsidP="00565A3D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65A3D" w:rsidRPr="002A16E2" w14:paraId="5CEDB0BA" w14:textId="77777777" w:rsidTr="00B147F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8B66F0" w14:textId="77777777" w:rsidR="00565A3D" w:rsidRPr="002A16E2" w:rsidRDefault="00565A3D" w:rsidP="00B147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F8D3F1" w14:textId="77777777" w:rsidR="00565A3D" w:rsidRPr="002A16E2" w:rsidRDefault="00565A3D" w:rsidP="00B147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11E7745C" w14:textId="77777777" w:rsidR="00565A3D" w:rsidRPr="002A16E2" w:rsidRDefault="00565A3D" w:rsidP="00B147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679C8C" w14:textId="77777777" w:rsidR="00565A3D" w:rsidRPr="002A16E2" w:rsidRDefault="00565A3D" w:rsidP="00B147F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565A3D" w:rsidRPr="002A16E2" w14:paraId="5D9DA95C" w14:textId="77777777" w:rsidTr="00B147F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A1B1CE" w14:textId="77777777" w:rsidR="00565A3D" w:rsidRPr="002A16E2" w:rsidRDefault="00565A3D" w:rsidP="00B147F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EE455" w14:textId="77777777" w:rsidR="00565A3D" w:rsidRPr="002A16E2" w:rsidRDefault="00565A3D" w:rsidP="00B147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A6911" w14:textId="77777777" w:rsidR="00565A3D" w:rsidRPr="002A16E2" w:rsidRDefault="00565A3D" w:rsidP="00B147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65A3D" w:rsidRPr="002A16E2" w14:paraId="2FD62168" w14:textId="77777777" w:rsidTr="00B147F6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7715C0" w14:textId="77777777" w:rsidR="00565A3D" w:rsidRPr="002A16E2" w:rsidRDefault="00565A3D" w:rsidP="00B147F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8A2CBB" w14:textId="77777777" w:rsidR="00565A3D" w:rsidRPr="002A16E2" w:rsidRDefault="00565A3D" w:rsidP="00B147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2F4CD" w14:textId="77777777" w:rsidR="00565A3D" w:rsidRPr="002A16E2" w:rsidRDefault="00565A3D" w:rsidP="00B147F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4CC70D1" w14:textId="77777777" w:rsidR="00565A3D" w:rsidRPr="002A16E2" w:rsidRDefault="00565A3D" w:rsidP="00565A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210DA30" w14:textId="77777777" w:rsidR="00565A3D" w:rsidRPr="002A16E2" w:rsidRDefault="00565A3D" w:rsidP="00565A3D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B8F6298" w14:textId="77777777" w:rsidR="00565A3D" w:rsidRPr="002A16E2" w:rsidRDefault="00565A3D" w:rsidP="00565A3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6C61E23" w14:textId="77777777" w:rsidR="00565A3D" w:rsidRPr="002A16E2" w:rsidRDefault="00565A3D" w:rsidP="00565A3D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497EF20A" w14:textId="77777777" w:rsidR="00565A3D" w:rsidRPr="002A16E2" w:rsidRDefault="00565A3D" w:rsidP="00565A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61854DB" w14:textId="77777777" w:rsidR="00565A3D" w:rsidRPr="002A16E2" w:rsidRDefault="00565A3D" w:rsidP="00565A3D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E7C2CA1" w14:textId="77777777" w:rsidR="00565A3D" w:rsidRPr="002A16E2" w:rsidRDefault="00565A3D" w:rsidP="00565A3D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4CC8D283" w14:textId="77777777" w:rsidR="00565A3D" w:rsidRPr="002A16E2" w:rsidRDefault="00565A3D" w:rsidP="00565A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4F40C401" w14:textId="77777777" w:rsidR="00565A3D" w:rsidRPr="002A16E2" w:rsidRDefault="00565A3D" w:rsidP="00565A3D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02AC4118" w14:textId="77777777" w:rsidR="00565A3D" w:rsidRPr="00F47191" w:rsidRDefault="00565A3D" w:rsidP="00565A3D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549EA52" w14:textId="77777777" w:rsidR="00565A3D" w:rsidRPr="00A65515" w:rsidRDefault="00565A3D" w:rsidP="00565A3D"/>
    <w:p w14:paraId="1FAF12E7" w14:textId="77777777" w:rsidR="00565A3D" w:rsidRPr="00C35457" w:rsidRDefault="00565A3D" w:rsidP="00565A3D"/>
    <w:p w14:paraId="6D708113" w14:textId="77777777" w:rsidR="00FE545C" w:rsidRPr="00565A3D" w:rsidRDefault="00FE545C" w:rsidP="00565A3D"/>
    <w:sectPr w:rsidR="00FE545C" w:rsidRPr="00565A3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81CCA" w14:textId="77777777" w:rsidR="009723C7" w:rsidRDefault="009723C7">
      <w:r>
        <w:separator/>
      </w:r>
    </w:p>
  </w:endnote>
  <w:endnote w:type="continuationSeparator" w:id="0">
    <w:p w14:paraId="17F99109" w14:textId="77777777" w:rsidR="009723C7" w:rsidRDefault="00972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BF9EE" w14:textId="77777777" w:rsidR="00C52D87" w:rsidRDefault="00C52D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625C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FE999" w14:textId="77777777" w:rsidR="00C52D87" w:rsidRDefault="00C52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9ED9C" w14:textId="77777777" w:rsidR="009723C7" w:rsidRDefault="009723C7">
      <w:r>
        <w:separator/>
      </w:r>
    </w:p>
  </w:footnote>
  <w:footnote w:type="continuationSeparator" w:id="0">
    <w:p w14:paraId="221A7E37" w14:textId="77777777" w:rsidR="009723C7" w:rsidRDefault="00972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504BEF" w14:textId="77777777" w:rsidR="00C52D87" w:rsidRDefault="00C52D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35D4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6AF50" w14:textId="77777777" w:rsidR="00C52D87" w:rsidRDefault="00C52D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1617663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24369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85032022">
    <w:abstractNumId w:val="0"/>
  </w:num>
  <w:num w:numId="4" w16cid:durableId="12706210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23C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65A3D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723C7"/>
    <w:rsid w:val="00A0022B"/>
    <w:rsid w:val="00A346FE"/>
    <w:rsid w:val="00A47B4D"/>
    <w:rsid w:val="00A83018"/>
    <w:rsid w:val="00B774DC"/>
    <w:rsid w:val="00C52D8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13856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C79F922"/>
  <w15:chartTrackingRefBased/>
  <w15:docId w15:val="{91176439-A8A0-421D-A544-2769397A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5A3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571</Words>
  <Characters>4442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2023-10-06T09:19:00Z</cp:lastPrinted>
  <dcterms:created xsi:type="dcterms:W3CDTF">2023-10-06T09:17:00Z</dcterms:created>
  <dcterms:modified xsi:type="dcterms:W3CDTF">2023-10-06T09:21:00Z</dcterms:modified>
</cp:coreProperties>
</file>