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519B" w14:textId="77777777" w:rsidR="00FB7F50" w:rsidRPr="002245BE" w:rsidRDefault="008F78E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78E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F78E3">
        <w:rPr>
          <w:sz w:val="22"/>
          <w:szCs w:val="22"/>
        </w:rPr>
        <w:t>2023-10-19</w:t>
      </w:r>
    </w:p>
    <w:p w14:paraId="340C8BD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05E6DFB" w14:textId="77777777" w:rsidR="008F78E3" w:rsidRPr="008F78E3" w:rsidRDefault="008F78E3" w:rsidP="00FB7F50">
      <w:pPr>
        <w:spacing w:after="40"/>
        <w:rPr>
          <w:b/>
          <w:bCs/>
          <w:sz w:val="22"/>
          <w:szCs w:val="22"/>
        </w:rPr>
      </w:pPr>
      <w:r w:rsidRPr="008F78E3">
        <w:rPr>
          <w:b/>
          <w:bCs/>
          <w:sz w:val="22"/>
          <w:szCs w:val="22"/>
        </w:rPr>
        <w:t>Akademia Górniczo - Hutnicza</w:t>
      </w:r>
    </w:p>
    <w:p w14:paraId="21AE2814" w14:textId="77777777" w:rsidR="008F78E3" w:rsidRPr="008F78E3" w:rsidRDefault="008F78E3" w:rsidP="00FB7F50">
      <w:pPr>
        <w:spacing w:after="40"/>
        <w:rPr>
          <w:b/>
          <w:bCs/>
          <w:sz w:val="22"/>
          <w:szCs w:val="22"/>
        </w:rPr>
      </w:pPr>
      <w:r w:rsidRPr="008F78E3">
        <w:rPr>
          <w:b/>
          <w:bCs/>
          <w:sz w:val="22"/>
          <w:szCs w:val="22"/>
        </w:rPr>
        <w:t>im. Stanisława Staszica w Krakowie</w:t>
      </w:r>
    </w:p>
    <w:p w14:paraId="31443E57" w14:textId="77777777" w:rsidR="00FB7F50" w:rsidRPr="002245BE" w:rsidRDefault="008F78E3" w:rsidP="00FB7F50">
      <w:pPr>
        <w:spacing w:after="40"/>
        <w:rPr>
          <w:b/>
          <w:bCs/>
          <w:sz w:val="22"/>
          <w:szCs w:val="22"/>
        </w:rPr>
      </w:pPr>
      <w:r w:rsidRPr="008F78E3">
        <w:rPr>
          <w:b/>
          <w:bCs/>
          <w:sz w:val="22"/>
          <w:szCs w:val="22"/>
        </w:rPr>
        <w:t>Dział Zamówień Publicznych</w:t>
      </w:r>
    </w:p>
    <w:p w14:paraId="2218567D" w14:textId="77777777" w:rsidR="00FB7F50" w:rsidRPr="002245BE" w:rsidRDefault="008F78E3" w:rsidP="00FB7F50">
      <w:pPr>
        <w:rPr>
          <w:sz w:val="22"/>
          <w:szCs w:val="22"/>
        </w:rPr>
      </w:pPr>
      <w:r w:rsidRPr="008F78E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F78E3">
        <w:rPr>
          <w:sz w:val="22"/>
          <w:szCs w:val="22"/>
        </w:rPr>
        <w:t>30</w:t>
      </w:r>
    </w:p>
    <w:p w14:paraId="1ABACCCF" w14:textId="77777777" w:rsidR="00FB7F50" w:rsidRPr="002245BE" w:rsidRDefault="008F78E3" w:rsidP="00FB7F50">
      <w:pPr>
        <w:rPr>
          <w:sz w:val="22"/>
          <w:szCs w:val="22"/>
        </w:rPr>
      </w:pPr>
      <w:r w:rsidRPr="008F78E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F78E3">
        <w:rPr>
          <w:sz w:val="22"/>
          <w:szCs w:val="22"/>
        </w:rPr>
        <w:t>Kraków</w:t>
      </w:r>
    </w:p>
    <w:p w14:paraId="0B4FDB0C" w14:textId="77777777" w:rsidR="008642B3" w:rsidRPr="004A788F" w:rsidRDefault="00836DAF" w:rsidP="004A788F">
      <w:pPr>
        <w:pStyle w:val="Nagwek1"/>
        <w:spacing w:before="0" w:after="0"/>
        <w:rPr>
          <w:sz w:val="22"/>
          <w:szCs w:val="22"/>
        </w:rPr>
      </w:pPr>
      <w:r w:rsidRPr="004A788F">
        <w:rPr>
          <w:sz w:val="22"/>
          <w:szCs w:val="22"/>
        </w:rPr>
        <w:t>OGŁOSZENIE</w:t>
      </w:r>
    </w:p>
    <w:p w14:paraId="11931788" w14:textId="77777777" w:rsidR="008642B3" w:rsidRDefault="008642B3" w:rsidP="004A788F">
      <w:pPr>
        <w:jc w:val="center"/>
        <w:rPr>
          <w:b/>
          <w:sz w:val="22"/>
          <w:szCs w:val="22"/>
        </w:rPr>
      </w:pPr>
      <w:r w:rsidRPr="004A788F">
        <w:rPr>
          <w:b/>
          <w:sz w:val="22"/>
          <w:szCs w:val="22"/>
        </w:rPr>
        <w:t xml:space="preserve">o </w:t>
      </w:r>
      <w:r w:rsidR="0054734E" w:rsidRPr="004A788F">
        <w:rPr>
          <w:b/>
          <w:sz w:val="22"/>
          <w:szCs w:val="22"/>
        </w:rPr>
        <w:t>wyborze najkorzystniejszej oferty</w:t>
      </w:r>
    </w:p>
    <w:p w14:paraId="12E7E11A" w14:textId="77777777" w:rsidR="004A788F" w:rsidRPr="004A788F" w:rsidRDefault="004A788F" w:rsidP="004A788F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F78E3" w:rsidRPr="00607F9B" w14:paraId="529A0D4D" w14:textId="77777777" w:rsidTr="004A788F">
        <w:trPr>
          <w:trHeight w:val="638"/>
        </w:trPr>
        <w:tc>
          <w:tcPr>
            <w:tcW w:w="1023" w:type="dxa"/>
            <w:shd w:val="clear" w:color="auto" w:fill="auto"/>
          </w:tcPr>
          <w:p w14:paraId="52FA6A69" w14:textId="77777777" w:rsidR="008F78E3" w:rsidRPr="00607F9B" w:rsidRDefault="008F78E3" w:rsidP="005F61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6BD12C36" w14:textId="77777777" w:rsidR="008F78E3" w:rsidRPr="00607F9B" w:rsidRDefault="008F78E3" w:rsidP="005F61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F78E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78E3">
              <w:rPr>
                <w:b/>
                <w:bCs/>
                <w:sz w:val="22"/>
                <w:szCs w:val="22"/>
              </w:rPr>
              <w:t>dostawa urządzeń sieciowych w ramach rozbudowy infrastruktury sieciowej uczelni - KC-zp.272-541/23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78E3">
              <w:rPr>
                <w:b/>
                <w:sz w:val="22"/>
                <w:szCs w:val="22"/>
              </w:rPr>
              <w:t>KC-zp.272-541/23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  <w:bookmarkEnd w:id="0"/>
    </w:tbl>
    <w:p w14:paraId="5069BF98" w14:textId="77777777" w:rsidR="004A788F" w:rsidRDefault="004A788F" w:rsidP="004A788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49A6F60" w14:textId="64B35FA9" w:rsidR="004A788F" w:rsidRPr="00F92B4F" w:rsidRDefault="004A788F" w:rsidP="004A788F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F92B4F">
        <w:rPr>
          <w:sz w:val="22"/>
          <w:szCs w:val="22"/>
        </w:rPr>
        <w:t xml:space="preserve">Zamawiający, działając na podstawie art. 253 ust. 1 ustawy z dnia 11 września 2019r. Prawo zamówień publicznych (Dz.U. z 2023 r. poz. 1605), zwanej dalej „ustawą </w:t>
      </w:r>
      <w:proofErr w:type="spellStart"/>
      <w:r w:rsidRPr="00F92B4F">
        <w:rPr>
          <w:sz w:val="22"/>
          <w:szCs w:val="22"/>
        </w:rPr>
        <w:t>Pzp</w:t>
      </w:r>
      <w:proofErr w:type="spellEnd"/>
      <w:r w:rsidRPr="00F92B4F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A788F" w14:paraId="7DE92043" w14:textId="77777777" w:rsidTr="005F61CB">
        <w:trPr>
          <w:cantSplit/>
        </w:trPr>
        <w:tc>
          <w:tcPr>
            <w:tcW w:w="9498" w:type="dxa"/>
          </w:tcPr>
          <w:p w14:paraId="63AFA824" w14:textId="77777777" w:rsidR="004A788F" w:rsidRPr="00F92B4F" w:rsidRDefault="004A788F" w:rsidP="005F61C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92B4F">
              <w:rPr>
                <w:b/>
                <w:sz w:val="22"/>
                <w:szCs w:val="22"/>
                <w:lang w:val="en-US"/>
              </w:rPr>
              <w:t>ASCOMP S.A.</w:t>
            </w:r>
          </w:p>
          <w:p w14:paraId="64D24711" w14:textId="77777777" w:rsidR="004A788F" w:rsidRPr="00F92B4F" w:rsidRDefault="004A788F" w:rsidP="005F61C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F92B4F">
              <w:rPr>
                <w:bCs/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Pr="00F92B4F">
              <w:rPr>
                <w:bCs/>
                <w:sz w:val="22"/>
                <w:szCs w:val="22"/>
                <w:lang w:val="en-US"/>
              </w:rPr>
              <w:t>Botewa</w:t>
            </w:r>
            <w:proofErr w:type="spellEnd"/>
            <w:r w:rsidRPr="00F92B4F">
              <w:rPr>
                <w:bCs/>
                <w:sz w:val="22"/>
                <w:szCs w:val="22"/>
                <w:lang w:val="en-US"/>
              </w:rPr>
              <w:t xml:space="preserve"> 14 </w:t>
            </w:r>
          </w:p>
          <w:p w14:paraId="71FD36C8" w14:textId="77777777" w:rsidR="004A788F" w:rsidRPr="009F0E5C" w:rsidRDefault="004A788F" w:rsidP="005F61CB">
            <w:pPr>
              <w:jc w:val="both"/>
              <w:rPr>
                <w:bCs/>
                <w:sz w:val="22"/>
                <w:szCs w:val="22"/>
              </w:rPr>
            </w:pPr>
            <w:r w:rsidRPr="00BD5C31">
              <w:rPr>
                <w:bCs/>
                <w:sz w:val="22"/>
                <w:szCs w:val="22"/>
              </w:rPr>
              <w:t>30-798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5C31">
              <w:rPr>
                <w:bCs/>
                <w:sz w:val="22"/>
                <w:szCs w:val="22"/>
              </w:rPr>
              <w:t>Kraków</w:t>
            </w:r>
          </w:p>
          <w:p w14:paraId="1A2B8E2B" w14:textId="77777777" w:rsidR="004A788F" w:rsidRDefault="004A788F" w:rsidP="005F61C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F9D6AC" w14:textId="77777777" w:rsidR="004A788F" w:rsidRPr="00211A34" w:rsidRDefault="004A788F" w:rsidP="005F61CB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5C3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5C31">
              <w:rPr>
                <w:sz w:val="22"/>
                <w:szCs w:val="22"/>
              </w:rPr>
              <w:t xml:space="preserve">dostawa dostępowych </w:t>
            </w:r>
            <w:proofErr w:type="spellStart"/>
            <w:r w:rsidRPr="00BD5C31">
              <w:rPr>
                <w:sz w:val="22"/>
                <w:szCs w:val="22"/>
              </w:rPr>
              <w:t>switchy</w:t>
            </w:r>
            <w:proofErr w:type="spellEnd"/>
            <w:r w:rsidRPr="00BD5C31">
              <w:rPr>
                <w:sz w:val="22"/>
                <w:szCs w:val="22"/>
              </w:rPr>
              <w:t xml:space="preserve"> sieciowych dla jednostek - 24 sztuki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5C31">
              <w:rPr>
                <w:b/>
                <w:sz w:val="22"/>
                <w:szCs w:val="22"/>
              </w:rPr>
              <w:t>165 422.70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AD5029" w14:textId="77777777" w:rsidR="004A788F" w:rsidRDefault="004A788F" w:rsidP="005F61CB">
            <w:pPr>
              <w:pStyle w:val="Nagwek"/>
              <w:tabs>
                <w:tab w:val="clear" w:pos="4536"/>
                <w:tab w:val="clear" w:pos="9072"/>
              </w:tabs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4A788F" w14:paraId="7A0A5169" w14:textId="77777777" w:rsidTr="005F61CB">
        <w:trPr>
          <w:cantSplit/>
        </w:trPr>
        <w:tc>
          <w:tcPr>
            <w:tcW w:w="9498" w:type="dxa"/>
          </w:tcPr>
          <w:p w14:paraId="7387B5C7" w14:textId="77777777" w:rsidR="004A788F" w:rsidRPr="00F92B4F" w:rsidRDefault="004A788F" w:rsidP="005F61C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92B4F">
              <w:rPr>
                <w:b/>
                <w:sz w:val="22"/>
                <w:szCs w:val="22"/>
                <w:lang w:val="en-US"/>
              </w:rPr>
              <w:t>ASCOMP S.A.</w:t>
            </w:r>
          </w:p>
          <w:p w14:paraId="385594D8" w14:textId="77777777" w:rsidR="004A788F" w:rsidRPr="00F92B4F" w:rsidRDefault="004A788F" w:rsidP="005F61C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F92B4F">
              <w:rPr>
                <w:bCs/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Pr="00F92B4F">
              <w:rPr>
                <w:bCs/>
                <w:sz w:val="22"/>
                <w:szCs w:val="22"/>
                <w:lang w:val="en-US"/>
              </w:rPr>
              <w:t>Botewa</w:t>
            </w:r>
            <w:proofErr w:type="spellEnd"/>
            <w:r w:rsidRPr="00F92B4F">
              <w:rPr>
                <w:bCs/>
                <w:sz w:val="22"/>
                <w:szCs w:val="22"/>
                <w:lang w:val="en-US"/>
              </w:rPr>
              <w:t xml:space="preserve"> 14 </w:t>
            </w:r>
          </w:p>
          <w:p w14:paraId="463BFE8E" w14:textId="77777777" w:rsidR="004A788F" w:rsidRPr="009F0E5C" w:rsidRDefault="004A788F" w:rsidP="005F61CB">
            <w:pPr>
              <w:jc w:val="both"/>
              <w:rPr>
                <w:bCs/>
                <w:sz w:val="22"/>
                <w:szCs w:val="22"/>
              </w:rPr>
            </w:pPr>
            <w:r w:rsidRPr="00BD5C31">
              <w:rPr>
                <w:bCs/>
                <w:sz w:val="22"/>
                <w:szCs w:val="22"/>
              </w:rPr>
              <w:t>30-798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5C31">
              <w:rPr>
                <w:bCs/>
                <w:sz w:val="22"/>
                <w:szCs w:val="22"/>
              </w:rPr>
              <w:t>Kraków</w:t>
            </w:r>
          </w:p>
          <w:p w14:paraId="06A1707F" w14:textId="77777777" w:rsidR="004A788F" w:rsidRDefault="004A788F" w:rsidP="005F61C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65629E" w14:textId="77777777" w:rsidR="004A788F" w:rsidRPr="00211A34" w:rsidRDefault="004A788F" w:rsidP="005F61CB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5C3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5C31">
              <w:rPr>
                <w:sz w:val="22"/>
                <w:szCs w:val="22"/>
              </w:rPr>
              <w:t xml:space="preserve">dostawa dystrybucyjnych </w:t>
            </w:r>
            <w:proofErr w:type="spellStart"/>
            <w:r w:rsidRPr="00BD5C31">
              <w:rPr>
                <w:sz w:val="22"/>
                <w:szCs w:val="22"/>
              </w:rPr>
              <w:t>swichy</w:t>
            </w:r>
            <w:proofErr w:type="spellEnd"/>
            <w:r w:rsidRPr="00BD5C31">
              <w:rPr>
                <w:sz w:val="22"/>
                <w:szCs w:val="22"/>
              </w:rPr>
              <w:t xml:space="preserve"> sieciowych dla jednostek - 5 sztuk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5C31">
              <w:rPr>
                <w:b/>
                <w:sz w:val="22"/>
                <w:szCs w:val="22"/>
              </w:rPr>
              <w:t>61 279.83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85473A" w14:textId="77777777" w:rsidR="004A788F" w:rsidRDefault="004A788F" w:rsidP="005F61CB">
            <w:pPr>
              <w:pStyle w:val="Nagwek"/>
              <w:tabs>
                <w:tab w:val="clear" w:pos="4536"/>
                <w:tab w:val="clear" w:pos="9072"/>
              </w:tabs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4A788F" w14:paraId="528CF650" w14:textId="77777777" w:rsidTr="005F61CB">
        <w:trPr>
          <w:cantSplit/>
        </w:trPr>
        <w:tc>
          <w:tcPr>
            <w:tcW w:w="9498" w:type="dxa"/>
          </w:tcPr>
          <w:p w14:paraId="78E22513" w14:textId="77777777" w:rsidR="004A788F" w:rsidRPr="00F92B4F" w:rsidRDefault="004A788F" w:rsidP="005F61C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92B4F">
              <w:rPr>
                <w:b/>
                <w:sz w:val="22"/>
                <w:szCs w:val="22"/>
                <w:lang w:val="en-US"/>
              </w:rPr>
              <w:t>ASCOMP S.A.</w:t>
            </w:r>
          </w:p>
          <w:p w14:paraId="16B53487" w14:textId="77777777" w:rsidR="004A788F" w:rsidRPr="00F92B4F" w:rsidRDefault="004A788F" w:rsidP="005F61C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F92B4F">
              <w:rPr>
                <w:bCs/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Pr="00F92B4F">
              <w:rPr>
                <w:bCs/>
                <w:sz w:val="22"/>
                <w:szCs w:val="22"/>
                <w:lang w:val="en-US"/>
              </w:rPr>
              <w:t>Botewa</w:t>
            </w:r>
            <w:proofErr w:type="spellEnd"/>
            <w:r w:rsidRPr="00F92B4F">
              <w:rPr>
                <w:bCs/>
                <w:sz w:val="22"/>
                <w:szCs w:val="22"/>
                <w:lang w:val="en-US"/>
              </w:rPr>
              <w:t xml:space="preserve"> 14 </w:t>
            </w:r>
          </w:p>
          <w:p w14:paraId="40ACE4CD" w14:textId="77777777" w:rsidR="004A788F" w:rsidRPr="009F0E5C" w:rsidRDefault="004A788F" w:rsidP="005F61CB">
            <w:pPr>
              <w:jc w:val="both"/>
              <w:rPr>
                <w:bCs/>
                <w:sz w:val="22"/>
                <w:szCs w:val="22"/>
              </w:rPr>
            </w:pPr>
            <w:r w:rsidRPr="00BD5C31">
              <w:rPr>
                <w:bCs/>
                <w:sz w:val="22"/>
                <w:szCs w:val="22"/>
              </w:rPr>
              <w:t>30-798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5C31">
              <w:rPr>
                <w:bCs/>
                <w:sz w:val="22"/>
                <w:szCs w:val="22"/>
              </w:rPr>
              <w:t>Kraków</w:t>
            </w:r>
          </w:p>
          <w:p w14:paraId="43D26A6F" w14:textId="77777777" w:rsidR="004A788F" w:rsidRDefault="004A788F" w:rsidP="005F61C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49F59E" w14:textId="77777777" w:rsidR="004A788F" w:rsidRPr="00211A34" w:rsidRDefault="004A788F" w:rsidP="005F61CB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5C3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5C31">
              <w:rPr>
                <w:sz w:val="22"/>
                <w:szCs w:val="22"/>
              </w:rPr>
              <w:t xml:space="preserve">dostawa rdzeniowych </w:t>
            </w:r>
            <w:proofErr w:type="spellStart"/>
            <w:r w:rsidRPr="00BD5C31">
              <w:rPr>
                <w:sz w:val="22"/>
                <w:szCs w:val="22"/>
              </w:rPr>
              <w:t>swichy</w:t>
            </w:r>
            <w:proofErr w:type="spellEnd"/>
            <w:r w:rsidRPr="00BD5C31">
              <w:rPr>
                <w:sz w:val="22"/>
                <w:szCs w:val="22"/>
              </w:rPr>
              <w:t xml:space="preserve"> sieciowych do uczelnianej sieci komputerowej - 2 sztuki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5C31">
              <w:rPr>
                <w:b/>
                <w:sz w:val="22"/>
                <w:szCs w:val="22"/>
              </w:rPr>
              <w:t>110 564.70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260B1AD" w14:textId="77777777" w:rsidR="004A788F" w:rsidRDefault="004A788F" w:rsidP="005F61CB">
            <w:pPr>
              <w:pStyle w:val="Nagwek"/>
              <w:tabs>
                <w:tab w:val="clear" w:pos="4536"/>
                <w:tab w:val="clear" w:pos="9072"/>
              </w:tabs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4A788F" w14:paraId="13378D44" w14:textId="77777777" w:rsidTr="005F61CB">
        <w:trPr>
          <w:cantSplit/>
        </w:trPr>
        <w:tc>
          <w:tcPr>
            <w:tcW w:w="9498" w:type="dxa"/>
          </w:tcPr>
          <w:p w14:paraId="04D24B50" w14:textId="77777777" w:rsidR="004A788F" w:rsidRPr="00F92B4F" w:rsidRDefault="004A788F" w:rsidP="005F61C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92B4F">
              <w:rPr>
                <w:b/>
                <w:sz w:val="22"/>
                <w:szCs w:val="22"/>
                <w:lang w:val="en-US"/>
              </w:rPr>
              <w:t>ASCOMP S.A.</w:t>
            </w:r>
          </w:p>
          <w:p w14:paraId="129FE3ED" w14:textId="77777777" w:rsidR="004A788F" w:rsidRPr="00F92B4F" w:rsidRDefault="004A788F" w:rsidP="005F61C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F92B4F">
              <w:rPr>
                <w:bCs/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Pr="00F92B4F">
              <w:rPr>
                <w:bCs/>
                <w:sz w:val="22"/>
                <w:szCs w:val="22"/>
                <w:lang w:val="en-US"/>
              </w:rPr>
              <w:t>Botewa</w:t>
            </w:r>
            <w:proofErr w:type="spellEnd"/>
            <w:r w:rsidRPr="00F92B4F">
              <w:rPr>
                <w:bCs/>
                <w:sz w:val="22"/>
                <w:szCs w:val="22"/>
                <w:lang w:val="en-US"/>
              </w:rPr>
              <w:t xml:space="preserve"> 14 </w:t>
            </w:r>
          </w:p>
          <w:p w14:paraId="1AF7C6DA" w14:textId="77777777" w:rsidR="004A788F" w:rsidRPr="009F0E5C" w:rsidRDefault="004A788F" w:rsidP="005F61CB">
            <w:pPr>
              <w:jc w:val="both"/>
              <w:rPr>
                <w:bCs/>
                <w:sz w:val="22"/>
                <w:szCs w:val="22"/>
              </w:rPr>
            </w:pPr>
            <w:r w:rsidRPr="00BD5C31">
              <w:rPr>
                <w:bCs/>
                <w:sz w:val="22"/>
                <w:szCs w:val="22"/>
              </w:rPr>
              <w:t>30-798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5C31">
              <w:rPr>
                <w:bCs/>
                <w:sz w:val="22"/>
                <w:szCs w:val="22"/>
              </w:rPr>
              <w:t>Kraków</w:t>
            </w:r>
          </w:p>
          <w:p w14:paraId="2E94652D" w14:textId="77777777" w:rsidR="004A788F" w:rsidRDefault="004A788F" w:rsidP="005F61C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FA29DF" w14:textId="77777777" w:rsidR="004A788F" w:rsidRPr="00211A34" w:rsidRDefault="004A788F" w:rsidP="005F61CB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5C3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5C31">
              <w:rPr>
                <w:sz w:val="22"/>
                <w:szCs w:val="22"/>
              </w:rPr>
              <w:t>dostawa zasilaczy awaryjnych UPS -5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5C31">
              <w:rPr>
                <w:b/>
                <w:sz w:val="22"/>
                <w:szCs w:val="22"/>
              </w:rPr>
              <w:t>40 998.24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24FE2B" w14:textId="77777777" w:rsidR="004A788F" w:rsidRDefault="004A788F" w:rsidP="005F61CB">
            <w:pPr>
              <w:pStyle w:val="Nagwek"/>
              <w:tabs>
                <w:tab w:val="clear" w:pos="4536"/>
                <w:tab w:val="clear" w:pos="9072"/>
              </w:tabs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553334C8" w14:textId="77777777" w:rsidR="004A788F" w:rsidRPr="00756CDA" w:rsidRDefault="004A788F" w:rsidP="004A788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509"/>
        <w:gridCol w:w="3827"/>
        <w:gridCol w:w="993"/>
      </w:tblGrid>
      <w:tr w:rsidR="004A788F" w:rsidRPr="00F92B4F" w14:paraId="6034141E" w14:textId="77777777" w:rsidTr="005F61CB">
        <w:tc>
          <w:tcPr>
            <w:tcW w:w="2169" w:type="dxa"/>
            <w:shd w:val="clear" w:color="auto" w:fill="F3F3F3"/>
          </w:tcPr>
          <w:p w14:paraId="287CB6A6" w14:textId="77777777" w:rsidR="004A788F" w:rsidRPr="00F92B4F" w:rsidRDefault="004A788F" w:rsidP="005F61C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92B4F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509" w:type="dxa"/>
            <w:shd w:val="clear" w:color="auto" w:fill="F3F3F3"/>
          </w:tcPr>
          <w:p w14:paraId="5377B78D" w14:textId="77777777" w:rsidR="004A788F" w:rsidRPr="00F92B4F" w:rsidRDefault="004A788F" w:rsidP="005F61C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92B4F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3827" w:type="dxa"/>
            <w:shd w:val="clear" w:color="auto" w:fill="F3F3F3"/>
          </w:tcPr>
          <w:p w14:paraId="32C96D5F" w14:textId="77777777" w:rsidR="004A788F" w:rsidRPr="00F92B4F" w:rsidRDefault="004A788F" w:rsidP="005F61C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92B4F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7475A47C" w14:textId="77777777" w:rsidR="004A788F" w:rsidRPr="00F92B4F" w:rsidRDefault="004A788F" w:rsidP="005F61C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92B4F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4A788F" w:rsidRPr="00F92B4F" w14:paraId="76787A8E" w14:textId="77777777" w:rsidTr="005F61CB">
        <w:tc>
          <w:tcPr>
            <w:tcW w:w="2169" w:type="dxa"/>
            <w:shd w:val="clear" w:color="auto" w:fill="auto"/>
          </w:tcPr>
          <w:p w14:paraId="48F4B277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1 - dostawa dostępowych </w:t>
            </w:r>
            <w:proofErr w:type="spellStart"/>
            <w:r w:rsidRPr="00F92B4F">
              <w:rPr>
                <w:sz w:val="22"/>
                <w:szCs w:val="22"/>
              </w:rPr>
              <w:t>switchy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dla jednostek - 24 sztuki</w:t>
            </w:r>
          </w:p>
        </w:tc>
        <w:tc>
          <w:tcPr>
            <w:tcW w:w="2509" w:type="dxa"/>
            <w:shd w:val="clear" w:color="auto" w:fill="auto"/>
          </w:tcPr>
          <w:p w14:paraId="6E6F6AD3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92B4F">
              <w:rPr>
                <w:b/>
                <w:bCs/>
                <w:sz w:val="22"/>
                <w:szCs w:val="22"/>
                <w:lang w:val="en-US"/>
              </w:rPr>
              <w:t>ASCOMP S.A.</w:t>
            </w:r>
          </w:p>
          <w:p w14:paraId="43621A90" w14:textId="77777777" w:rsidR="004A788F" w:rsidRPr="00F92B4F" w:rsidRDefault="004A788F" w:rsidP="005F61CB">
            <w:pPr>
              <w:rPr>
                <w:sz w:val="22"/>
                <w:szCs w:val="22"/>
                <w:lang w:val="en-US"/>
              </w:rPr>
            </w:pPr>
            <w:r w:rsidRPr="00F92B4F">
              <w:rPr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Pr="00F92B4F">
              <w:rPr>
                <w:sz w:val="22"/>
                <w:szCs w:val="22"/>
                <w:lang w:val="en-US"/>
              </w:rPr>
              <w:t>Botewa</w:t>
            </w:r>
            <w:proofErr w:type="spellEnd"/>
            <w:r w:rsidRPr="00F92B4F">
              <w:rPr>
                <w:sz w:val="22"/>
                <w:szCs w:val="22"/>
                <w:lang w:val="en-US"/>
              </w:rPr>
              <w:t xml:space="preserve"> 14</w:t>
            </w:r>
          </w:p>
          <w:p w14:paraId="25A1CE2C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30-798 Kraków</w:t>
            </w:r>
          </w:p>
        </w:tc>
        <w:tc>
          <w:tcPr>
            <w:tcW w:w="3827" w:type="dxa"/>
            <w:shd w:val="clear" w:color="auto" w:fill="auto"/>
          </w:tcPr>
          <w:p w14:paraId="4B6F28E1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- 60.00</w:t>
            </w:r>
          </w:p>
          <w:p w14:paraId="028010BD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- 20.00</w:t>
            </w:r>
          </w:p>
          <w:p w14:paraId="060EE3B4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4216FC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100,00</w:t>
            </w:r>
          </w:p>
        </w:tc>
      </w:tr>
      <w:tr w:rsidR="004A788F" w:rsidRPr="00F92B4F" w14:paraId="5BAC4CC3" w14:textId="77777777" w:rsidTr="005F61CB">
        <w:tc>
          <w:tcPr>
            <w:tcW w:w="2169" w:type="dxa"/>
            <w:shd w:val="clear" w:color="auto" w:fill="auto"/>
          </w:tcPr>
          <w:p w14:paraId="0702934D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lastRenderedPageBreak/>
              <w:t xml:space="preserve">1 - dostawa dostępowych </w:t>
            </w:r>
            <w:proofErr w:type="spellStart"/>
            <w:r w:rsidRPr="00F92B4F">
              <w:rPr>
                <w:sz w:val="22"/>
                <w:szCs w:val="22"/>
              </w:rPr>
              <w:t>switchy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dla jednostek - 24 sztuki</w:t>
            </w:r>
          </w:p>
        </w:tc>
        <w:tc>
          <w:tcPr>
            <w:tcW w:w="2509" w:type="dxa"/>
            <w:shd w:val="clear" w:color="auto" w:fill="auto"/>
          </w:tcPr>
          <w:p w14:paraId="08D9AB58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92B4F">
              <w:rPr>
                <w:b/>
                <w:bCs/>
                <w:sz w:val="22"/>
                <w:szCs w:val="22"/>
                <w:lang w:val="en-US"/>
              </w:rPr>
              <w:t xml:space="preserve">IT Challenge sp. z </w:t>
            </w:r>
            <w:proofErr w:type="spellStart"/>
            <w:r w:rsidRPr="00F92B4F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218F158E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Bieżanowska 83</w:t>
            </w:r>
          </w:p>
          <w:p w14:paraId="093AA01D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30-826 Kraków</w:t>
            </w:r>
          </w:p>
        </w:tc>
        <w:tc>
          <w:tcPr>
            <w:tcW w:w="3827" w:type="dxa"/>
            <w:shd w:val="clear" w:color="auto" w:fill="auto"/>
          </w:tcPr>
          <w:p w14:paraId="291D1C81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- 50.24</w:t>
            </w:r>
          </w:p>
          <w:p w14:paraId="5CDB3B88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- 20.00</w:t>
            </w:r>
          </w:p>
          <w:p w14:paraId="6187B2DC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E595B0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90,24</w:t>
            </w:r>
          </w:p>
        </w:tc>
      </w:tr>
      <w:tr w:rsidR="004A788F" w:rsidRPr="00F92B4F" w14:paraId="5A070F90" w14:textId="77777777" w:rsidTr="005F61CB">
        <w:tc>
          <w:tcPr>
            <w:tcW w:w="2169" w:type="dxa"/>
            <w:shd w:val="clear" w:color="auto" w:fill="auto"/>
          </w:tcPr>
          <w:p w14:paraId="7C09CE25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1 - dostawa dostępowych </w:t>
            </w:r>
            <w:proofErr w:type="spellStart"/>
            <w:r w:rsidRPr="00F92B4F">
              <w:rPr>
                <w:sz w:val="22"/>
                <w:szCs w:val="22"/>
              </w:rPr>
              <w:t>switchy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dla jednostek - 24 sztuki</w:t>
            </w:r>
          </w:p>
        </w:tc>
        <w:tc>
          <w:tcPr>
            <w:tcW w:w="2509" w:type="dxa"/>
            <w:shd w:val="clear" w:color="auto" w:fill="auto"/>
          </w:tcPr>
          <w:p w14:paraId="1F366491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92B4F">
              <w:rPr>
                <w:b/>
                <w:bCs/>
                <w:sz w:val="22"/>
                <w:szCs w:val="22"/>
              </w:rPr>
              <w:t>Comtel</w:t>
            </w:r>
            <w:proofErr w:type="spellEnd"/>
            <w:r w:rsidRPr="00F92B4F">
              <w:rPr>
                <w:b/>
                <w:bCs/>
                <w:sz w:val="22"/>
                <w:szCs w:val="22"/>
              </w:rPr>
              <w:t xml:space="preserve"> Import-Eksport spółka z ograniczoną odpowiedzialnością</w:t>
            </w:r>
          </w:p>
          <w:p w14:paraId="04BCE3B9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Zamoyskiego 49</w:t>
            </w:r>
          </w:p>
          <w:p w14:paraId="5D78E9E6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03-801 Warszawa</w:t>
            </w:r>
          </w:p>
        </w:tc>
        <w:tc>
          <w:tcPr>
            <w:tcW w:w="3827" w:type="dxa"/>
            <w:shd w:val="clear" w:color="auto" w:fill="auto"/>
          </w:tcPr>
          <w:p w14:paraId="02B21784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- 40.03</w:t>
            </w:r>
          </w:p>
          <w:p w14:paraId="053CD935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- 20.00</w:t>
            </w:r>
          </w:p>
          <w:p w14:paraId="0A6566DB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278430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80,03</w:t>
            </w:r>
          </w:p>
        </w:tc>
      </w:tr>
      <w:tr w:rsidR="004A788F" w:rsidRPr="00F92B4F" w14:paraId="059364B6" w14:textId="77777777" w:rsidTr="005F61CB">
        <w:tc>
          <w:tcPr>
            <w:tcW w:w="2169" w:type="dxa"/>
            <w:shd w:val="clear" w:color="auto" w:fill="auto"/>
          </w:tcPr>
          <w:p w14:paraId="5BECF06F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2 - dostawa dystrybucyjnych </w:t>
            </w:r>
            <w:proofErr w:type="spellStart"/>
            <w:r w:rsidRPr="00F92B4F">
              <w:rPr>
                <w:sz w:val="22"/>
                <w:szCs w:val="22"/>
              </w:rPr>
              <w:t>swichy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dla jednostek - 5 sztuk</w:t>
            </w:r>
          </w:p>
        </w:tc>
        <w:tc>
          <w:tcPr>
            <w:tcW w:w="2509" w:type="dxa"/>
            <w:shd w:val="clear" w:color="auto" w:fill="auto"/>
          </w:tcPr>
          <w:p w14:paraId="2BD0CC75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92B4F">
              <w:rPr>
                <w:b/>
                <w:bCs/>
                <w:sz w:val="22"/>
                <w:szCs w:val="22"/>
                <w:lang w:val="en-US"/>
              </w:rPr>
              <w:t>ASCOMP S.A.</w:t>
            </w:r>
          </w:p>
          <w:p w14:paraId="04408132" w14:textId="77777777" w:rsidR="004A788F" w:rsidRPr="00F92B4F" w:rsidRDefault="004A788F" w:rsidP="005F61CB">
            <w:pPr>
              <w:rPr>
                <w:sz w:val="22"/>
                <w:szCs w:val="22"/>
                <w:lang w:val="en-US"/>
              </w:rPr>
            </w:pPr>
            <w:r w:rsidRPr="00F92B4F">
              <w:rPr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Pr="00F92B4F">
              <w:rPr>
                <w:sz w:val="22"/>
                <w:szCs w:val="22"/>
                <w:lang w:val="en-US"/>
              </w:rPr>
              <w:t>Botewa</w:t>
            </w:r>
            <w:proofErr w:type="spellEnd"/>
            <w:r w:rsidRPr="00F92B4F">
              <w:rPr>
                <w:sz w:val="22"/>
                <w:szCs w:val="22"/>
                <w:lang w:val="en-US"/>
              </w:rPr>
              <w:t xml:space="preserve"> 14</w:t>
            </w:r>
          </w:p>
          <w:p w14:paraId="39A902BA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30-798 Kraków</w:t>
            </w:r>
          </w:p>
        </w:tc>
        <w:tc>
          <w:tcPr>
            <w:tcW w:w="3827" w:type="dxa"/>
            <w:shd w:val="clear" w:color="auto" w:fill="auto"/>
          </w:tcPr>
          <w:p w14:paraId="23DA6FD1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- 60.00</w:t>
            </w:r>
          </w:p>
          <w:p w14:paraId="0E005B07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- 20.00</w:t>
            </w:r>
          </w:p>
          <w:p w14:paraId="3EB0D490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D77AEC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100,00</w:t>
            </w:r>
          </w:p>
        </w:tc>
      </w:tr>
      <w:tr w:rsidR="004A788F" w:rsidRPr="00F92B4F" w14:paraId="3B9E0BD4" w14:textId="77777777" w:rsidTr="005F61CB">
        <w:tc>
          <w:tcPr>
            <w:tcW w:w="2169" w:type="dxa"/>
            <w:shd w:val="clear" w:color="auto" w:fill="auto"/>
          </w:tcPr>
          <w:p w14:paraId="028B5DB5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2 - dostawa dystrybucyjnych </w:t>
            </w:r>
            <w:proofErr w:type="spellStart"/>
            <w:r w:rsidRPr="00F92B4F">
              <w:rPr>
                <w:sz w:val="22"/>
                <w:szCs w:val="22"/>
              </w:rPr>
              <w:t>swichy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dla jednostek - 5 sztuk</w:t>
            </w:r>
          </w:p>
        </w:tc>
        <w:tc>
          <w:tcPr>
            <w:tcW w:w="2509" w:type="dxa"/>
            <w:shd w:val="clear" w:color="auto" w:fill="auto"/>
          </w:tcPr>
          <w:p w14:paraId="37969616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92B4F">
              <w:rPr>
                <w:b/>
                <w:bCs/>
                <w:sz w:val="22"/>
                <w:szCs w:val="22"/>
                <w:lang w:val="en-US"/>
              </w:rPr>
              <w:t xml:space="preserve">IT Challenge sp. z </w:t>
            </w:r>
            <w:proofErr w:type="spellStart"/>
            <w:r w:rsidRPr="00F92B4F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27089FB7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Bieżanowska 83</w:t>
            </w:r>
          </w:p>
          <w:p w14:paraId="10E3F22B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30-826 Kraków</w:t>
            </w:r>
          </w:p>
        </w:tc>
        <w:tc>
          <w:tcPr>
            <w:tcW w:w="3827" w:type="dxa"/>
            <w:shd w:val="clear" w:color="auto" w:fill="auto"/>
          </w:tcPr>
          <w:p w14:paraId="13CE286D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- 46.09</w:t>
            </w:r>
          </w:p>
          <w:p w14:paraId="66F1980A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- 20.00</w:t>
            </w:r>
          </w:p>
          <w:p w14:paraId="5D62AB8C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5BF3A0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86,09</w:t>
            </w:r>
          </w:p>
        </w:tc>
      </w:tr>
      <w:tr w:rsidR="004A788F" w:rsidRPr="00F92B4F" w14:paraId="3FC1CF40" w14:textId="77777777" w:rsidTr="005F61CB">
        <w:tc>
          <w:tcPr>
            <w:tcW w:w="2169" w:type="dxa"/>
            <w:shd w:val="clear" w:color="auto" w:fill="auto"/>
          </w:tcPr>
          <w:p w14:paraId="3938A187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2 - dostawa dystrybucyjnych </w:t>
            </w:r>
            <w:proofErr w:type="spellStart"/>
            <w:r w:rsidRPr="00F92B4F">
              <w:rPr>
                <w:sz w:val="22"/>
                <w:szCs w:val="22"/>
              </w:rPr>
              <w:t>swichy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dla jednostek - 5 sztuk</w:t>
            </w:r>
          </w:p>
        </w:tc>
        <w:tc>
          <w:tcPr>
            <w:tcW w:w="2509" w:type="dxa"/>
            <w:shd w:val="clear" w:color="auto" w:fill="auto"/>
          </w:tcPr>
          <w:p w14:paraId="4C9985E5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92B4F">
              <w:rPr>
                <w:b/>
                <w:bCs/>
                <w:sz w:val="22"/>
                <w:szCs w:val="22"/>
              </w:rPr>
              <w:t>Comtel</w:t>
            </w:r>
            <w:proofErr w:type="spellEnd"/>
            <w:r w:rsidRPr="00F92B4F">
              <w:rPr>
                <w:b/>
                <w:bCs/>
                <w:sz w:val="22"/>
                <w:szCs w:val="22"/>
              </w:rPr>
              <w:t xml:space="preserve"> Import-Eksport spółka z ograniczoną odpowiedzialnością</w:t>
            </w:r>
          </w:p>
          <w:p w14:paraId="38B27177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Zamoyskiego 49</w:t>
            </w:r>
          </w:p>
          <w:p w14:paraId="30B7C2D0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03-801 Warszawa</w:t>
            </w:r>
          </w:p>
        </w:tc>
        <w:tc>
          <w:tcPr>
            <w:tcW w:w="3827" w:type="dxa"/>
            <w:shd w:val="clear" w:color="auto" w:fill="auto"/>
          </w:tcPr>
          <w:p w14:paraId="14B98493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- 37.60</w:t>
            </w:r>
          </w:p>
          <w:p w14:paraId="2C1FBB2B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- 20.00</w:t>
            </w:r>
          </w:p>
          <w:p w14:paraId="585C2A33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CBCE9A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77,60</w:t>
            </w:r>
          </w:p>
        </w:tc>
      </w:tr>
      <w:tr w:rsidR="004A788F" w:rsidRPr="00F92B4F" w14:paraId="4BFC954B" w14:textId="77777777" w:rsidTr="005F61CB">
        <w:tc>
          <w:tcPr>
            <w:tcW w:w="2169" w:type="dxa"/>
            <w:shd w:val="clear" w:color="auto" w:fill="auto"/>
          </w:tcPr>
          <w:p w14:paraId="093893E8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dostawa rdzeniowych </w:t>
            </w:r>
            <w:proofErr w:type="spellStart"/>
            <w:r w:rsidRPr="00F92B4F">
              <w:rPr>
                <w:sz w:val="22"/>
                <w:szCs w:val="22"/>
              </w:rPr>
              <w:t>swichy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do uczelnianej sieci komputerowej - 2 sztuki</w:t>
            </w:r>
          </w:p>
        </w:tc>
        <w:tc>
          <w:tcPr>
            <w:tcW w:w="2509" w:type="dxa"/>
            <w:shd w:val="clear" w:color="auto" w:fill="auto"/>
          </w:tcPr>
          <w:p w14:paraId="5A8EF3F6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92B4F">
              <w:rPr>
                <w:b/>
                <w:bCs/>
                <w:sz w:val="22"/>
                <w:szCs w:val="22"/>
                <w:lang w:val="en-US"/>
              </w:rPr>
              <w:t>ASCOMP S.A.</w:t>
            </w:r>
          </w:p>
          <w:p w14:paraId="3932058D" w14:textId="77777777" w:rsidR="004A788F" w:rsidRPr="00F92B4F" w:rsidRDefault="004A788F" w:rsidP="005F61CB">
            <w:pPr>
              <w:rPr>
                <w:sz w:val="22"/>
                <w:szCs w:val="22"/>
                <w:lang w:val="en-US"/>
              </w:rPr>
            </w:pPr>
            <w:r w:rsidRPr="00F92B4F">
              <w:rPr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Pr="00F92B4F">
              <w:rPr>
                <w:sz w:val="22"/>
                <w:szCs w:val="22"/>
                <w:lang w:val="en-US"/>
              </w:rPr>
              <w:t>Botewa</w:t>
            </w:r>
            <w:proofErr w:type="spellEnd"/>
            <w:r w:rsidRPr="00F92B4F">
              <w:rPr>
                <w:sz w:val="22"/>
                <w:szCs w:val="22"/>
                <w:lang w:val="en-US"/>
              </w:rPr>
              <w:t xml:space="preserve"> 14</w:t>
            </w:r>
          </w:p>
          <w:p w14:paraId="4F0BBC40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30-798 Kraków</w:t>
            </w:r>
          </w:p>
        </w:tc>
        <w:tc>
          <w:tcPr>
            <w:tcW w:w="3827" w:type="dxa"/>
            <w:shd w:val="clear" w:color="auto" w:fill="auto"/>
          </w:tcPr>
          <w:p w14:paraId="1041CEC6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- 60.00</w:t>
            </w:r>
          </w:p>
          <w:p w14:paraId="47A64E82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- 10.00</w:t>
            </w:r>
          </w:p>
          <w:p w14:paraId="521E9D21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- 10.00</w:t>
            </w:r>
          </w:p>
          <w:p w14:paraId="7B7ED4E6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4 - Mechanizm szybkiego przywracania konfiguracji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BA7A8F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100,00</w:t>
            </w:r>
          </w:p>
        </w:tc>
      </w:tr>
      <w:tr w:rsidR="004A788F" w:rsidRPr="00F92B4F" w14:paraId="53204052" w14:textId="77777777" w:rsidTr="005F61CB">
        <w:tc>
          <w:tcPr>
            <w:tcW w:w="2169" w:type="dxa"/>
            <w:shd w:val="clear" w:color="auto" w:fill="auto"/>
          </w:tcPr>
          <w:p w14:paraId="33F833D1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dostawa rdzeniowych </w:t>
            </w:r>
            <w:proofErr w:type="spellStart"/>
            <w:r w:rsidRPr="00F92B4F">
              <w:rPr>
                <w:sz w:val="22"/>
                <w:szCs w:val="22"/>
              </w:rPr>
              <w:t>swichy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do uczelnianej sieci komputerowej - 2 sztuki</w:t>
            </w:r>
          </w:p>
        </w:tc>
        <w:tc>
          <w:tcPr>
            <w:tcW w:w="2509" w:type="dxa"/>
            <w:shd w:val="clear" w:color="auto" w:fill="auto"/>
          </w:tcPr>
          <w:p w14:paraId="53E89D09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92B4F">
              <w:rPr>
                <w:b/>
                <w:bCs/>
                <w:sz w:val="22"/>
                <w:szCs w:val="22"/>
                <w:lang w:val="en-US"/>
              </w:rPr>
              <w:t xml:space="preserve">IT Challenge sp. z </w:t>
            </w:r>
            <w:proofErr w:type="spellStart"/>
            <w:r w:rsidRPr="00F92B4F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1DDD4062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Bieżanowska 83</w:t>
            </w:r>
          </w:p>
          <w:p w14:paraId="4BFBA879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30-826 Kraków</w:t>
            </w:r>
          </w:p>
        </w:tc>
        <w:tc>
          <w:tcPr>
            <w:tcW w:w="3827" w:type="dxa"/>
            <w:shd w:val="clear" w:color="auto" w:fill="auto"/>
          </w:tcPr>
          <w:p w14:paraId="107AFEA1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- 47.77</w:t>
            </w:r>
          </w:p>
          <w:p w14:paraId="598723B4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- 10.00</w:t>
            </w:r>
          </w:p>
          <w:p w14:paraId="30719997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- 10.00</w:t>
            </w:r>
          </w:p>
          <w:p w14:paraId="111E1099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4 - Mechanizm szybkiego przywracania konfiguracji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6F6FC9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87,77</w:t>
            </w:r>
          </w:p>
        </w:tc>
      </w:tr>
      <w:tr w:rsidR="004A788F" w:rsidRPr="00F92B4F" w14:paraId="0197F75F" w14:textId="77777777" w:rsidTr="005F61CB">
        <w:tc>
          <w:tcPr>
            <w:tcW w:w="2169" w:type="dxa"/>
            <w:shd w:val="clear" w:color="auto" w:fill="auto"/>
          </w:tcPr>
          <w:p w14:paraId="17505C83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dostawa rdzeniowych </w:t>
            </w:r>
            <w:proofErr w:type="spellStart"/>
            <w:r w:rsidRPr="00F92B4F">
              <w:rPr>
                <w:sz w:val="22"/>
                <w:szCs w:val="22"/>
              </w:rPr>
              <w:t>swichy</w:t>
            </w:r>
            <w:proofErr w:type="spellEnd"/>
            <w:r w:rsidRPr="00F92B4F">
              <w:rPr>
                <w:sz w:val="22"/>
                <w:szCs w:val="22"/>
              </w:rPr>
              <w:t xml:space="preserve"> sieciowych do uczelnianej sieci komputerowej - 2 sztuki</w:t>
            </w:r>
          </w:p>
        </w:tc>
        <w:tc>
          <w:tcPr>
            <w:tcW w:w="2509" w:type="dxa"/>
            <w:shd w:val="clear" w:color="auto" w:fill="auto"/>
          </w:tcPr>
          <w:p w14:paraId="00F9D573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92B4F">
              <w:rPr>
                <w:b/>
                <w:bCs/>
                <w:sz w:val="22"/>
                <w:szCs w:val="22"/>
              </w:rPr>
              <w:t>Comtel</w:t>
            </w:r>
            <w:proofErr w:type="spellEnd"/>
            <w:r w:rsidRPr="00F92B4F">
              <w:rPr>
                <w:b/>
                <w:bCs/>
                <w:sz w:val="22"/>
                <w:szCs w:val="22"/>
              </w:rPr>
              <w:t xml:space="preserve"> Import-Eksport spółka z ograniczoną odpowiedzialnością</w:t>
            </w:r>
          </w:p>
          <w:p w14:paraId="0B7E57AD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Zamoyskiego 49</w:t>
            </w:r>
          </w:p>
          <w:p w14:paraId="08F6327D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03-801 Warszawa</w:t>
            </w:r>
          </w:p>
        </w:tc>
        <w:tc>
          <w:tcPr>
            <w:tcW w:w="3827" w:type="dxa"/>
            <w:shd w:val="clear" w:color="auto" w:fill="auto"/>
          </w:tcPr>
          <w:p w14:paraId="67FB8B96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- 37.98</w:t>
            </w:r>
          </w:p>
          <w:p w14:paraId="3826D518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termin - 10.00</w:t>
            </w:r>
          </w:p>
          <w:p w14:paraId="44C9C28D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3 - możliwość łączenia w wirtualny </w:t>
            </w:r>
            <w:proofErr w:type="spellStart"/>
            <w:r w:rsidRPr="00F92B4F">
              <w:rPr>
                <w:sz w:val="22"/>
                <w:szCs w:val="22"/>
              </w:rPr>
              <w:t>switch</w:t>
            </w:r>
            <w:proofErr w:type="spellEnd"/>
            <w:r w:rsidRPr="00F92B4F">
              <w:rPr>
                <w:sz w:val="22"/>
                <w:szCs w:val="22"/>
              </w:rPr>
              <w:t xml:space="preserve"> - 10.00</w:t>
            </w:r>
          </w:p>
          <w:p w14:paraId="0B3963FB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4 - Mechanizm szybkiego przywracania konfiguracji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BD55F9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77,98</w:t>
            </w:r>
          </w:p>
        </w:tc>
      </w:tr>
      <w:tr w:rsidR="004A788F" w:rsidRPr="00F92B4F" w14:paraId="6A5959F5" w14:textId="77777777" w:rsidTr="005F61CB">
        <w:tc>
          <w:tcPr>
            <w:tcW w:w="2169" w:type="dxa"/>
            <w:shd w:val="clear" w:color="auto" w:fill="auto"/>
          </w:tcPr>
          <w:p w14:paraId="3DF996AF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4 - dostawa zasilaczy awaryjnych UPS -5 szt.</w:t>
            </w:r>
          </w:p>
        </w:tc>
        <w:tc>
          <w:tcPr>
            <w:tcW w:w="2509" w:type="dxa"/>
            <w:shd w:val="clear" w:color="auto" w:fill="auto"/>
          </w:tcPr>
          <w:p w14:paraId="2B1680A2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92B4F">
              <w:rPr>
                <w:b/>
                <w:bCs/>
                <w:sz w:val="22"/>
                <w:szCs w:val="22"/>
                <w:lang w:val="en-US"/>
              </w:rPr>
              <w:t>ASCOMP S.A.</w:t>
            </w:r>
          </w:p>
          <w:p w14:paraId="1951899E" w14:textId="77777777" w:rsidR="004A788F" w:rsidRPr="00F92B4F" w:rsidRDefault="004A788F" w:rsidP="005F61CB">
            <w:pPr>
              <w:rPr>
                <w:sz w:val="22"/>
                <w:szCs w:val="22"/>
                <w:lang w:val="en-US"/>
              </w:rPr>
            </w:pPr>
            <w:r w:rsidRPr="00F92B4F">
              <w:rPr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Pr="00F92B4F">
              <w:rPr>
                <w:sz w:val="22"/>
                <w:szCs w:val="22"/>
                <w:lang w:val="en-US"/>
              </w:rPr>
              <w:t>Botewa</w:t>
            </w:r>
            <w:proofErr w:type="spellEnd"/>
            <w:r w:rsidRPr="00F92B4F">
              <w:rPr>
                <w:sz w:val="22"/>
                <w:szCs w:val="22"/>
                <w:lang w:val="en-US"/>
              </w:rPr>
              <w:t xml:space="preserve"> 14</w:t>
            </w:r>
          </w:p>
          <w:p w14:paraId="68191FCE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30-798 Kraków</w:t>
            </w:r>
          </w:p>
        </w:tc>
        <w:tc>
          <w:tcPr>
            <w:tcW w:w="3827" w:type="dxa"/>
            <w:shd w:val="clear" w:color="auto" w:fill="auto"/>
          </w:tcPr>
          <w:p w14:paraId="26E5FE86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- 60.00</w:t>
            </w:r>
          </w:p>
          <w:p w14:paraId="6062289A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Gwarancja - 0.00</w:t>
            </w:r>
          </w:p>
          <w:p w14:paraId="30BC988D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3 - Możliwość wydłużenia gwarancji o 3 lata powyżej gwarancji zaoferowanej w kryterium nr 2 - 20.00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3535AF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80,00</w:t>
            </w:r>
          </w:p>
        </w:tc>
      </w:tr>
      <w:tr w:rsidR="004A788F" w:rsidRPr="00F92B4F" w14:paraId="71CD6265" w14:textId="77777777" w:rsidTr="005F61CB">
        <w:tc>
          <w:tcPr>
            <w:tcW w:w="2169" w:type="dxa"/>
            <w:shd w:val="clear" w:color="auto" w:fill="auto"/>
          </w:tcPr>
          <w:p w14:paraId="00DCEE9D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4 - dostawa zasilaczy awaryjnych UPS -5 szt.</w:t>
            </w:r>
          </w:p>
        </w:tc>
        <w:tc>
          <w:tcPr>
            <w:tcW w:w="2509" w:type="dxa"/>
            <w:shd w:val="clear" w:color="auto" w:fill="auto"/>
          </w:tcPr>
          <w:p w14:paraId="36BAB203" w14:textId="77777777" w:rsidR="004A788F" w:rsidRPr="00F92B4F" w:rsidRDefault="004A788F" w:rsidP="005F61C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92B4F">
              <w:rPr>
                <w:b/>
                <w:bCs/>
                <w:sz w:val="22"/>
                <w:szCs w:val="22"/>
              </w:rPr>
              <w:t>Comtel</w:t>
            </w:r>
            <w:proofErr w:type="spellEnd"/>
            <w:r w:rsidRPr="00F92B4F">
              <w:rPr>
                <w:b/>
                <w:bCs/>
                <w:sz w:val="22"/>
                <w:szCs w:val="22"/>
              </w:rPr>
              <w:t xml:space="preserve"> Import-Eksport spółka z ograniczoną odpowiedzialnością</w:t>
            </w:r>
          </w:p>
          <w:p w14:paraId="334BE0AD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Zamoyskiego 49</w:t>
            </w:r>
          </w:p>
          <w:p w14:paraId="00F72C03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03-801 Warszawa</w:t>
            </w:r>
          </w:p>
        </w:tc>
        <w:tc>
          <w:tcPr>
            <w:tcW w:w="3827" w:type="dxa"/>
            <w:shd w:val="clear" w:color="auto" w:fill="auto"/>
          </w:tcPr>
          <w:p w14:paraId="2560166E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1 - Cena - 44.44</w:t>
            </w:r>
          </w:p>
          <w:p w14:paraId="72493B4C" w14:textId="77777777" w:rsidR="004A788F" w:rsidRPr="00F92B4F" w:rsidRDefault="004A788F" w:rsidP="005F61CB">
            <w:pPr>
              <w:rPr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2 - Gwarancja - 0.00</w:t>
            </w:r>
          </w:p>
          <w:p w14:paraId="7E74C6EF" w14:textId="77777777" w:rsidR="004A788F" w:rsidRPr="00F92B4F" w:rsidRDefault="004A788F" w:rsidP="005F61CB">
            <w:pPr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>3 - Możliwość wydłużenia gwarancji o 3 lata powyżej gwarancji zaoferowanej w kryterium nr 2 - 0.00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00ABD8" w14:textId="77777777" w:rsidR="004A788F" w:rsidRPr="00F92B4F" w:rsidRDefault="004A788F" w:rsidP="005F61CB">
            <w:pPr>
              <w:jc w:val="center"/>
              <w:rPr>
                <w:color w:val="000000"/>
                <w:sz w:val="22"/>
                <w:szCs w:val="22"/>
              </w:rPr>
            </w:pPr>
            <w:r w:rsidRPr="00F92B4F">
              <w:rPr>
                <w:sz w:val="22"/>
                <w:szCs w:val="22"/>
              </w:rPr>
              <w:t xml:space="preserve">  44,44</w:t>
            </w:r>
          </w:p>
        </w:tc>
      </w:tr>
    </w:tbl>
    <w:p w14:paraId="5916409E" w14:textId="77777777" w:rsidR="008642B3" w:rsidRPr="00B464D3" w:rsidRDefault="008642B3" w:rsidP="004A788F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9D9F1" w14:textId="77777777" w:rsidR="00B7382B" w:rsidRDefault="00B7382B">
      <w:r>
        <w:separator/>
      </w:r>
    </w:p>
  </w:endnote>
  <w:endnote w:type="continuationSeparator" w:id="0">
    <w:p w14:paraId="1DAA7B21" w14:textId="77777777" w:rsidR="00B7382B" w:rsidRDefault="00B7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D4FB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DEB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BA2DC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7B005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E55D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3671" w14:textId="77777777" w:rsidR="00B7382B" w:rsidRDefault="00B7382B">
      <w:r>
        <w:separator/>
      </w:r>
    </w:p>
  </w:footnote>
  <w:footnote w:type="continuationSeparator" w:id="0">
    <w:p w14:paraId="5BD64BBC" w14:textId="77777777" w:rsidR="00B7382B" w:rsidRDefault="00B73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560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CAB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9359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82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788F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78E3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7382B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63BBF"/>
  <w15:chartTrackingRefBased/>
  <w15:docId w15:val="{C64526CA-A026-4EE1-8208-3BEDD9012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2023-10-19T08:26:00Z</cp:lastPrinted>
  <dcterms:created xsi:type="dcterms:W3CDTF">2023-10-19T08:26:00Z</dcterms:created>
  <dcterms:modified xsi:type="dcterms:W3CDTF">2023-10-19T08:26:00Z</dcterms:modified>
</cp:coreProperties>
</file>