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F0A4" w14:textId="759482B5" w:rsidR="00722C1A" w:rsidRPr="00603CBC" w:rsidRDefault="00722C1A" w:rsidP="00603CBC">
      <w:pPr>
        <w:pStyle w:val="pkt"/>
        <w:ind w:left="0" w:firstLine="0"/>
        <w:rPr>
          <w:noProof/>
        </w:rPr>
      </w:pPr>
    </w:p>
    <w:p w14:paraId="0E91793B" w14:textId="0E77F2B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3CBC">
        <w:rPr>
          <w:b/>
          <w:sz w:val="24"/>
          <w:szCs w:val="24"/>
        </w:rPr>
        <w:t>6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57D4C885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603CBC" w:rsidRPr="00603CBC">
        <w:rPr>
          <w:b/>
        </w:rPr>
        <w:t>Usługa audio-wideo - przygotowanie 10 transmisji internetowych z wydarzeń o charakterze popularno-naukowym - Kc-zp.272-492/23</w:t>
      </w:r>
      <w:r w:rsidR="00CE2A4C" w:rsidRPr="00CE2A4C">
        <w:rPr>
          <w:b/>
        </w:rPr>
        <w:t>.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42C58BC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>3</w:t>
            </w:r>
            <w:r w:rsidR="00603CBC">
              <w:rPr>
                <w:b/>
                <w:color w:val="000000"/>
                <w:sz w:val="22"/>
                <w:szCs w:val="22"/>
              </w:rPr>
              <w:t>b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01A7134C" w14:textId="77777777"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0A371101" w:rsidR="00D9677C" w:rsidRDefault="00D9677C" w:rsidP="00D9677C">
            <w:pPr>
              <w:tabs>
                <w:tab w:val="left" w:pos="0"/>
              </w:tabs>
              <w:jc w:val="both"/>
            </w:pPr>
            <w:r>
              <w:t xml:space="preserve">- w okresie ostatnich </w:t>
            </w:r>
            <w:r w:rsidR="00603CBC">
              <w:t>3</w:t>
            </w:r>
            <w:r>
              <w:t xml:space="preserve"> lat przed terminem składania ofert należycie zrealizowała </w:t>
            </w:r>
            <w:r w:rsidRPr="00D9677C">
              <w:t>………….</w:t>
            </w:r>
            <w:r w:rsidRPr="00D9677C">
              <w:rPr>
                <w:i/>
              </w:rPr>
              <w:t xml:space="preserve"> </w:t>
            </w:r>
            <w:r w:rsidRPr="00D9677C">
              <w:rPr>
                <w:i/>
                <w:highlight w:val="yellow"/>
              </w:rPr>
              <w:t>(należy wpisać ilość)</w:t>
            </w:r>
            <w:r>
              <w:t xml:space="preserve"> </w:t>
            </w:r>
            <w:r w:rsidR="00603CBC" w:rsidRPr="00603CBC">
              <w:t xml:space="preserve">transmisji internetowych audio-wideo w oparciu o realizację wielokamerową z wydarzeń o charakterze popularno-naukowym lub konferencyjnym </w:t>
            </w:r>
            <w:r>
              <w:t>tj.:</w:t>
            </w:r>
          </w:p>
          <w:p w14:paraId="1ED62842" w14:textId="04DA5F0F" w:rsidR="00D9677C" w:rsidRPr="002B4493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bookmarkStart w:id="0" w:name="_GoBack"/>
            <w:bookmarkEnd w:id="0"/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>………………. (</w:t>
            </w:r>
            <w:r w:rsidR="002B4493" w:rsidRPr="002B4493">
              <w:rPr>
                <w:color w:val="000000"/>
                <w:highlight w:val="yellow"/>
              </w:rPr>
              <w:t>należy wpisać odbiorcę usługi, datę usługi oraz nazwę wydarzenia</w:t>
            </w:r>
            <w:r w:rsidRPr="002B4493">
              <w:rPr>
                <w:color w:val="000000"/>
                <w:highlight w:val="yellow"/>
              </w:rPr>
              <w:t>)</w:t>
            </w:r>
          </w:p>
          <w:p w14:paraId="18D33D80" w14:textId="771BD622" w:rsidR="00D9677C" w:rsidRPr="002B4493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>………………. (</w:t>
            </w:r>
            <w:r w:rsidR="002B4493" w:rsidRPr="002B4493">
              <w:rPr>
                <w:color w:val="000000"/>
                <w:highlight w:val="yellow"/>
              </w:rPr>
              <w:t>należy wpisać odbiorcę usługi, datę usługi oraz nazwę wydarzenia</w:t>
            </w:r>
            <w:r w:rsidRPr="002B4493">
              <w:rPr>
                <w:color w:val="000000"/>
                <w:highlight w:val="yellow"/>
              </w:rPr>
              <w:t>)</w:t>
            </w:r>
          </w:p>
          <w:p w14:paraId="7AEB22F3" w14:textId="371B486B" w:rsidR="00D9677C" w:rsidRPr="002B4493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>………………. (</w:t>
            </w:r>
            <w:r w:rsidR="002B4493" w:rsidRPr="002B4493">
              <w:rPr>
                <w:color w:val="000000"/>
                <w:highlight w:val="yellow"/>
              </w:rPr>
              <w:t>należy wpisać odbiorcę usługi, datę usługi oraz nazwę wydarzenia</w:t>
            </w:r>
            <w:r w:rsidRPr="002B4493">
              <w:rPr>
                <w:color w:val="000000"/>
                <w:highlight w:val="yellow"/>
              </w:rPr>
              <w:t>)</w:t>
            </w:r>
          </w:p>
          <w:p w14:paraId="5A5C7228" w14:textId="6BCBB817" w:rsidR="00D9677C" w:rsidRPr="002B4493" w:rsidRDefault="00D9677C" w:rsidP="00D9677C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>………………. (</w:t>
            </w:r>
            <w:r w:rsidR="002B4493" w:rsidRPr="002B4493">
              <w:rPr>
                <w:color w:val="000000"/>
                <w:highlight w:val="yellow"/>
              </w:rPr>
              <w:t>należy wpisać odbiorcę usługi, datę usługi oraz nazwę wydarzenia</w:t>
            </w:r>
            <w:r w:rsidR="00C1079B" w:rsidRPr="002B4493">
              <w:rPr>
                <w:color w:val="000000"/>
                <w:highlight w:val="yellow"/>
              </w:rPr>
              <w:t>)</w:t>
            </w:r>
          </w:p>
          <w:p w14:paraId="29A8C11C" w14:textId="34354AC3" w:rsidR="00603CBC" w:rsidRPr="008D10EB" w:rsidRDefault="00603CBC" w:rsidP="00D9677C">
            <w:pPr>
              <w:tabs>
                <w:tab w:val="left" w:pos="0"/>
              </w:tabs>
              <w:jc w:val="both"/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>………………. (</w:t>
            </w:r>
            <w:r w:rsidR="002B4493" w:rsidRPr="002B4493">
              <w:rPr>
                <w:color w:val="000000"/>
                <w:highlight w:val="yellow"/>
              </w:rPr>
              <w:t>należy wpisać odbiorcę usługi, datę usługi oraz nazwę wydarzenia</w:t>
            </w:r>
            <w:r w:rsidRPr="002B4493">
              <w:rPr>
                <w:color w:val="000000"/>
                <w:highlight w:val="yellow"/>
              </w:rPr>
              <w:t>)</w:t>
            </w:r>
          </w:p>
        </w:tc>
        <w:tc>
          <w:tcPr>
            <w:tcW w:w="2410" w:type="dxa"/>
          </w:tcPr>
          <w:p w14:paraId="4A051A53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AF5B4" w14:textId="77777777" w:rsidR="002F1E56" w:rsidRDefault="002F1E56">
      <w:r>
        <w:separator/>
      </w:r>
    </w:p>
  </w:endnote>
  <w:endnote w:type="continuationSeparator" w:id="0">
    <w:p w14:paraId="332F5D63" w14:textId="77777777" w:rsidR="002F1E56" w:rsidRDefault="002F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990B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1B35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8BAC4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8DF0A" w14:textId="77777777" w:rsidR="002F1E56" w:rsidRDefault="002F1E56">
      <w:r>
        <w:separator/>
      </w:r>
    </w:p>
  </w:footnote>
  <w:footnote w:type="continuationSeparator" w:id="0">
    <w:p w14:paraId="0D588A39" w14:textId="77777777" w:rsidR="002F1E56" w:rsidRDefault="002F1E56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25AEF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B27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E1D1C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7459E"/>
    <w:rsid w:val="00081063"/>
    <w:rsid w:val="00125E07"/>
    <w:rsid w:val="002328A0"/>
    <w:rsid w:val="002A7F51"/>
    <w:rsid w:val="002B4493"/>
    <w:rsid w:val="002F1E56"/>
    <w:rsid w:val="00375FEC"/>
    <w:rsid w:val="003E703D"/>
    <w:rsid w:val="00416A70"/>
    <w:rsid w:val="00425A01"/>
    <w:rsid w:val="004C73CE"/>
    <w:rsid w:val="00527F15"/>
    <w:rsid w:val="00584861"/>
    <w:rsid w:val="00603CBC"/>
    <w:rsid w:val="006A7152"/>
    <w:rsid w:val="006B5D93"/>
    <w:rsid w:val="00722C1A"/>
    <w:rsid w:val="008539D0"/>
    <w:rsid w:val="008E4A55"/>
    <w:rsid w:val="008E66F9"/>
    <w:rsid w:val="009C5EDE"/>
    <w:rsid w:val="009E4F5D"/>
    <w:rsid w:val="00B33027"/>
    <w:rsid w:val="00B579E9"/>
    <w:rsid w:val="00C1079B"/>
    <w:rsid w:val="00C303B2"/>
    <w:rsid w:val="00CE2A4C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5F362-EEBC-4EBC-A765-675EE0413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2023-10-04T12:10:00Z</cp:lastPrinted>
  <dcterms:created xsi:type="dcterms:W3CDTF">2023-10-04T12:10:00Z</dcterms:created>
  <dcterms:modified xsi:type="dcterms:W3CDTF">2023-10-04T12:10:00Z</dcterms:modified>
</cp:coreProperties>
</file>