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E778B" w14:textId="77777777" w:rsidR="00FB7F50" w:rsidRPr="002245BE" w:rsidRDefault="00CA403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A403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A4034">
        <w:rPr>
          <w:sz w:val="22"/>
          <w:szCs w:val="22"/>
        </w:rPr>
        <w:t>2023-10-17</w:t>
      </w:r>
    </w:p>
    <w:p w14:paraId="418CE29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DDBC8E" w14:textId="77777777" w:rsidR="00CA4034" w:rsidRPr="00CA4034" w:rsidRDefault="00CA4034" w:rsidP="00FB7F50">
      <w:pPr>
        <w:spacing w:after="40"/>
        <w:rPr>
          <w:b/>
          <w:bCs/>
          <w:sz w:val="22"/>
          <w:szCs w:val="22"/>
        </w:rPr>
      </w:pPr>
      <w:r w:rsidRPr="00CA4034">
        <w:rPr>
          <w:b/>
          <w:bCs/>
          <w:sz w:val="22"/>
          <w:szCs w:val="22"/>
        </w:rPr>
        <w:t>Akademia Górniczo - Hutnicza</w:t>
      </w:r>
    </w:p>
    <w:p w14:paraId="59977D89" w14:textId="77777777" w:rsidR="00CA4034" w:rsidRPr="00CA4034" w:rsidRDefault="00CA4034" w:rsidP="00FB7F50">
      <w:pPr>
        <w:spacing w:after="40"/>
        <w:rPr>
          <w:b/>
          <w:bCs/>
          <w:sz w:val="22"/>
          <w:szCs w:val="22"/>
        </w:rPr>
      </w:pPr>
      <w:r w:rsidRPr="00CA4034">
        <w:rPr>
          <w:b/>
          <w:bCs/>
          <w:sz w:val="22"/>
          <w:szCs w:val="22"/>
        </w:rPr>
        <w:t>im. Stanisława Staszica w Krakowie</w:t>
      </w:r>
    </w:p>
    <w:p w14:paraId="23B7C477" w14:textId="77777777" w:rsidR="00FB7F50" w:rsidRPr="002245BE" w:rsidRDefault="00CA4034" w:rsidP="00FB7F50">
      <w:pPr>
        <w:spacing w:after="40"/>
        <w:rPr>
          <w:b/>
          <w:bCs/>
          <w:sz w:val="22"/>
          <w:szCs w:val="22"/>
        </w:rPr>
      </w:pPr>
      <w:r w:rsidRPr="00CA4034">
        <w:rPr>
          <w:b/>
          <w:bCs/>
          <w:sz w:val="22"/>
          <w:szCs w:val="22"/>
        </w:rPr>
        <w:t>Dział Zamówień Publicznych</w:t>
      </w:r>
    </w:p>
    <w:p w14:paraId="5BF8DEF2" w14:textId="77777777" w:rsidR="00FB7F50" w:rsidRPr="002245BE" w:rsidRDefault="00CA4034" w:rsidP="00FB7F50">
      <w:pPr>
        <w:rPr>
          <w:sz w:val="22"/>
          <w:szCs w:val="22"/>
        </w:rPr>
      </w:pPr>
      <w:r w:rsidRPr="00CA403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A4034">
        <w:rPr>
          <w:sz w:val="22"/>
          <w:szCs w:val="22"/>
        </w:rPr>
        <w:t>30</w:t>
      </w:r>
    </w:p>
    <w:p w14:paraId="758DE252" w14:textId="77777777" w:rsidR="00FB7F50" w:rsidRPr="002245BE" w:rsidRDefault="00CA4034" w:rsidP="00FB7F50">
      <w:pPr>
        <w:rPr>
          <w:sz w:val="22"/>
          <w:szCs w:val="22"/>
        </w:rPr>
      </w:pPr>
      <w:r w:rsidRPr="00CA403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A4034">
        <w:rPr>
          <w:sz w:val="22"/>
          <w:szCs w:val="22"/>
        </w:rPr>
        <w:t>Kraków</w:t>
      </w:r>
    </w:p>
    <w:p w14:paraId="5F30600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DE07FF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A4034" w:rsidRPr="00607F9B" w14:paraId="451D2CEA" w14:textId="77777777" w:rsidTr="00601329">
        <w:trPr>
          <w:trHeight w:val="638"/>
        </w:trPr>
        <w:tc>
          <w:tcPr>
            <w:tcW w:w="959" w:type="dxa"/>
            <w:shd w:val="clear" w:color="auto" w:fill="auto"/>
          </w:tcPr>
          <w:p w14:paraId="089968D8" w14:textId="77777777" w:rsidR="00CA4034" w:rsidRPr="00607F9B" w:rsidRDefault="00CA4034" w:rsidP="006013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57D89A" w14:textId="34BCA31D" w:rsidR="00CA4034" w:rsidRPr="00607F9B" w:rsidRDefault="00CA4034" w:rsidP="006013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A403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A403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4034">
              <w:rPr>
                <w:b/>
                <w:bCs/>
                <w:sz w:val="22"/>
                <w:szCs w:val="22"/>
              </w:rPr>
              <w:t>dostawa ramienia robota - 1 sztuka - KC-zp.272-526/23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B50E3DB" w14:textId="43CA506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4034" w14:paraId="0172ECAF" w14:textId="77777777" w:rsidTr="006013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941F810" w14:textId="77777777" w:rsidR="00CA4034" w:rsidRPr="00DA0281" w:rsidRDefault="00CA4034" w:rsidP="00601329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DA0281">
              <w:rPr>
                <w:b/>
                <w:sz w:val="22"/>
                <w:szCs w:val="22"/>
                <w:lang w:val="en-US"/>
              </w:rPr>
              <w:t>part-AD Artur Dyrda</w:t>
            </w:r>
          </w:p>
          <w:p w14:paraId="32D65DCC" w14:textId="77777777" w:rsidR="00CA4034" w:rsidRPr="00DA0281" w:rsidRDefault="00CA4034" w:rsidP="00601329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A0281">
              <w:rPr>
                <w:bCs/>
                <w:sz w:val="22"/>
                <w:szCs w:val="22"/>
                <w:lang w:val="en-US"/>
              </w:rPr>
              <w:t>Grzechynia</w:t>
            </w:r>
            <w:proofErr w:type="spellEnd"/>
            <w:r w:rsidRPr="00DA0281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DA0281">
              <w:rPr>
                <w:bCs/>
                <w:sz w:val="22"/>
                <w:szCs w:val="22"/>
                <w:lang w:val="en-US"/>
              </w:rPr>
              <w:t>768</w:t>
            </w:r>
            <w:r w:rsidRPr="00DA0281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64D928BC" w14:textId="77777777" w:rsidR="00CA4034" w:rsidRPr="009F0E5C" w:rsidRDefault="00CA4034" w:rsidP="00601329">
            <w:pPr>
              <w:jc w:val="both"/>
              <w:rPr>
                <w:bCs/>
                <w:sz w:val="22"/>
                <w:szCs w:val="22"/>
              </w:rPr>
            </w:pPr>
            <w:r w:rsidRPr="00CA4034">
              <w:rPr>
                <w:bCs/>
                <w:sz w:val="22"/>
                <w:szCs w:val="22"/>
              </w:rPr>
              <w:t>34-220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4034">
              <w:rPr>
                <w:bCs/>
                <w:sz w:val="22"/>
                <w:szCs w:val="22"/>
              </w:rPr>
              <w:t>Maków Podhalański</w:t>
            </w:r>
          </w:p>
          <w:p w14:paraId="79FC9507" w14:textId="77777777" w:rsidR="00CA4034" w:rsidRPr="00D26ED6" w:rsidRDefault="00CA4034" w:rsidP="006013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EE1A7D" w14:textId="77777777" w:rsidR="00CA4034" w:rsidRPr="00D26ED6" w:rsidRDefault="00CA4034" w:rsidP="0060132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A4034">
              <w:rPr>
                <w:sz w:val="22"/>
                <w:szCs w:val="22"/>
              </w:rPr>
              <w:t>dostawa ramienia robota - 1 sztuka - KC-zp.272-526/23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A4034">
              <w:rPr>
                <w:b/>
                <w:sz w:val="22"/>
                <w:szCs w:val="22"/>
              </w:rPr>
              <w:t>11 268.15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E7B0B71" w14:textId="77777777" w:rsidR="00CA4034" w:rsidRDefault="00CA4034" w:rsidP="0060132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0EEA82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DA0281" w:rsidRPr="008567C7" w14:paraId="51FB88CF" w14:textId="77777777" w:rsidTr="00DA0281">
        <w:trPr>
          <w:trHeight w:val="510"/>
        </w:trPr>
        <w:tc>
          <w:tcPr>
            <w:tcW w:w="500" w:type="pct"/>
            <w:vAlign w:val="center"/>
          </w:tcPr>
          <w:p w14:paraId="4EB5AAF2" w14:textId="77777777" w:rsidR="00DA0281" w:rsidRPr="008567C7" w:rsidRDefault="00DA02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A6BF5E5" w14:textId="77777777" w:rsidR="00DA0281" w:rsidRPr="008567C7" w:rsidRDefault="00DA02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0AC52A9C" w14:textId="77777777" w:rsidR="00DA0281" w:rsidRPr="008567C7" w:rsidRDefault="00DA02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49006309" w14:textId="77777777" w:rsidR="00DA0281" w:rsidRPr="008567C7" w:rsidRDefault="00DA02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2EE42B3C" w14:textId="77777777" w:rsidR="00DA0281" w:rsidRPr="008567C7" w:rsidRDefault="00DA02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0A78A917" w14:textId="77777777" w:rsidR="00DA0281" w:rsidRPr="008567C7" w:rsidRDefault="00DA02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A0281" w:rsidRPr="008567C7" w14:paraId="302CFE21" w14:textId="77777777" w:rsidTr="00DA0281">
        <w:tc>
          <w:tcPr>
            <w:tcW w:w="500" w:type="pct"/>
            <w:vAlign w:val="center"/>
          </w:tcPr>
          <w:p w14:paraId="39BC428B" w14:textId="77777777" w:rsidR="00DA0281" w:rsidRPr="008567C7" w:rsidRDefault="00DA0281" w:rsidP="00601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0651A411" w14:textId="77777777" w:rsidR="00DA0281" w:rsidRPr="00DA0281" w:rsidRDefault="00DA0281" w:rsidP="006013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A028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part-AD Artur Dyrda</w:t>
            </w:r>
          </w:p>
          <w:p w14:paraId="050FE44A" w14:textId="77777777" w:rsidR="00DA0281" w:rsidRPr="00DA0281" w:rsidRDefault="00DA0281" w:rsidP="006013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DA028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Grzechynia</w:t>
            </w:r>
            <w:proofErr w:type="spellEnd"/>
            <w:r w:rsidRPr="00DA028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DA028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768</w:t>
            </w:r>
            <w:r w:rsidRPr="00DA028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4DB5A2A1" w14:textId="77777777" w:rsidR="00DA0281" w:rsidRPr="001B7815" w:rsidRDefault="00DA0281" w:rsidP="006013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034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800" w:type="pct"/>
            <w:vAlign w:val="center"/>
          </w:tcPr>
          <w:p w14:paraId="4C2CD9B9" w14:textId="77777777" w:rsidR="00DA0281" w:rsidRPr="008567C7" w:rsidRDefault="00DA0281" w:rsidP="00601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6FA962E0" w14:textId="77777777" w:rsidR="00DA0281" w:rsidRPr="008567C7" w:rsidRDefault="00DA0281" w:rsidP="00601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50430EF4" w14:textId="77777777" w:rsidR="00DA0281" w:rsidRPr="008567C7" w:rsidRDefault="00DA0281" w:rsidP="00601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697E5FC5" w14:textId="77777777" w:rsidR="00DA0281" w:rsidRPr="008567C7" w:rsidRDefault="00DA0281" w:rsidP="00601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03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91E119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196241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7F2D2A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66483" w14:textId="77777777" w:rsidR="0031213B" w:rsidRDefault="0031213B">
      <w:r>
        <w:separator/>
      </w:r>
    </w:p>
  </w:endnote>
  <w:endnote w:type="continuationSeparator" w:id="0">
    <w:p w14:paraId="5AA0C736" w14:textId="77777777" w:rsidR="0031213B" w:rsidRDefault="00312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6244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08D0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4015A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8C3B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55C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B900F" w14:textId="77777777" w:rsidR="0031213B" w:rsidRDefault="0031213B">
      <w:r>
        <w:separator/>
      </w:r>
    </w:p>
  </w:footnote>
  <w:footnote w:type="continuationSeparator" w:id="0">
    <w:p w14:paraId="43772FB2" w14:textId="77777777" w:rsidR="0031213B" w:rsidRDefault="00312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652C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2D04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012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13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213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A4034"/>
    <w:rsid w:val="00CC324B"/>
    <w:rsid w:val="00D01E5B"/>
    <w:rsid w:val="00D04203"/>
    <w:rsid w:val="00D26ED6"/>
    <w:rsid w:val="00D42C90"/>
    <w:rsid w:val="00D8427E"/>
    <w:rsid w:val="00DA0281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03CE3"/>
  <w15:chartTrackingRefBased/>
  <w15:docId w15:val="{F3F39897-BBBA-4E14-8F8F-D3607161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2023-10-17T10:52:00Z</cp:lastPrinted>
  <dcterms:created xsi:type="dcterms:W3CDTF">2023-10-17T10:52:00Z</dcterms:created>
  <dcterms:modified xsi:type="dcterms:W3CDTF">2023-10-17T10:52:00Z</dcterms:modified>
</cp:coreProperties>
</file>